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041586" w:rsidRDefault="00821C80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041586">
        <w:rPr>
          <w:rFonts w:ascii="Times New Roman" w:hAnsi="Times New Roman"/>
          <w:b w:val="0"/>
          <w:sz w:val="24"/>
        </w:rPr>
        <w:t xml:space="preserve">Załącznik nr </w:t>
      </w:r>
      <w:r w:rsidR="00041586" w:rsidRPr="00041586">
        <w:rPr>
          <w:rFonts w:ascii="Times New Roman" w:hAnsi="Times New Roman"/>
          <w:b w:val="0"/>
          <w:sz w:val="24"/>
        </w:rPr>
        <w:t>3</w:t>
      </w:r>
    </w:p>
    <w:bookmarkEnd w:id="0"/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831E4" w:rsidRPr="00E831E4">
        <w:rPr>
          <w:sz w:val="24"/>
          <w:szCs w:val="24"/>
        </w:rPr>
        <w:t>NA/P/280/2018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041586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041586">
        <w:rPr>
          <w:sz w:val="24"/>
        </w:rPr>
        <w:t xml:space="preserve">prowadzonym w trybie </w:t>
      </w:r>
      <w:r w:rsidR="00E831E4" w:rsidRPr="00041586">
        <w:rPr>
          <w:sz w:val="24"/>
        </w:rPr>
        <w:t>przetarg</w:t>
      </w:r>
      <w:r w:rsidR="00041586" w:rsidRPr="00041586">
        <w:rPr>
          <w:sz w:val="24"/>
        </w:rPr>
        <w:t>u</w:t>
      </w:r>
      <w:r w:rsidR="00E831E4" w:rsidRPr="00041586">
        <w:rPr>
          <w:sz w:val="24"/>
        </w:rPr>
        <w:t xml:space="preserve"> </w:t>
      </w:r>
      <w:r w:rsidR="00041586" w:rsidRPr="00041586">
        <w:rPr>
          <w:sz w:val="24"/>
        </w:rPr>
        <w:t>nieograniczonego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041586">
        <w:rPr>
          <w:sz w:val="24"/>
        </w:rPr>
        <w:t xml:space="preserve"> </w:t>
      </w:r>
      <w:r w:rsidR="00E831E4" w:rsidRPr="00E831E4">
        <w:rPr>
          <w:b/>
          <w:sz w:val="24"/>
          <w:szCs w:val="24"/>
        </w:rPr>
        <w:t>Dostosowanie pomieszczeń K69 do potrzeb Zakładu Biotechnologii i Bioinformatyki w budynku K PRz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B3D" w:rsidRDefault="00EA5B3D">
      <w:r>
        <w:separator/>
      </w:r>
    </w:p>
  </w:endnote>
  <w:endnote w:type="continuationSeparator" w:id="0">
    <w:p w:rsidR="00EA5B3D" w:rsidRDefault="00EA5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415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415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5B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B3D" w:rsidRDefault="00EA5B3D">
      <w:r>
        <w:separator/>
      </w:r>
    </w:p>
  </w:footnote>
  <w:footnote w:type="continuationSeparator" w:id="0">
    <w:p w:rsidR="00EA5B3D" w:rsidRDefault="00EA5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1E4" w:rsidRDefault="00E83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1E4" w:rsidRDefault="00E83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B3D"/>
    <w:rsid w:val="00041586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E831E4"/>
    <w:rsid w:val="00EA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D4FF701"/>
  <w15:chartTrackingRefBased/>
  <w15:docId w15:val="{526FF836-929A-4452-9939-3B0F84EE1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2018-09-05T11:38:00Z</dcterms:created>
  <dcterms:modified xsi:type="dcterms:W3CDTF">2018-09-05T11:38:00Z</dcterms:modified>
</cp:coreProperties>
</file>