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54226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E6318" w:rsidRPr="00FE6318">
        <w:rPr>
          <w:rFonts w:ascii="Times New Roman" w:hAnsi="Times New Roman"/>
          <w:b/>
        </w:rPr>
        <w:t>NA/P/284/2018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E6318" w:rsidRPr="00FE631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E6318" w:rsidRPr="00FE631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E6318" w:rsidRPr="00FE631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E6318" w:rsidRPr="00FE631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E6318" w:rsidRPr="00FE631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E6318" w:rsidRPr="00FE6318">
        <w:rPr>
          <w:rFonts w:ascii="Times New Roman" w:hAnsi="Times New Roman"/>
        </w:rPr>
        <w:t>(</w:t>
      </w:r>
      <w:proofErr w:type="spellStart"/>
      <w:r w:rsidR="00FE6318" w:rsidRPr="00FE6318">
        <w:rPr>
          <w:rFonts w:ascii="Times New Roman" w:hAnsi="Times New Roman"/>
        </w:rPr>
        <w:t>t.j</w:t>
      </w:r>
      <w:proofErr w:type="spellEnd"/>
      <w:r w:rsidR="00FE6318" w:rsidRPr="00FE6318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E6318" w:rsidRPr="00FE6318">
        <w:rPr>
          <w:rFonts w:ascii="Times New Roman" w:hAnsi="Times New Roman"/>
          <w:b/>
        </w:rPr>
        <w:t>Wymiana drzwi wejściowych do toalet w budynku ARCUS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E6318" w:rsidRPr="00FE631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FE6318" w:rsidRPr="00997D0F" w:rsidRDefault="00FE6318" w:rsidP="00FE631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FE6318" w:rsidRPr="00023477" w:rsidRDefault="00FE6318" w:rsidP="00FE631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FE6318" w:rsidRPr="00997D0F" w:rsidRDefault="00FE6318" w:rsidP="00FE6318">
      <w:pPr>
        <w:spacing w:after="0" w:line="240" w:lineRule="auto"/>
        <w:jc w:val="both"/>
        <w:rPr>
          <w:rFonts w:ascii="Times New Roman" w:hAnsi="Times New Roman"/>
          <w:b/>
        </w:rPr>
      </w:pPr>
      <w:bookmarkStart w:id="0" w:name="_GoBack"/>
      <w:bookmarkEnd w:id="0"/>
    </w:p>
    <w:p w:rsidR="00FE6318" w:rsidRPr="000247FF" w:rsidRDefault="00FE6318" w:rsidP="00FE631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FE6318" w:rsidRPr="000247FF" w:rsidRDefault="00FE6318" w:rsidP="00FE631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</w:t>
      </w:r>
      <w:r w:rsidRPr="000247FF">
        <w:rPr>
          <w:rFonts w:ascii="Times New Roman" w:hAnsi="Times New Roman"/>
        </w:rPr>
        <w:lastRenderedPageBreak/>
        <w:t xml:space="preserve">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B542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F73" w:rsidRDefault="001A6F73" w:rsidP="0038231F">
      <w:pPr>
        <w:spacing w:after="0" w:line="240" w:lineRule="auto"/>
      </w:pPr>
      <w:r>
        <w:separator/>
      </w:r>
    </w:p>
  </w:endnote>
  <w:endnote w:type="continuationSeparator" w:id="0">
    <w:p w:rsidR="001A6F73" w:rsidRDefault="001A6F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318" w:rsidRDefault="00FE63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5422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5422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318" w:rsidRDefault="00FE63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F73" w:rsidRDefault="001A6F73" w:rsidP="0038231F">
      <w:pPr>
        <w:spacing w:after="0" w:line="240" w:lineRule="auto"/>
      </w:pPr>
      <w:r>
        <w:separator/>
      </w:r>
    </w:p>
  </w:footnote>
  <w:footnote w:type="continuationSeparator" w:id="0">
    <w:p w:rsidR="001A6F73" w:rsidRDefault="001A6F7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318" w:rsidRDefault="00FE63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318" w:rsidRDefault="00FE63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318" w:rsidRDefault="00FE63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6F7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A6F73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4226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E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AF5A189-5D57-43AF-94B4-8CEFDCF6B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4BB02-91C1-490B-9E3D-E37FF2F86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655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2018-09-07T06:47:00Z</cp:lastPrinted>
  <dcterms:created xsi:type="dcterms:W3CDTF">2018-09-07T06:47:00Z</dcterms:created>
  <dcterms:modified xsi:type="dcterms:W3CDTF">2018-09-07T06:47:00Z</dcterms:modified>
</cp:coreProperties>
</file>