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F0A02">
        <w:rPr>
          <w:b/>
          <w:i w:val="0"/>
          <w:sz w:val="22"/>
          <w:szCs w:val="22"/>
        </w:rPr>
        <w:t>4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F5115" w:rsidRPr="00CF5115">
        <w:rPr>
          <w:rFonts w:ascii="Times New Roman" w:hAnsi="Times New Roman"/>
          <w:b/>
        </w:rPr>
        <w:t>NA/P/274/2018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F5115" w:rsidRPr="00CF511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F5115" w:rsidRPr="00CF511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F5115" w:rsidRPr="00CF511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F5115" w:rsidRPr="00CF511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F5115" w:rsidRPr="00CF511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F5115" w:rsidRPr="00CF5115">
        <w:rPr>
          <w:rFonts w:ascii="Times New Roman" w:hAnsi="Times New Roman"/>
        </w:rPr>
        <w:t>(</w:t>
      </w:r>
      <w:proofErr w:type="spellStart"/>
      <w:r w:rsidR="00CF5115" w:rsidRPr="00CF5115">
        <w:rPr>
          <w:rFonts w:ascii="Times New Roman" w:hAnsi="Times New Roman"/>
        </w:rPr>
        <w:t>t.j</w:t>
      </w:r>
      <w:proofErr w:type="spellEnd"/>
      <w:r w:rsidR="00CF5115" w:rsidRPr="00CF5115">
        <w:rPr>
          <w:rFonts w:ascii="Times New Roman" w:hAnsi="Times New Roman"/>
        </w:rPr>
        <w:t xml:space="preserve">. Dz. U. z 2017 r. poz. 1579 z </w:t>
      </w:r>
      <w:proofErr w:type="spellStart"/>
      <w:r w:rsidR="00CF5115" w:rsidRPr="00CF5115">
        <w:rPr>
          <w:rFonts w:ascii="Times New Roman" w:hAnsi="Times New Roman"/>
        </w:rPr>
        <w:t>późn</w:t>
      </w:r>
      <w:proofErr w:type="spellEnd"/>
      <w:r w:rsidR="00CF5115" w:rsidRPr="00CF5115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F5115" w:rsidRPr="00CF5115">
        <w:rPr>
          <w:rFonts w:ascii="Times New Roman" w:hAnsi="Times New Roman"/>
          <w:b/>
        </w:rPr>
        <w:t>Zakup robota z kontrolą siły i pozycjonerem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F5115" w:rsidRPr="00CF511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CF5115" w:rsidRPr="00997D0F" w:rsidRDefault="00CF5115" w:rsidP="00CF511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CF5115" w:rsidRPr="00023477" w:rsidRDefault="00CF5115" w:rsidP="00CF5115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CF5115" w:rsidRPr="00997D0F" w:rsidRDefault="00CF5115" w:rsidP="00CF511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F5115" w:rsidRPr="000247FF" w:rsidRDefault="00CF5115" w:rsidP="00CF511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CF5115" w:rsidRPr="000247FF" w:rsidRDefault="00CF5115" w:rsidP="00CF511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CF5115" w:rsidRPr="00292198" w:rsidRDefault="00CF5115" w:rsidP="00CF511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F5115" w:rsidRPr="000247FF" w:rsidRDefault="00CF5115" w:rsidP="00CF511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CF5115" w:rsidRDefault="00CF5115" w:rsidP="00CF511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129" w:rsidRDefault="00B64129" w:rsidP="0038231F">
      <w:pPr>
        <w:spacing w:after="0" w:line="240" w:lineRule="auto"/>
      </w:pPr>
      <w:r>
        <w:separator/>
      </w:r>
    </w:p>
  </w:endnote>
  <w:endnote w:type="continuationSeparator" w:id="0">
    <w:p w:rsidR="00B64129" w:rsidRDefault="00B641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115" w:rsidRDefault="00CF511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F0A0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F0A0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115" w:rsidRDefault="00CF51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129" w:rsidRDefault="00B64129" w:rsidP="0038231F">
      <w:pPr>
        <w:spacing w:after="0" w:line="240" w:lineRule="auto"/>
      </w:pPr>
      <w:r>
        <w:separator/>
      </w:r>
    </w:p>
  </w:footnote>
  <w:footnote w:type="continuationSeparator" w:id="0">
    <w:p w:rsidR="00B64129" w:rsidRDefault="00B6412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115" w:rsidRDefault="00CF51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115" w:rsidRDefault="00CF51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115" w:rsidRDefault="00CF51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412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412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0A02"/>
    <w:rsid w:val="00CF511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3DDC5BF-C167-4D89-A9F0-047C47D5F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D245A-9DAD-4D4F-B3AB-5D150C8F6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722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2016-07-26T10:32:00Z</cp:lastPrinted>
  <dcterms:created xsi:type="dcterms:W3CDTF">2018-09-04T10:10:00Z</dcterms:created>
  <dcterms:modified xsi:type="dcterms:W3CDTF">2018-09-04T10:10:00Z</dcterms:modified>
</cp:coreProperties>
</file>