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2C1E" w:rsidRPr="00E34CA9" w:rsidRDefault="00BD2C1E" w:rsidP="00E34CA9">
      <w:pPr>
        <w:spacing w:line="360" w:lineRule="auto"/>
        <w:jc w:val="right"/>
        <w:rPr>
          <w:b/>
          <w:u w:val="single"/>
        </w:rPr>
      </w:pPr>
      <w:r>
        <w:rPr>
          <w:b/>
          <w:u w:val="single"/>
        </w:rPr>
        <w:t xml:space="preserve">Zał. nr </w:t>
      </w:r>
      <w:r w:rsidR="00E34CA9">
        <w:rPr>
          <w:b/>
          <w:u w:val="single"/>
        </w:rPr>
        <w:t>1</w:t>
      </w:r>
      <w:r>
        <w:rPr>
          <w:b/>
          <w:u w:val="single"/>
        </w:rPr>
        <w:t xml:space="preserve"> do SIWZ </w:t>
      </w:r>
    </w:p>
    <w:p w:rsidR="006F12F2" w:rsidRPr="00205D5A" w:rsidRDefault="00BD2C1E" w:rsidP="006F12F2">
      <w:pPr>
        <w:pStyle w:val="Nagwek2"/>
        <w:widowControl/>
        <w:spacing w:line="360" w:lineRule="auto"/>
        <w:rPr>
          <w:szCs w:val="24"/>
        </w:rPr>
      </w:pPr>
      <w:r>
        <w:rPr>
          <w:szCs w:val="24"/>
        </w:rPr>
        <w:t xml:space="preserve">WZÓR FORMULARZA OFERTY 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EA40C7" w:rsidP="00BD2C1E">
      <w:pPr>
        <w:spacing w:line="360" w:lineRule="auto"/>
        <w:ind w:left="709" w:hanging="425"/>
        <w:rPr>
          <w:b/>
        </w:rPr>
      </w:pPr>
      <w:r w:rsidRPr="00205D5A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CD450E" w:rsidRPr="00CD450E" w:rsidRDefault="00CD450E" w:rsidP="006F12F2">
      <w:pPr>
        <w:ind w:firstLine="3969"/>
        <w:rPr>
          <w:b/>
        </w:rPr>
      </w:pPr>
      <w:r w:rsidRPr="00CD450E">
        <w:rPr>
          <w:b/>
        </w:rPr>
        <w:t>Politechnika Rzeszowska</w:t>
      </w:r>
    </w:p>
    <w:p w:rsidR="006F12F2" w:rsidRPr="00205D5A" w:rsidRDefault="00CD450E" w:rsidP="006F12F2">
      <w:pPr>
        <w:ind w:firstLine="3969"/>
        <w:rPr>
          <w:b/>
        </w:rPr>
      </w:pPr>
      <w:r w:rsidRPr="00CD450E">
        <w:rPr>
          <w:b/>
        </w:rPr>
        <w:t>Dział Logistyki i Zamówień Publicznych</w:t>
      </w:r>
    </w:p>
    <w:p w:rsidR="006F12F2" w:rsidRPr="00205D5A" w:rsidRDefault="00CD450E" w:rsidP="006F12F2">
      <w:pPr>
        <w:ind w:left="3969"/>
        <w:rPr>
          <w:b/>
        </w:rPr>
      </w:pPr>
      <w:r w:rsidRPr="00CD450E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CD450E">
        <w:rPr>
          <w:b/>
        </w:rPr>
        <w:t>12</w:t>
      </w:r>
    </w:p>
    <w:p w:rsidR="006F12F2" w:rsidRPr="00CD72C4" w:rsidRDefault="00CD450E" w:rsidP="00CD72C4">
      <w:pPr>
        <w:ind w:firstLine="3969"/>
        <w:rPr>
          <w:b/>
        </w:rPr>
      </w:pPr>
      <w:r w:rsidRPr="00CD450E">
        <w:rPr>
          <w:b/>
        </w:rPr>
        <w:t>35-959</w:t>
      </w:r>
      <w:r w:rsidR="006F12F2" w:rsidRPr="00205D5A">
        <w:rPr>
          <w:b/>
        </w:rPr>
        <w:t xml:space="preserve"> </w:t>
      </w:r>
      <w:r w:rsidRPr="00CD450E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CD450E" w:rsidRPr="00CD450E">
        <w:rPr>
          <w:b/>
        </w:rPr>
        <w:t>przetarg nieograniczony</w:t>
      </w:r>
      <w:r w:rsidRPr="00205D5A">
        <w:t>” na:</w:t>
      </w:r>
    </w:p>
    <w:p w:rsidR="006F12F2" w:rsidRPr="00205D5A" w:rsidRDefault="006F12F2" w:rsidP="00CD72C4">
      <w:pPr>
        <w:spacing w:line="360" w:lineRule="auto"/>
        <w:jc w:val="both"/>
      </w:pPr>
      <w:r w:rsidRPr="00205D5A">
        <w:t>„</w:t>
      </w:r>
      <w:r w:rsidR="00CD450E" w:rsidRPr="00CD450E">
        <w:rPr>
          <w:b/>
        </w:rPr>
        <w:t>Dostawa, montaż i ustawienie mebli oraz dostawa krzeseł dla jednostek Politechniki Rzeszowskiej.</w:t>
      </w:r>
      <w:r w:rsidRPr="00205D5A">
        <w:t>”.</w:t>
      </w:r>
    </w:p>
    <w:p w:rsidR="005A3802" w:rsidRPr="00205D5A" w:rsidRDefault="00DA130F" w:rsidP="00CD72C4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116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5386"/>
        <w:gridCol w:w="5386"/>
      </w:tblGrid>
      <w:tr w:rsidR="00CD72C4" w:rsidRPr="00205D5A" w:rsidTr="00CD72C4">
        <w:trPr>
          <w:jc w:val="center"/>
        </w:trPr>
        <w:tc>
          <w:tcPr>
            <w:tcW w:w="846" w:type="dxa"/>
          </w:tcPr>
          <w:p w:rsidR="00CD72C4" w:rsidRPr="00CD450E" w:rsidRDefault="00CD72C4" w:rsidP="00815688">
            <w:pPr>
              <w:pStyle w:val="Tekstpodstawowy"/>
              <w:jc w:val="right"/>
            </w:pPr>
          </w:p>
        </w:tc>
        <w:tc>
          <w:tcPr>
            <w:tcW w:w="5386" w:type="dxa"/>
          </w:tcPr>
          <w:p w:rsidR="00CD72C4" w:rsidRPr="00205D5A" w:rsidRDefault="00CD72C4" w:rsidP="00815688">
            <w:pPr>
              <w:pStyle w:val="Tekstpodstawowy"/>
              <w:rPr>
                <w:b/>
              </w:rPr>
            </w:pPr>
            <w:r>
              <w:rPr>
                <w:b/>
              </w:rPr>
              <w:t xml:space="preserve">Nazwa </w:t>
            </w:r>
          </w:p>
        </w:tc>
        <w:tc>
          <w:tcPr>
            <w:tcW w:w="5386" w:type="dxa"/>
          </w:tcPr>
          <w:p w:rsidR="00CD72C4" w:rsidRPr="00205D5A" w:rsidRDefault="00CD72C4" w:rsidP="00815688">
            <w:pPr>
              <w:pStyle w:val="Tekstpodstawowy"/>
              <w:rPr>
                <w:b/>
              </w:rPr>
            </w:pPr>
            <w:r>
              <w:rPr>
                <w:b/>
              </w:rPr>
              <w:t xml:space="preserve">Parametry techniczne oferowanego przez Wykonawcę produktu w odniesieniu do parametrów zawartych w Szczegółowym opisie przedmiotu zamówienia/zał. nr 2 do SIWZ </w:t>
            </w:r>
            <w:r>
              <w:rPr>
                <w:b/>
                <w:color w:val="FF0000"/>
              </w:rPr>
              <w:t>(proszę podać opisy oferowanych mebli z uwzględnieniem parametrów – oferty bez opisu, lub tyko z zapisem w kolumnie „zgodnie z SIWZ”  będą podlegały odrzuceniu jako niezgodne z treścią SIWZ)</w:t>
            </w:r>
          </w:p>
        </w:tc>
      </w:tr>
      <w:tr w:rsidR="00CD72C4" w:rsidRPr="00205D5A" w:rsidTr="00CD72C4">
        <w:trPr>
          <w:jc w:val="center"/>
        </w:trPr>
        <w:tc>
          <w:tcPr>
            <w:tcW w:w="846" w:type="dxa"/>
          </w:tcPr>
          <w:p w:rsidR="00CD72C4" w:rsidRPr="00205D5A" w:rsidRDefault="00CD72C4" w:rsidP="00815688">
            <w:pPr>
              <w:pStyle w:val="Tekstpodstawowy"/>
              <w:jc w:val="right"/>
            </w:pPr>
            <w:r w:rsidRPr="00CD450E">
              <w:t>1</w:t>
            </w:r>
          </w:p>
        </w:tc>
        <w:tc>
          <w:tcPr>
            <w:tcW w:w="5386" w:type="dxa"/>
          </w:tcPr>
          <w:p w:rsidR="00CD72C4" w:rsidRPr="00205D5A" w:rsidRDefault="00CD72C4" w:rsidP="00815688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CD450E">
              <w:t>Dostawa, montaż i ustawienie mebli - Dom Studencki Akapit.</w:t>
            </w:r>
            <w:r w:rsidRPr="00205D5A">
              <w:t xml:space="preserve"> </w:t>
            </w:r>
          </w:p>
          <w:p w:rsidR="00CD72C4" w:rsidRPr="00205D5A" w:rsidRDefault="00CD72C4" w:rsidP="00E34CA9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</w:t>
            </w:r>
            <w:r w:rsidR="00E34CA9">
              <w:t>....................</w:t>
            </w:r>
            <w:r w:rsidRPr="00205D5A">
              <w:t>......................................... zł).</w:t>
            </w:r>
          </w:p>
        </w:tc>
        <w:tc>
          <w:tcPr>
            <w:tcW w:w="5386" w:type="dxa"/>
          </w:tcPr>
          <w:p w:rsidR="00CD72C4" w:rsidRPr="00205D5A" w:rsidRDefault="00CD72C4" w:rsidP="00815688">
            <w:pPr>
              <w:pStyle w:val="Tekstpodstawowy"/>
              <w:rPr>
                <w:b/>
              </w:rPr>
            </w:pPr>
          </w:p>
        </w:tc>
      </w:tr>
      <w:tr w:rsidR="00CD72C4" w:rsidRPr="00205D5A" w:rsidTr="00CD72C4">
        <w:trPr>
          <w:jc w:val="center"/>
        </w:trPr>
        <w:tc>
          <w:tcPr>
            <w:tcW w:w="846" w:type="dxa"/>
          </w:tcPr>
          <w:p w:rsidR="00CD72C4" w:rsidRPr="00205D5A" w:rsidRDefault="00CD72C4" w:rsidP="00815688">
            <w:pPr>
              <w:pStyle w:val="Tekstpodstawowy"/>
              <w:jc w:val="right"/>
            </w:pPr>
            <w:r w:rsidRPr="00CD450E">
              <w:t>2</w:t>
            </w:r>
          </w:p>
        </w:tc>
        <w:tc>
          <w:tcPr>
            <w:tcW w:w="5386" w:type="dxa"/>
          </w:tcPr>
          <w:p w:rsidR="00CD72C4" w:rsidRPr="00205D5A" w:rsidRDefault="00CD72C4" w:rsidP="00815688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CD450E">
              <w:t>Dostawa krzeseł dla Akademickiego Radia i Telewizji Centrum</w:t>
            </w:r>
            <w:r w:rsidRPr="00205D5A">
              <w:t xml:space="preserve"> </w:t>
            </w:r>
          </w:p>
          <w:p w:rsidR="00CD72C4" w:rsidRPr="00205D5A" w:rsidRDefault="00CD72C4" w:rsidP="00E34CA9">
            <w:pPr>
              <w:spacing w:line="360" w:lineRule="auto"/>
              <w:jc w:val="both"/>
            </w:pPr>
            <w:r w:rsidRPr="00205D5A">
              <w:lastRenderedPageBreak/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</w:t>
            </w:r>
            <w:r w:rsidR="00E34CA9">
              <w:t>.........................</w:t>
            </w:r>
            <w:r w:rsidRPr="00205D5A">
              <w:t>..................................... zł).</w:t>
            </w:r>
          </w:p>
        </w:tc>
        <w:tc>
          <w:tcPr>
            <w:tcW w:w="5386" w:type="dxa"/>
          </w:tcPr>
          <w:p w:rsidR="00CD72C4" w:rsidRPr="00205D5A" w:rsidRDefault="00CD72C4" w:rsidP="00815688">
            <w:pPr>
              <w:pStyle w:val="Tekstpodstawowy"/>
              <w:rPr>
                <w:b/>
              </w:rPr>
            </w:pPr>
          </w:p>
        </w:tc>
      </w:tr>
      <w:tr w:rsidR="00CD72C4" w:rsidRPr="00205D5A" w:rsidTr="00CD72C4">
        <w:trPr>
          <w:jc w:val="center"/>
        </w:trPr>
        <w:tc>
          <w:tcPr>
            <w:tcW w:w="846" w:type="dxa"/>
          </w:tcPr>
          <w:p w:rsidR="00CD72C4" w:rsidRPr="00205D5A" w:rsidRDefault="00CD72C4" w:rsidP="00815688">
            <w:pPr>
              <w:pStyle w:val="Tekstpodstawowy"/>
              <w:jc w:val="right"/>
            </w:pPr>
            <w:r w:rsidRPr="00CD450E">
              <w:t>3</w:t>
            </w:r>
          </w:p>
        </w:tc>
        <w:tc>
          <w:tcPr>
            <w:tcW w:w="5386" w:type="dxa"/>
          </w:tcPr>
          <w:p w:rsidR="00CD72C4" w:rsidRPr="00205D5A" w:rsidRDefault="00CD72C4" w:rsidP="00815688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CD450E">
              <w:t>Dostawa krzeseł dla Katedry Technologii i Materiałoznawstwa Chemicznego</w:t>
            </w:r>
            <w:r w:rsidRPr="00205D5A">
              <w:t xml:space="preserve"> </w:t>
            </w:r>
          </w:p>
          <w:p w:rsidR="00CD72C4" w:rsidRPr="00205D5A" w:rsidRDefault="00CD72C4" w:rsidP="00CD72C4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</w:t>
            </w:r>
            <w:r>
              <w:t>.....................</w:t>
            </w:r>
            <w:r w:rsidRPr="00205D5A">
              <w:t>........................... zł).</w:t>
            </w:r>
          </w:p>
        </w:tc>
        <w:tc>
          <w:tcPr>
            <w:tcW w:w="5386" w:type="dxa"/>
          </w:tcPr>
          <w:p w:rsidR="00CD72C4" w:rsidRPr="00205D5A" w:rsidRDefault="00CD72C4" w:rsidP="00815688">
            <w:pPr>
              <w:pStyle w:val="Tekstpodstawowy"/>
              <w:rPr>
                <w:b/>
              </w:rPr>
            </w:pPr>
          </w:p>
        </w:tc>
      </w:tr>
      <w:tr w:rsidR="00CD72C4" w:rsidRPr="00205D5A" w:rsidTr="00CD72C4">
        <w:trPr>
          <w:jc w:val="center"/>
        </w:trPr>
        <w:tc>
          <w:tcPr>
            <w:tcW w:w="846" w:type="dxa"/>
          </w:tcPr>
          <w:p w:rsidR="00CD72C4" w:rsidRPr="00205D5A" w:rsidRDefault="00CD72C4" w:rsidP="00815688">
            <w:pPr>
              <w:pStyle w:val="Tekstpodstawowy"/>
              <w:jc w:val="right"/>
            </w:pPr>
            <w:r w:rsidRPr="00CD450E">
              <w:t>4</w:t>
            </w:r>
          </w:p>
        </w:tc>
        <w:tc>
          <w:tcPr>
            <w:tcW w:w="5386" w:type="dxa"/>
          </w:tcPr>
          <w:p w:rsidR="00CD72C4" w:rsidRPr="00205D5A" w:rsidRDefault="00CD72C4" w:rsidP="00815688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CD450E">
              <w:t>Dostawa krzeseł dla Katedry Inżynierii Chemicznej i Procesowej</w:t>
            </w:r>
            <w:r w:rsidRPr="00205D5A">
              <w:t xml:space="preserve"> </w:t>
            </w:r>
          </w:p>
          <w:p w:rsidR="00CD72C4" w:rsidRPr="00205D5A" w:rsidRDefault="00CD72C4" w:rsidP="00E34CA9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 zł).</w:t>
            </w:r>
          </w:p>
        </w:tc>
        <w:tc>
          <w:tcPr>
            <w:tcW w:w="5386" w:type="dxa"/>
          </w:tcPr>
          <w:p w:rsidR="00CD72C4" w:rsidRPr="00205D5A" w:rsidRDefault="00CD72C4" w:rsidP="00815688">
            <w:pPr>
              <w:pStyle w:val="Tekstpodstawowy"/>
              <w:rPr>
                <w:b/>
              </w:rPr>
            </w:pPr>
          </w:p>
        </w:tc>
      </w:tr>
      <w:tr w:rsidR="00CD72C4" w:rsidRPr="00205D5A" w:rsidTr="00CD72C4">
        <w:trPr>
          <w:jc w:val="center"/>
        </w:trPr>
        <w:tc>
          <w:tcPr>
            <w:tcW w:w="846" w:type="dxa"/>
          </w:tcPr>
          <w:p w:rsidR="00CD72C4" w:rsidRPr="00205D5A" w:rsidRDefault="00CD72C4" w:rsidP="00815688">
            <w:pPr>
              <w:pStyle w:val="Tekstpodstawowy"/>
              <w:jc w:val="right"/>
            </w:pPr>
            <w:r w:rsidRPr="00CD450E">
              <w:t>5</w:t>
            </w:r>
          </w:p>
        </w:tc>
        <w:tc>
          <w:tcPr>
            <w:tcW w:w="5386" w:type="dxa"/>
          </w:tcPr>
          <w:p w:rsidR="00CD72C4" w:rsidRPr="00205D5A" w:rsidRDefault="00CD72C4" w:rsidP="00815688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CD450E">
              <w:t>Dostawa, montaż i ustawienie biurka dla Katedry Informatyki i Automatyki</w:t>
            </w:r>
            <w:r w:rsidRPr="00205D5A">
              <w:t xml:space="preserve"> </w:t>
            </w:r>
          </w:p>
          <w:p w:rsidR="00CD72C4" w:rsidRPr="00205D5A" w:rsidRDefault="00CD72C4" w:rsidP="00E34CA9">
            <w:pPr>
              <w:spacing w:line="360" w:lineRule="auto"/>
              <w:jc w:val="both"/>
            </w:pPr>
            <w:r w:rsidRPr="00205D5A">
              <w:lastRenderedPageBreak/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</w:t>
            </w:r>
            <w:r w:rsidR="00E34CA9">
              <w:t>ownie:......................</w:t>
            </w:r>
            <w:r w:rsidRPr="00205D5A">
              <w:t>.......................................... zł).</w:t>
            </w:r>
          </w:p>
        </w:tc>
        <w:tc>
          <w:tcPr>
            <w:tcW w:w="5386" w:type="dxa"/>
          </w:tcPr>
          <w:p w:rsidR="00CD72C4" w:rsidRPr="00205D5A" w:rsidRDefault="00CD72C4" w:rsidP="00815688">
            <w:pPr>
              <w:pStyle w:val="Tekstpodstawowy"/>
              <w:rPr>
                <w:b/>
              </w:rPr>
            </w:pPr>
          </w:p>
        </w:tc>
      </w:tr>
      <w:tr w:rsidR="00CD72C4" w:rsidRPr="00205D5A" w:rsidTr="00CD72C4">
        <w:trPr>
          <w:jc w:val="center"/>
        </w:trPr>
        <w:tc>
          <w:tcPr>
            <w:tcW w:w="846" w:type="dxa"/>
          </w:tcPr>
          <w:p w:rsidR="00CD72C4" w:rsidRPr="00205D5A" w:rsidRDefault="00CD72C4" w:rsidP="00815688">
            <w:pPr>
              <w:pStyle w:val="Tekstpodstawowy"/>
              <w:jc w:val="right"/>
            </w:pPr>
            <w:r w:rsidRPr="00CD450E">
              <w:t>6</w:t>
            </w:r>
          </w:p>
        </w:tc>
        <w:tc>
          <w:tcPr>
            <w:tcW w:w="5386" w:type="dxa"/>
          </w:tcPr>
          <w:p w:rsidR="00CD72C4" w:rsidRPr="00205D5A" w:rsidRDefault="00CD72C4" w:rsidP="00815688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CD450E">
              <w:t>Dostawa, montaż i ustawienie mebli- Dom Studencki Promień</w:t>
            </w:r>
            <w:r w:rsidRPr="00205D5A">
              <w:t xml:space="preserve"> </w:t>
            </w:r>
          </w:p>
          <w:p w:rsidR="00CD72C4" w:rsidRPr="00205D5A" w:rsidRDefault="00CD72C4" w:rsidP="00E34CA9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</w:t>
            </w:r>
            <w:r w:rsidR="00E34CA9">
              <w:t>e:........................</w:t>
            </w:r>
            <w:r w:rsidRPr="00205D5A">
              <w:t>........................................ zł).</w:t>
            </w:r>
          </w:p>
        </w:tc>
        <w:tc>
          <w:tcPr>
            <w:tcW w:w="5386" w:type="dxa"/>
          </w:tcPr>
          <w:p w:rsidR="00CD72C4" w:rsidRPr="00205D5A" w:rsidRDefault="00CD72C4" w:rsidP="00815688">
            <w:pPr>
              <w:pStyle w:val="Tekstpodstawowy"/>
              <w:rPr>
                <w:b/>
              </w:rPr>
            </w:pPr>
          </w:p>
        </w:tc>
      </w:tr>
      <w:tr w:rsidR="00CD72C4" w:rsidRPr="00205D5A" w:rsidTr="00CD72C4">
        <w:trPr>
          <w:jc w:val="center"/>
        </w:trPr>
        <w:tc>
          <w:tcPr>
            <w:tcW w:w="846" w:type="dxa"/>
          </w:tcPr>
          <w:p w:rsidR="00CD72C4" w:rsidRPr="00205D5A" w:rsidRDefault="00CD72C4" w:rsidP="00815688">
            <w:pPr>
              <w:pStyle w:val="Tekstpodstawowy"/>
              <w:jc w:val="right"/>
            </w:pPr>
            <w:r w:rsidRPr="00CD450E">
              <w:t>7</w:t>
            </w:r>
          </w:p>
        </w:tc>
        <w:tc>
          <w:tcPr>
            <w:tcW w:w="5386" w:type="dxa"/>
          </w:tcPr>
          <w:p w:rsidR="00CD72C4" w:rsidRPr="00205D5A" w:rsidRDefault="00CD72C4" w:rsidP="00815688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CD450E">
              <w:t>Dostawa foteli obrotowych dla  Katedry Informatyki i Automatyki</w:t>
            </w:r>
            <w:r w:rsidRPr="00205D5A">
              <w:t xml:space="preserve"> </w:t>
            </w:r>
          </w:p>
          <w:p w:rsidR="00CD72C4" w:rsidRPr="00205D5A" w:rsidRDefault="00CD72C4" w:rsidP="00E34CA9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</w:t>
            </w:r>
            <w:r w:rsidR="00E34CA9">
              <w:t>............................</w:t>
            </w:r>
            <w:r w:rsidRPr="00205D5A">
              <w:t>.................................... zł).</w:t>
            </w:r>
          </w:p>
        </w:tc>
        <w:tc>
          <w:tcPr>
            <w:tcW w:w="5386" w:type="dxa"/>
          </w:tcPr>
          <w:p w:rsidR="00CD72C4" w:rsidRPr="00205D5A" w:rsidRDefault="00CD72C4" w:rsidP="00815688">
            <w:pPr>
              <w:pStyle w:val="Tekstpodstawowy"/>
              <w:rPr>
                <w:b/>
              </w:rPr>
            </w:pPr>
          </w:p>
        </w:tc>
      </w:tr>
      <w:tr w:rsidR="00CD72C4" w:rsidRPr="00205D5A" w:rsidTr="00CD72C4">
        <w:trPr>
          <w:jc w:val="center"/>
        </w:trPr>
        <w:tc>
          <w:tcPr>
            <w:tcW w:w="846" w:type="dxa"/>
          </w:tcPr>
          <w:p w:rsidR="00CD72C4" w:rsidRPr="00205D5A" w:rsidRDefault="00CD72C4" w:rsidP="00815688">
            <w:pPr>
              <w:pStyle w:val="Tekstpodstawowy"/>
              <w:jc w:val="right"/>
            </w:pPr>
            <w:r w:rsidRPr="00CD450E">
              <w:t>8</w:t>
            </w:r>
          </w:p>
        </w:tc>
        <w:tc>
          <w:tcPr>
            <w:tcW w:w="5386" w:type="dxa"/>
          </w:tcPr>
          <w:p w:rsidR="00CD72C4" w:rsidRPr="00205D5A" w:rsidRDefault="00CD72C4" w:rsidP="00815688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CD450E">
              <w:t>Dostawa płyn wiórowych dla Domu Studenckiego Akapit</w:t>
            </w:r>
            <w:r w:rsidRPr="00205D5A">
              <w:t xml:space="preserve"> </w:t>
            </w:r>
          </w:p>
          <w:p w:rsidR="00CD72C4" w:rsidRPr="00205D5A" w:rsidRDefault="00CD72C4" w:rsidP="00E34CA9">
            <w:pPr>
              <w:spacing w:line="360" w:lineRule="auto"/>
              <w:jc w:val="both"/>
            </w:pPr>
            <w:r w:rsidRPr="00205D5A">
              <w:lastRenderedPageBreak/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</w:t>
            </w:r>
            <w:r w:rsidR="00E34CA9">
              <w:t>..........................</w:t>
            </w:r>
            <w:r w:rsidRPr="00205D5A">
              <w:t>....................................... zł).</w:t>
            </w:r>
          </w:p>
        </w:tc>
        <w:tc>
          <w:tcPr>
            <w:tcW w:w="5386" w:type="dxa"/>
          </w:tcPr>
          <w:p w:rsidR="00CD72C4" w:rsidRPr="00205D5A" w:rsidRDefault="00CD72C4" w:rsidP="00815688">
            <w:pPr>
              <w:pStyle w:val="Tekstpodstawowy"/>
              <w:rPr>
                <w:b/>
              </w:rPr>
            </w:pPr>
          </w:p>
        </w:tc>
      </w:tr>
    </w:tbl>
    <w:p w:rsidR="00DA130F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CD72C4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  <w:r>
        <w:rPr>
          <w:b/>
          <w:sz w:val="28"/>
          <w:highlight w:val="yellow"/>
        </w:rPr>
        <w:t>II. KRYTERIUM GWARANCJA:</w:t>
      </w:r>
    </w:p>
    <w:p w:rsidR="00CD72C4" w:rsidRDefault="00CD72C4" w:rsidP="00CD72C4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1:</w:t>
      </w:r>
    </w:p>
    <w:p w:rsidR="00CD72C4" w:rsidRDefault="00CD72C4" w:rsidP="00CD72C4">
      <w:pPr>
        <w:jc w:val="both"/>
        <w:rPr>
          <w:b/>
        </w:rPr>
      </w:pPr>
      <w:r>
        <w:rPr>
          <w:b/>
        </w:rPr>
        <w:t xml:space="preserve">Okres gwarancji na: </w:t>
      </w:r>
    </w:p>
    <w:p w:rsidR="00CD72C4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CD72C4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CD72C4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</w:rPr>
      </w:pPr>
    </w:p>
    <w:p w:rsidR="00CD72C4" w:rsidRDefault="00CD72C4" w:rsidP="00CD72C4">
      <w:pPr>
        <w:jc w:val="both"/>
        <w:rPr>
          <w:b/>
          <w:sz w:val="26"/>
          <w:szCs w:val="26"/>
        </w:rPr>
      </w:pPr>
    </w:p>
    <w:p w:rsidR="00CD72C4" w:rsidRDefault="00CD72C4" w:rsidP="00CD72C4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2:</w:t>
      </w:r>
    </w:p>
    <w:p w:rsidR="00CD72C4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 xml:space="preserve">Okres gwarancji na: </w:t>
      </w:r>
    </w:p>
    <w:p w:rsidR="00CD72C4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CD72C4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CD72C4" w:rsidRPr="008F3809" w:rsidRDefault="00CD72C4" w:rsidP="00CD72C4">
      <w:pPr>
        <w:jc w:val="both"/>
        <w:rPr>
          <w:b/>
          <w:sz w:val="16"/>
          <w:szCs w:val="16"/>
        </w:rPr>
      </w:pPr>
    </w:p>
    <w:p w:rsidR="00CD72C4" w:rsidRDefault="00CD72C4" w:rsidP="00CD72C4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3:</w:t>
      </w:r>
    </w:p>
    <w:p w:rsidR="00CD72C4" w:rsidRDefault="00CD72C4" w:rsidP="00CD72C4">
      <w:pPr>
        <w:jc w:val="both"/>
        <w:rPr>
          <w:b/>
        </w:rPr>
      </w:pPr>
      <w:r>
        <w:rPr>
          <w:b/>
        </w:rPr>
        <w:t xml:space="preserve">Okres gwarancji na: </w:t>
      </w:r>
    </w:p>
    <w:p w:rsidR="00CD72C4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CD72C4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CD72C4" w:rsidRDefault="00CD72C4" w:rsidP="00CD72C4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4:</w:t>
      </w:r>
    </w:p>
    <w:p w:rsidR="00CD72C4" w:rsidRPr="007072BF" w:rsidRDefault="00CD72C4" w:rsidP="00CD72C4">
      <w:pPr>
        <w:jc w:val="both"/>
        <w:rPr>
          <w:b/>
        </w:rPr>
      </w:pPr>
      <w:r>
        <w:rPr>
          <w:b/>
        </w:rPr>
        <w:t xml:space="preserve">Okres gwarancji na: </w:t>
      </w:r>
    </w:p>
    <w:p w:rsidR="00CD72C4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CD72C4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CD72C4" w:rsidRDefault="00CD72C4" w:rsidP="00CD72C4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5:</w:t>
      </w:r>
    </w:p>
    <w:p w:rsidR="00CD72C4" w:rsidRDefault="00CD72C4" w:rsidP="00CD72C4">
      <w:pPr>
        <w:jc w:val="both"/>
        <w:rPr>
          <w:b/>
        </w:rPr>
      </w:pPr>
      <w:r>
        <w:rPr>
          <w:b/>
        </w:rPr>
        <w:t xml:space="preserve">Okres gwarancji na: </w:t>
      </w:r>
    </w:p>
    <w:p w:rsidR="00CD72C4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lastRenderedPageBreak/>
        <w:t xml:space="preserve">□ </w:t>
      </w:r>
      <w:r>
        <w:rPr>
          <w:b/>
        </w:rPr>
        <w:t xml:space="preserve">24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CD72C4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CD72C4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CD72C4" w:rsidRDefault="00CD72C4" w:rsidP="00CD72C4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6:</w:t>
      </w:r>
    </w:p>
    <w:p w:rsidR="00CD72C4" w:rsidRDefault="00CD72C4" w:rsidP="00CD72C4">
      <w:pPr>
        <w:jc w:val="both"/>
        <w:rPr>
          <w:b/>
        </w:rPr>
      </w:pPr>
      <w:r>
        <w:rPr>
          <w:b/>
        </w:rPr>
        <w:t xml:space="preserve">Okres gwarancji na: </w:t>
      </w:r>
    </w:p>
    <w:p w:rsidR="00CD72C4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CD72C4" w:rsidRPr="007072BF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CD72C4" w:rsidRPr="007072BF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CD72C4" w:rsidRDefault="00CD72C4" w:rsidP="00CD72C4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7:</w:t>
      </w:r>
    </w:p>
    <w:p w:rsidR="00CD72C4" w:rsidRDefault="00CD72C4" w:rsidP="00CD72C4">
      <w:pPr>
        <w:jc w:val="both"/>
        <w:rPr>
          <w:b/>
        </w:rPr>
      </w:pPr>
      <w:r>
        <w:rPr>
          <w:b/>
        </w:rPr>
        <w:t xml:space="preserve">Okres gwarancji na: </w:t>
      </w:r>
    </w:p>
    <w:p w:rsidR="00CD72C4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</w:t>
      </w:r>
      <w:r>
        <w:rPr>
          <w:b/>
          <w:sz w:val="96"/>
        </w:rPr>
        <w:t xml:space="preserve">□ </w:t>
      </w:r>
      <w:r>
        <w:rPr>
          <w:b/>
        </w:rPr>
        <w:t xml:space="preserve">36 miesięcy </w:t>
      </w:r>
      <w:r>
        <w:rPr>
          <w:b/>
          <w:sz w:val="96"/>
        </w:rPr>
        <w:t xml:space="preserve">□ </w:t>
      </w:r>
      <w:r>
        <w:rPr>
          <w:b/>
        </w:rPr>
        <w:t>48 miesięcy</w:t>
      </w:r>
      <w:r>
        <w:t xml:space="preserve">      </w:t>
      </w:r>
    </w:p>
    <w:p w:rsidR="00CD72C4" w:rsidRPr="007072BF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CD72C4" w:rsidRDefault="00CD72C4" w:rsidP="00CD72C4">
      <w:pPr>
        <w:pStyle w:val="Tekstpodstawowywcity"/>
        <w:spacing w:line="360" w:lineRule="auto"/>
        <w:ind w:left="0" w:firstLine="0"/>
        <w:rPr>
          <w:szCs w:val="24"/>
        </w:rPr>
      </w:pPr>
    </w:p>
    <w:p w:rsidR="008A14DE" w:rsidRDefault="008A14DE" w:rsidP="008A14DE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8:</w:t>
      </w:r>
    </w:p>
    <w:p w:rsidR="008A14DE" w:rsidRDefault="008A14DE" w:rsidP="008A14DE">
      <w:pPr>
        <w:jc w:val="both"/>
        <w:rPr>
          <w:b/>
        </w:rPr>
      </w:pPr>
      <w:r>
        <w:rPr>
          <w:b/>
        </w:rPr>
        <w:t xml:space="preserve">Okres gwarancji na: </w:t>
      </w:r>
    </w:p>
    <w:p w:rsidR="008A14DE" w:rsidRDefault="008A14DE" w:rsidP="008A14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</w:t>
      </w:r>
      <w:r>
        <w:rPr>
          <w:b/>
          <w:sz w:val="96"/>
        </w:rPr>
        <w:t xml:space="preserve">□ </w:t>
      </w:r>
      <w:r>
        <w:rPr>
          <w:b/>
        </w:rPr>
        <w:t xml:space="preserve">36 miesięcy </w:t>
      </w:r>
      <w:r>
        <w:rPr>
          <w:b/>
          <w:sz w:val="96"/>
        </w:rPr>
        <w:t xml:space="preserve">□ </w:t>
      </w:r>
      <w:r>
        <w:rPr>
          <w:b/>
        </w:rPr>
        <w:t>48 miesięcy</w:t>
      </w:r>
      <w:r>
        <w:t xml:space="preserve">     </w:t>
      </w:r>
    </w:p>
    <w:p w:rsidR="008A14DE" w:rsidRPr="007072BF" w:rsidRDefault="008A14DE" w:rsidP="008A14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8A14DE" w:rsidRDefault="008A14DE" w:rsidP="00CD72C4">
      <w:pPr>
        <w:pStyle w:val="Tekstpodstawowywcity"/>
        <w:spacing w:line="360" w:lineRule="auto"/>
        <w:ind w:left="0" w:firstLine="0"/>
        <w:rPr>
          <w:szCs w:val="24"/>
        </w:rPr>
      </w:pPr>
    </w:p>
    <w:p w:rsidR="00CD72C4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highlight w:val="yellow"/>
          <w:u w:val="single"/>
        </w:rPr>
      </w:pPr>
      <w:r>
        <w:rPr>
          <w:b/>
          <w:sz w:val="28"/>
          <w:highlight w:val="yellow"/>
          <w:u w:val="single"/>
        </w:rPr>
        <w:t xml:space="preserve">III. KRYTERIUM TERMIN WYKONANIA </w:t>
      </w:r>
    </w:p>
    <w:p w:rsidR="00CD72C4" w:rsidRDefault="00CD72C4" w:rsidP="00CD72C4">
      <w:pPr>
        <w:ind w:hanging="284"/>
        <w:jc w:val="both"/>
        <w:rPr>
          <w:sz w:val="16"/>
          <w:szCs w:val="16"/>
        </w:rPr>
      </w:pPr>
    </w:p>
    <w:p w:rsidR="00CD72C4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Zad 1 </w:t>
      </w:r>
    </w:p>
    <w:p w:rsidR="00CD72C4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highlight w:val="yellow"/>
          <w:u w:val="single"/>
        </w:rPr>
      </w:pPr>
    </w:p>
    <w:p w:rsidR="00CD72C4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sz w:val="96"/>
        </w:rPr>
        <w:t xml:space="preserve">□ </w:t>
      </w:r>
      <w:r>
        <w:rPr>
          <w:b/>
        </w:rPr>
        <w:t xml:space="preserve">do  30 dni 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do  25 dni               </w:t>
      </w:r>
      <w:r>
        <w:rPr>
          <w:b/>
          <w:sz w:val="96"/>
        </w:rPr>
        <w:t xml:space="preserve">□ </w:t>
      </w:r>
      <w:r>
        <w:rPr>
          <w:b/>
        </w:rPr>
        <w:t xml:space="preserve">do  20 dni               </w:t>
      </w:r>
    </w:p>
    <w:p w:rsidR="00CD72C4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CD72C4" w:rsidRPr="00A92B36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</w:rPr>
      </w:pPr>
    </w:p>
    <w:p w:rsidR="00CD72C4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</w:p>
    <w:p w:rsidR="00CD72C4" w:rsidRPr="0089796F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28"/>
          <w:szCs w:val="28"/>
        </w:rPr>
      </w:pPr>
      <w:r w:rsidRPr="0089796F">
        <w:rPr>
          <w:b/>
          <w:sz w:val="28"/>
          <w:szCs w:val="28"/>
        </w:rPr>
        <w:t xml:space="preserve">Zad 2 </w:t>
      </w:r>
    </w:p>
    <w:p w:rsidR="00CD72C4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sz w:val="96"/>
        </w:rPr>
        <w:t xml:space="preserve">□ </w:t>
      </w:r>
      <w:r>
        <w:rPr>
          <w:b/>
        </w:rPr>
        <w:t xml:space="preserve">do  7 dni 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do  6 dni               </w:t>
      </w:r>
      <w:r>
        <w:rPr>
          <w:b/>
          <w:sz w:val="96"/>
        </w:rPr>
        <w:t xml:space="preserve">□ </w:t>
      </w:r>
      <w:r>
        <w:rPr>
          <w:b/>
        </w:rPr>
        <w:t xml:space="preserve">do  5 dni               </w:t>
      </w:r>
    </w:p>
    <w:p w:rsidR="00CD72C4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E34CA9" w:rsidRDefault="00E34CA9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E34CA9" w:rsidRDefault="00E34CA9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E34CA9" w:rsidRDefault="00E34CA9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E34CA9" w:rsidRDefault="00E34CA9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E34CA9" w:rsidRDefault="00E34CA9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E34CA9" w:rsidRPr="00E34CA9" w:rsidRDefault="00E34CA9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CD72C4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 xml:space="preserve">Zad 3 </w:t>
      </w:r>
    </w:p>
    <w:p w:rsidR="00CD72C4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highlight w:val="yellow"/>
          <w:u w:val="single"/>
        </w:rPr>
      </w:pPr>
    </w:p>
    <w:p w:rsidR="00CD72C4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sz w:val="96"/>
        </w:rPr>
        <w:t xml:space="preserve">□ </w:t>
      </w:r>
      <w:r>
        <w:rPr>
          <w:b/>
        </w:rPr>
        <w:t xml:space="preserve">do  7 dni 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do  6 dni               </w:t>
      </w:r>
      <w:r>
        <w:rPr>
          <w:b/>
          <w:sz w:val="96"/>
        </w:rPr>
        <w:t xml:space="preserve">□ </w:t>
      </w:r>
      <w:r>
        <w:rPr>
          <w:b/>
        </w:rPr>
        <w:t xml:space="preserve">do  5 dni               </w:t>
      </w:r>
    </w:p>
    <w:p w:rsidR="00CD72C4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CD72C4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</w:p>
    <w:p w:rsidR="00CD72C4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Zad 4 </w:t>
      </w:r>
    </w:p>
    <w:p w:rsidR="00CD72C4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highlight w:val="yellow"/>
          <w:u w:val="single"/>
        </w:rPr>
      </w:pPr>
    </w:p>
    <w:p w:rsidR="00CD72C4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sz w:val="96"/>
        </w:rPr>
        <w:t xml:space="preserve">□ </w:t>
      </w:r>
      <w:r>
        <w:rPr>
          <w:b/>
        </w:rPr>
        <w:t xml:space="preserve">do  14 dni 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do  10 dni               </w:t>
      </w:r>
      <w:r>
        <w:rPr>
          <w:b/>
          <w:sz w:val="96"/>
        </w:rPr>
        <w:t xml:space="preserve">□ </w:t>
      </w:r>
      <w:r>
        <w:rPr>
          <w:b/>
        </w:rPr>
        <w:t xml:space="preserve">do  7 dni               </w:t>
      </w:r>
    </w:p>
    <w:p w:rsidR="00CD72C4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CD72C4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CD72C4" w:rsidRPr="00F048DB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u w:val="single"/>
        </w:rPr>
      </w:pPr>
      <w:r w:rsidRPr="00F048DB">
        <w:rPr>
          <w:b/>
          <w:sz w:val="28"/>
          <w:u w:val="single"/>
        </w:rPr>
        <w:t xml:space="preserve">Zad 5 </w:t>
      </w:r>
    </w:p>
    <w:p w:rsidR="00CD72C4" w:rsidRPr="00F048DB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u w:val="single"/>
        </w:rPr>
      </w:pPr>
    </w:p>
    <w:p w:rsidR="00353D80" w:rsidRDefault="00353D80" w:rsidP="00353D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sz w:val="96"/>
        </w:rPr>
        <w:t xml:space="preserve">□ </w:t>
      </w:r>
      <w:r>
        <w:rPr>
          <w:b/>
        </w:rPr>
        <w:t xml:space="preserve">do  20 dni 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do  15 dni               </w:t>
      </w:r>
      <w:r>
        <w:rPr>
          <w:b/>
          <w:sz w:val="96"/>
        </w:rPr>
        <w:t xml:space="preserve">□ </w:t>
      </w:r>
      <w:r>
        <w:rPr>
          <w:b/>
        </w:rPr>
        <w:t xml:space="preserve">do  10 dni               </w:t>
      </w:r>
    </w:p>
    <w:p w:rsidR="00353D80" w:rsidRDefault="00353D80" w:rsidP="00353D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CD72C4" w:rsidRPr="00F048DB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CD72C4" w:rsidRPr="00F048DB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u w:val="single"/>
        </w:rPr>
      </w:pPr>
      <w:r w:rsidRPr="00F048DB">
        <w:rPr>
          <w:b/>
          <w:sz w:val="28"/>
          <w:u w:val="single"/>
        </w:rPr>
        <w:t xml:space="preserve">Zad 6 </w:t>
      </w:r>
    </w:p>
    <w:p w:rsidR="00CD72C4" w:rsidRPr="00F048DB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u w:val="single"/>
        </w:rPr>
      </w:pPr>
    </w:p>
    <w:p w:rsidR="00E10CBB" w:rsidRPr="00E10CBB" w:rsidRDefault="00CD72C4" w:rsidP="00CD72C4">
      <w:pPr>
        <w:pStyle w:val="Tekstpodstawowywcity"/>
        <w:ind w:left="0" w:firstLine="0"/>
        <w:rPr>
          <w:b/>
        </w:rPr>
      </w:pPr>
      <w:r w:rsidRPr="00F048DB">
        <w:rPr>
          <w:sz w:val="96"/>
        </w:rPr>
        <w:t xml:space="preserve">□ </w:t>
      </w:r>
      <w:r w:rsidRPr="00F048DB">
        <w:rPr>
          <w:b/>
        </w:rPr>
        <w:t xml:space="preserve">do  </w:t>
      </w:r>
      <w:r>
        <w:rPr>
          <w:b/>
        </w:rPr>
        <w:t>14</w:t>
      </w:r>
      <w:r w:rsidRPr="00F048DB">
        <w:rPr>
          <w:b/>
        </w:rPr>
        <w:t xml:space="preserve"> dni             </w:t>
      </w:r>
      <w:r w:rsidRPr="00F048DB">
        <w:rPr>
          <w:b/>
        </w:rPr>
        <w:tab/>
      </w:r>
      <w:r w:rsidRPr="00F048DB">
        <w:rPr>
          <w:b/>
          <w:sz w:val="96"/>
        </w:rPr>
        <w:t xml:space="preserve">□ </w:t>
      </w:r>
      <w:r w:rsidRPr="00F048DB">
        <w:rPr>
          <w:b/>
        </w:rPr>
        <w:t xml:space="preserve">do </w:t>
      </w:r>
      <w:r>
        <w:rPr>
          <w:b/>
        </w:rPr>
        <w:t>10</w:t>
      </w:r>
      <w:r w:rsidRPr="00F048DB">
        <w:rPr>
          <w:b/>
        </w:rPr>
        <w:t xml:space="preserve"> dni                                    </w:t>
      </w:r>
    </w:p>
    <w:p w:rsidR="00CD72C4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048DB">
        <w:rPr>
          <w:sz w:val="18"/>
        </w:rPr>
        <w:t>Proszę zaznaczyć znakiem X właściwe pole</w:t>
      </w:r>
    </w:p>
    <w:p w:rsidR="00E10CBB" w:rsidRPr="00E34CA9" w:rsidRDefault="00E10CBB" w:rsidP="00E10CB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u w:val="single"/>
        </w:rPr>
      </w:pPr>
    </w:p>
    <w:p w:rsidR="00E10CBB" w:rsidRPr="00F048DB" w:rsidRDefault="00E10CBB" w:rsidP="00E10CB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u w:val="single"/>
        </w:rPr>
      </w:pPr>
      <w:r w:rsidRPr="00F048DB">
        <w:rPr>
          <w:b/>
          <w:sz w:val="28"/>
          <w:u w:val="single"/>
        </w:rPr>
        <w:t xml:space="preserve">Zad </w:t>
      </w:r>
      <w:r>
        <w:rPr>
          <w:b/>
          <w:sz w:val="28"/>
          <w:u w:val="single"/>
        </w:rPr>
        <w:t>7</w:t>
      </w:r>
    </w:p>
    <w:p w:rsidR="00E10CBB" w:rsidRDefault="00E10CBB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E10CBB" w:rsidRDefault="00E10CBB" w:rsidP="00E10CB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sz w:val="96"/>
        </w:rPr>
        <w:t xml:space="preserve">□ </w:t>
      </w:r>
      <w:r>
        <w:rPr>
          <w:b/>
        </w:rPr>
        <w:t xml:space="preserve">do  14 dni 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do  10 dni               </w:t>
      </w:r>
      <w:r>
        <w:rPr>
          <w:b/>
          <w:sz w:val="96"/>
        </w:rPr>
        <w:t xml:space="preserve">□ </w:t>
      </w:r>
      <w:r>
        <w:rPr>
          <w:b/>
        </w:rPr>
        <w:t xml:space="preserve">do  7 dni               </w:t>
      </w:r>
    </w:p>
    <w:p w:rsidR="00E10CBB" w:rsidRDefault="00E10CBB" w:rsidP="00E10CB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048DB">
        <w:rPr>
          <w:sz w:val="18"/>
        </w:rPr>
        <w:t>Proszę zaznaczyć znakiem X właściwe pole</w:t>
      </w:r>
    </w:p>
    <w:p w:rsidR="00E10CBB" w:rsidRDefault="00E10CBB" w:rsidP="00E10CB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</w:p>
    <w:p w:rsidR="00E10CBB" w:rsidRPr="00E10CBB" w:rsidRDefault="00E10CBB" w:rsidP="00E10CB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 w:rsidRPr="00E10CBB">
        <w:rPr>
          <w:b/>
        </w:rPr>
        <w:t xml:space="preserve">Zad 8 </w:t>
      </w:r>
    </w:p>
    <w:p w:rsidR="00E10CBB" w:rsidRDefault="00E10CBB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E10CBB" w:rsidRDefault="00E10CBB" w:rsidP="00E10CB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sz w:val="96"/>
        </w:rPr>
        <w:t xml:space="preserve">□ </w:t>
      </w:r>
      <w:r>
        <w:rPr>
          <w:b/>
        </w:rPr>
        <w:t xml:space="preserve">do  14 dni 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do  10 dni               </w:t>
      </w:r>
      <w:r>
        <w:rPr>
          <w:b/>
          <w:sz w:val="96"/>
        </w:rPr>
        <w:t xml:space="preserve">□ </w:t>
      </w:r>
      <w:r>
        <w:rPr>
          <w:b/>
        </w:rPr>
        <w:t xml:space="preserve">do  7 dni               </w:t>
      </w:r>
    </w:p>
    <w:p w:rsidR="00E10CBB" w:rsidRDefault="00E10CBB" w:rsidP="00E10CB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048DB">
        <w:rPr>
          <w:sz w:val="18"/>
        </w:rPr>
        <w:t>Proszę zaznaczyć znakiem X właściwe pole</w:t>
      </w:r>
    </w:p>
    <w:p w:rsidR="00E10CBB" w:rsidRPr="007F3AEC" w:rsidRDefault="00E10CBB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CD72C4" w:rsidRDefault="00CD72C4" w:rsidP="00CD72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 xml:space="preserve">Zamawiający wymaga podania w poniższej wycenie szczegółowej (tabeli) marki/modelu/producenta oferowanego asortymentu. W przypadku produkcji własnej oferowanych mebli należy w miejscu marki/modelu/producenta niniejszego formularza wpisanie produkcja własna. </w:t>
      </w:r>
    </w:p>
    <w:p w:rsidR="00CD72C4" w:rsidRPr="00B35658" w:rsidRDefault="00CD72C4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B67B52" w:rsidRDefault="00B67B52" w:rsidP="006F11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</w:p>
    <w:p w:rsidR="006F1121" w:rsidRPr="008F3809" w:rsidRDefault="006F1121" w:rsidP="006F11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  <w:r>
        <w:rPr>
          <w:b/>
          <w:sz w:val="28"/>
        </w:rPr>
        <w:lastRenderedPageBreak/>
        <w:t xml:space="preserve">Zad 1 </w:t>
      </w:r>
    </w:p>
    <w:tbl>
      <w:tblPr>
        <w:tblW w:w="107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1"/>
        <w:gridCol w:w="2966"/>
        <w:gridCol w:w="616"/>
        <w:gridCol w:w="992"/>
        <w:gridCol w:w="1701"/>
        <w:gridCol w:w="1418"/>
        <w:gridCol w:w="1984"/>
      </w:tblGrid>
      <w:tr w:rsidR="006F1121" w:rsidTr="00EA79D1">
        <w:trPr>
          <w:trHeight w:val="751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F1121" w:rsidRDefault="006F1121" w:rsidP="00EA79D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F1121" w:rsidRDefault="006F1121" w:rsidP="00EA79D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F1121" w:rsidRDefault="006F1121" w:rsidP="00EA79D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F1121" w:rsidRDefault="006F1121" w:rsidP="00EA79D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lub nr katalogowy oferowanego produktu nadany przez producenta.</w:t>
            </w:r>
          </w:p>
        </w:tc>
      </w:tr>
      <w:tr w:rsidR="006F1121" w:rsidTr="00EA79D1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pStyle w:val="Akapitzlist"/>
              <w:widowControl w:val="0"/>
              <w:numPr>
                <w:ilvl w:val="0"/>
                <w:numId w:val="34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Pr="00356157" w:rsidRDefault="006F1121" w:rsidP="00EA79D1">
            <w:pPr>
              <w:widowControl w:val="0"/>
              <w:rPr>
                <w:bCs/>
                <w:color w:val="000000"/>
              </w:rPr>
            </w:pPr>
            <w:r w:rsidRPr="00356157">
              <w:rPr>
                <w:bCs/>
              </w:rPr>
              <w:t xml:space="preserve">stół 160x80x75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Pr="00356157" w:rsidRDefault="006F1121" w:rsidP="00EA79D1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356157">
              <w:rPr>
                <w:bCs/>
                <w:color w:val="000000" w:themeColor="text1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Pr="00356157" w:rsidRDefault="006F1121" w:rsidP="00EA79D1">
            <w:pPr>
              <w:widowControl w:val="0"/>
              <w:jc w:val="center"/>
              <w:rPr>
                <w:bCs/>
                <w:color w:val="000000"/>
              </w:rPr>
            </w:pPr>
            <w:r w:rsidRPr="00356157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6F1121" w:rsidTr="00EA79D1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pStyle w:val="Akapitzlist"/>
              <w:widowControl w:val="0"/>
              <w:numPr>
                <w:ilvl w:val="0"/>
                <w:numId w:val="34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Pr="00356157" w:rsidRDefault="006F1121" w:rsidP="00EA79D1">
            <w:pPr>
              <w:widowControl w:val="0"/>
              <w:rPr>
                <w:bCs/>
              </w:rPr>
            </w:pPr>
            <w:r w:rsidRPr="00356157">
              <w:rPr>
                <w:bCs/>
              </w:rPr>
              <w:t xml:space="preserve">stół 100x60x75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Pr="00356157" w:rsidRDefault="006F1121" w:rsidP="00EA79D1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356157">
              <w:rPr>
                <w:bCs/>
                <w:color w:val="000000" w:themeColor="text1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Pr="00356157" w:rsidRDefault="006F1121" w:rsidP="00EA79D1">
            <w:pPr>
              <w:widowControl w:val="0"/>
              <w:jc w:val="center"/>
              <w:rPr>
                <w:bCs/>
                <w:color w:val="000000"/>
              </w:rPr>
            </w:pPr>
            <w:r w:rsidRPr="00356157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6F1121" w:rsidTr="00EA79D1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pStyle w:val="Akapitzlist"/>
              <w:widowControl w:val="0"/>
              <w:numPr>
                <w:ilvl w:val="0"/>
                <w:numId w:val="34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Pr="00356157" w:rsidRDefault="006F1121" w:rsidP="00EA79D1">
            <w:pPr>
              <w:widowControl w:val="0"/>
              <w:rPr>
                <w:bCs/>
              </w:rPr>
            </w:pPr>
            <w:r w:rsidRPr="00356157">
              <w:rPr>
                <w:bCs/>
              </w:rPr>
              <w:t xml:space="preserve">szafka 80x45x80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Pr="00356157" w:rsidRDefault="006F1121" w:rsidP="00EA79D1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356157">
              <w:rPr>
                <w:bCs/>
                <w:color w:val="000000" w:themeColor="text1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Pr="00356157" w:rsidRDefault="006F1121" w:rsidP="00EA79D1">
            <w:pPr>
              <w:widowControl w:val="0"/>
              <w:jc w:val="center"/>
              <w:rPr>
                <w:bCs/>
                <w:color w:val="000000"/>
              </w:rPr>
            </w:pPr>
            <w:r w:rsidRPr="00356157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6F1121" w:rsidTr="00EA79D1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pStyle w:val="Akapitzlist"/>
              <w:widowControl w:val="0"/>
              <w:numPr>
                <w:ilvl w:val="0"/>
                <w:numId w:val="34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Pr="00356157" w:rsidRDefault="006F1121" w:rsidP="00EA79D1">
            <w:pPr>
              <w:widowControl w:val="0"/>
              <w:rPr>
                <w:bCs/>
              </w:rPr>
            </w:pPr>
            <w:r w:rsidRPr="00356157">
              <w:rPr>
                <w:bCs/>
              </w:rPr>
              <w:t xml:space="preserve">komoda 120x40x100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Pr="00356157" w:rsidRDefault="006F1121" w:rsidP="00EA79D1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356157">
              <w:rPr>
                <w:bCs/>
                <w:color w:val="000000" w:themeColor="text1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Pr="00356157" w:rsidRDefault="006F1121" w:rsidP="00EA79D1">
            <w:pPr>
              <w:widowControl w:val="0"/>
              <w:jc w:val="center"/>
              <w:rPr>
                <w:bCs/>
                <w:color w:val="000000"/>
              </w:rPr>
            </w:pPr>
            <w:r w:rsidRPr="00356157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6F1121" w:rsidTr="00EA79D1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pStyle w:val="Akapitzlist"/>
              <w:widowControl w:val="0"/>
              <w:numPr>
                <w:ilvl w:val="0"/>
                <w:numId w:val="34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Pr="00356157" w:rsidRDefault="006F1121" w:rsidP="00EA79D1">
            <w:pPr>
              <w:widowControl w:val="0"/>
              <w:rPr>
                <w:bCs/>
              </w:rPr>
            </w:pPr>
            <w:r w:rsidRPr="00356157">
              <w:rPr>
                <w:bCs/>
              </w:rPr>
              <w:t xml:space="preserve">aneks kuchenny 130x65x220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Pr="00356157" w:rsidRDefault="006F1121" w:rsidP="00EA79D1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356157">
              <w:rPr>
                <w:bCs/>
                <w:color w:val="000000" w:themeColor="text1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Pr="00356157" w:rsidRDefault="006F1121" w:rsidP="00EA79D1">
            <w:pPr>
              <w:widowControl w:val="0"/>
              <w:jc w:val="center"/>
              <w:rPr>
                <w:bCs/>
                <w:color w:val="000000"/>
              </w:rPr>
            </w:pPr>
            <w:r w:rsidRPr="00356157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6F1121" w:rsidTr="00EA79D1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pStyle w:val="Akapitzlist"/>
              <w:widowControl w:val="0"/>
              <w:numPr>
                <w:ilvl w:val="0"/>
                <w:numId w:val="34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Pr="00356157" w:rsidRDefault="006F1121" w:rsidP="00EA79D1">
            <w:pPr>
              <w:widowControl w:val="0"/>
              <w:rPr>
                <w:bCs/>
              </w:rPr>
            </w:pPr>
            <w:r w:rsidRPr="00356157">
              <w:rPr>
                <w:bCs/>
              </w:rPr>
              <w:t xml:space="preserve">szafa aktowa 80x40x220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Pr="00356157" w:rsidRDefault="006F1121" w:rsidP="00EA79D1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356157">
              <w:rPr>
                <w:bCs/>
                <w:color w:val="000000" w:themeColor="text1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Pr="00356157" w:rsidRDefault="006F1121" w:rsidP="00EA79D1">
            <w:pPr>
              <w:widowControl w:val="0"/>
              <w:jc w:val="center"/>
              <w:rPr>
                <w:bCs/>
                <w:color w:val="000000"/>
              </w:rPr>
            </w:pPr>
            <w:r w:rsidRPr="00356157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6F1121" w:rsidTr="00EA79D1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pStyle w:val="Akapitzlist"/>
              <w:widowControl w:val="0"/>
              <w:numPr>
                <w:ilvl w:val="0"/>
                <w:numId w:val="34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Pr="00356157" w:rsidRDefault="006F1121" w:rsidP="00EA79D1">
            <w:pPr>
              <w:widowControl w:val="0"/>
              <w:rPr>
                <w:bCs/>
              </w:rPr>
            </w:pPr>
            <w:r w:rsidRPr="00356157">
              <w:rPr>
                <w:bCs/>
              </w:rPr>
              <w:t xml:space="preserve">szafa aktowo-ubraniowa 80x40x220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Pr="00356157" w:rsidRDefault="006F1121" w:rsidP="00EA79D1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356157">
              <w:rPr>
                <w:bCs/>
                <w:color w:val="000000" w:themeColor="text1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Pr="00356157" w:rsidRDefault="006F1121" w:rsidP="00EA79D1">
            <w:pPr>
              <w:widowControl w:val="0"/>
              <w:jc w:val="center"/>
              <w:rPr>
                <w:bCs/>
                <w:color w:val="000000"/>
              </w:rPr>
            </w:pPr>
            <w:r w:rsidRPr="00356157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6F1121" w:rsidTr="00EA79D1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pStyle w:val="Akapitzlist"/>
              <w:widowControl w:val="0"/>
              <w:numPr>
                <w:ilvl w:val="0"/>
                <w:numId w:val="34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Pr="00356157" w:rsidRDefault="006F1121" w:rsidP="00EA79D1">
            <w:pPr>
              <w:widowControl w:val="0"/>
              <w:rPr>
                <w:bCs/>
              </w:rPr>
            </w:pPr>
            <w:r w:rsidRPr="00356157">
              <w:rPr>
                <w:bCs/>
              </w:rPr>
              <w:t xml:space="preserve">szafka wisząca 100x20x100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Pr="00356157" w:rsidRDefault="006F1121" w:rsidP="00EA79D1">
            <w:pPr>
              <w:widowControl w:val="0"/>
              <w:jc w:val="center"/>
              <w:rPr>
                <w:bCs/>
                <w:color w:val="000000"/>
              </w:rPr>
            </w:pPr>
            <w:r w:rsidRPr="00356157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Pr="00356157" w:rsidRDefault="006F1121" w:rsidP="00EA79D1">
            <w:pPr>
              <w:widowControl w:val="0"/>
              <w:jc w:val="center"/>
              <w:rPr>
                <w:bCs/>
                <w:color w:val="000000"/>
              </w:rPr>
            </w:pPr>
            <w:r w:rsidRPr="00356157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6F1121" w:rsidTr="00EA79D1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pStyle w:val="Akapitzlist"/>
              <w:widowControl w:val="0"/>
              <w:numPr>
                <w:ilvl w:val="0"/>
                <w:numId w:val="34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Pr="00356157" w:rsidRDefault="006F1121" w:rsidP="00EA79D1">
            <w:pPr>
              <w:widowControl w:val="0"/>
              <w:rPr>
                <w:bCs/>
              </w:rPr>
            </w:pPr>
            <w:r w:rsidRPr="00356157">
              <w:rPr>
                <w:bCs/>
              </w:rPr>
              <w:t xml:space="preserve">fotel obrotowy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Pr="00356157" w:rsidRDefault="006F1121" w:rsidP="00EA79D1">
            <w:pPr>
              <w:widowControl w:val="0"/>
              <w:jc w:val="center"/>
              <w:rPr>
                <w:bCs/>
                <w:color w:val="000000"/>
              </w:rPr>
            </w:pPr>
            <w:r w:rsidRPr="00356157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Pr="00356157" w:rsidRDefault="006F1121" w:rsidP="00EA79D1">
            <w:pPr>
              <w:widowControl w:val="0"/>
              <w:jc w:val="center"/>
              <w:rPr>
                <w:bCs/>
                <w:color w:val="000000"/>
              </w:rPr>
            </w:pPr>
            <w:r w:rsidRPr="00356157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4B4ABD" w:rsidRPr="00E34CA9" w:rsidRDefault="006F1121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  <w:r>
        <w:rPr>
          <w:szCs w:val="24"/>
        </w:rPr>
        <w:t xml:space="preserve"> </w:t>
      </w:r>
    </w:p>
    <w:p w:rsidR="006F1121" w:rsidRDefault="006F1121" w:rsidP="00DA130F">
      <w:pPr>
        <w:pStyle w:val="Tekstpodstawowywcity"/>
        <w:spacing w:line="360" w:lineRule="auto"/>
        <w:ind w:left="0" w:firstLine="0"/>
        <w:rPr>
          <w:b/>
          <w:sz w:val="28"/>
          <w:szCs w:val="28"/>
          <w:u w:val="single"/>
        </w:rPr>
      </w:pPr>
      <w:r w:rsidRPr="006F1121">
        <w:rPr>
          <w:b/>
          <w:sz w:val="28"/>
          <w:szCs w:val="28"/>
          <w:u w:val="single"/>
        </w:rPr>
        <w:t xml:space="preserve">Zad 2 </w:t>
      </w:r>
    </w:p>
    <w:tbl>
      <w:tblPr>
        <w:tblW w:w="1119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1"/>
        <w:gridCol w:w="2966"/>
        <w:gridCol w:w="616"/>
        <w:gridCol w:w="992"/>
        <w:gridCol w:w="1701"/>
        <w:gridCol w:w="1418"/>
        <w:gridCol w:w="2410"/>
      </w:tblGrid>
      <w:tr w:rsidR="006F1121" w:rsidTr="004B4ABD">
        <w:trPr>
          <w:trHeight w:val="751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F1121" w:rsidRDefault="006F1121" w:rsidP="00EA79D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F1121" w:rsidRDefault="006F1121" w:rsidP="00EA79D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F1121" w:rsidRDefault="006F1121" w:rsidP="00EA79D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F1121" w:rsidRDefault="006F1121" w:rsidP="00EA79D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lub nr katalogowy oferowanego produktu nadany przez producenta.</w:t>
            </w:r>
          </w:p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4B6D08">
              <w:rPr>
                <w:b/>
                <w:color w:val="FF0000"/>
                <w:sz w:val="20"/>
                <w:szCs w:val="20"/>
                <w:u w:val="single"/>
              </w:rPr>
              <w:t>UWAGA NALEŻY</w:t>
            </w:r>
            <w:r w:rsidR="004B4ABD">
              <w:rPr>
                <w:b/>
                <w:color w:val="FF0000"/>
                <w:sz w:val="20"/>
                <w:szCs w:val="20"/>
                <w:u w:val="single"/>
              </w:rPr>
              <w:t xml:space="preserve"> I </w:t>
            </w:r>
            <w:r w:rsidRPr="004B6D08">
              <w:rPr>
                <w:b/>
                <w:color w:val="FF0000"/>
                <w:sz w:val="20"/>
                <w:szCs w:val="20"/>
                <w:u w:val="single"/>
              </w:rPr>
              <w:t xml:space="preserve"> PODAĆ NAZWĘ PRODUCENTA I NR KATALOGOWY</w:t>
            </w:r>
          </w:p>
        </w:tc>
      </w:tr>
      <w:tr w:rsidR="006F1121" w:rsidTr="004B4ABD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6F1121">
            <w:pPr>
              <w:pStyle w:val="Akapitzlist"/>
              <w:widowControl w:val="0"/>
              <w:numPr>
                <w:ilvl w:val="0"/>
                <w:numId w:val="35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Pr="00356157" w:rsidRDefault="00336796" w:rsidP="00EA79D1">
            <w:pPr>
              <w:widowControl w:val="0"/>
              <w:rPr>
                <w:bCs/>
                <w:color w:val="000000"/>
              </w:rPr>
            </w:pPr>
            <w:r>
              <w:rPr>
                <w:bCs/>
              </w:rPr>
              <w:t xml:space="preserve">Krzesło obrotowe </w:t>
            </w:r>
            <w:r w:rsidR="006F1121" w:rsidRPr="00356157">
              <w:rPr>
                <w:bCs/>
              </w:rPr>
              <w:t xml:space="preserve">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Pr="00356157" w:rsidRDefault="00427564" w:rsidP="00EA79D1">
            <w:pPr>
              <w:widowControl w:val="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Pr="00356157" w:rsidRDefault="006F1121" w:rsidP="00EA79D1">
            <w:pPr>
              <w:widowControl w:val="0"/>
              <w:jc w:val="center"/>
              <w:rPr>
                <w:bCs/>
                <w:color w:val="000000"/>
              </w:rPr>
            </w:pPr>
            <w:r w:rsidRPr="00356157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6F1121" w:rsidTr="004B4ABD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6F1121">
            <w:pPr>
              <w:pStyle w:val="Akapitzlist"/>
              <w:widowControl w:val="0"/>
              <w:numPr>
                <w:ilvl w:val="0"/>
                <w:numId w:val="35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Pr="00356157" w:rsidRDefault="00336796" w:rsidP="00EA79D1">
            <w:pPr>
              <w:widowControl w:val="0"/>
              <w:rPr>
                <w:bCs/>
              </w:rPr>
            </w:pPr>
            <w:r>
              <w:rPr>
                <w:bCs/>
              </w:rPr>
              <w:t xml:space="preserve">Krzesło obrotowe </w:t>
            </w:r>
            <w:r w:rsidRPr="00356157">
              <w:rPr>
                <w:bCs/>
              </w:rPr>
              <w:t xml:space="preserve">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Pr="00356157" w:rsidRDefault="006F1121" w:rsidP="00EA79D1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356157">
              <w:rPr>
                <w:bCs/>
                <w:color w:val="000000" w:themeColor="text1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Pr="00356157" w:rsidRDefault="006F1121" w:rsidP="00EA79D1">
            <w:pPr>
              <w:widowControl w:val="0"/>
              <w:jc w:val="center"/>
              <w:rPr>
                <w:bCs/>
                <w:color w:val="000000"/>
              </w:rPr>
            </w:pPr>
            <w:r w:rsidRPr="00356157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6F1121" w:rsidTr="004B4ABD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6F1121">
            <w:pPr>
              <w:pStyle w:val="Akapitzlist"/>
              <w:widowControl w:val="0"/>
              <w:numPr>
                <w:ilvl w:val="0"/>
                <w:numId w:val="35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Pr="00356157" w:rsidRDefault="00336796" w:rsidP="00EA79D1">
            <w:pPr>
              <w:widowControl w:val="0"/>
              <w:rPr>
                <w:bCs/>
              </w:rPr>
            </w:pPr>
            <w:r>
              <w:rPr>
                <w:bCs/>
              </w:rPr>
              <w:t xml:space="preserve">Krzesło obrotowe </w:t>
            </w:r>
            <w:r w:rsidRPr="00356157">
              <w:rPr>
                <w:bCs/>
              </w:rPr>
              <w:t xml:space="preserve">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Pr="00356157" w:rsidRDefault="006F1121" w:rsidP="00EA79D1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356157">
              <w:rPr>
                <w:bCs/>
                <w:color w:val="000000" w:themeColor="text1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Pr="00356157" w:rsidRDefault="006F1121" w:rsidP="00EA79D1">
            <w:pPr>
              <w:widowControl w:val="0"/>
              <w:jc w:val="center"/>
              <w:rPr>
                <w:bCs/>
                <w:color w:val="000000"/>
              </w:rPr>
            </w:pPr>
            <w:r w:rsidRPr="00356157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121" w:rsidRDefault="006F1121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6F1121" w:rsidRPr="00B35658" w:rsidRDefault="006F1121" w:rsidP="00DA130F">
      <w:pPr>
        <w:pStyle w:val="Tekstpodstawowywcity"/>
        <w:spacing w:line="360" w:lineRule="auto"/>
        <w:ind w:left="0" w:firstLine="0"/>
        <w:rPr>
          <w:b/>
          <w:sz w:val="16"/>
          <w:szCs w:val="16"/>
          <w:u w:val="single"/>
        </w:rPr>
      </w:pPr>
    </w:p>
    <w:p w:rsidR="00B67B52" w:rsidRDefault="00B67B52" w:rsidP="00743A58">
      <w:pPr>
        <w:pStyle w:val="Tekstpodstawowywcity"/>
        <w:ind w:left="0" w:firstLine="0"/>
        <w:rPr>
          <w:b/>
          <w:sz w:val="28"/>
          <w:szCs w:val="28"/>
        </w:rPr>
      </w:pPr>
    </w:p>
    <w:p w:rsidR="00B67B52" w:rsidRDefault="00B67B52" w:rsidP="00743A58">
      <w:pPr>
        <w:pStyle w:val="Tekstpodstawowywcity"/>
        <w:ind w:left="0" w:firstLine="0"/>
        <w:rPr>
          <w:b/>
          <w:sz w:val="28"/>
          <w:szCs w:val="28"/>
        </w:rPr>
      </w:pPr>
    </w:p>
    <w:p w:rsidR="00743A58" w:rsidRPr="007F3AEC" w:rsidRDefault="00743A58" w:rsidP="00743A58">
      <w:pPr>
        <w:pStyle w:val="Tekstpodstawowywcity"/>
        <w:ind w:left="0" w:firstLine="0"/>
        <w:rPr>
          <w:b/>
          <w:sz w:val="28"/>
          <w:szCs w:val="28"/>
        </w:rPr>
      </w:pPr>
      <w:r w:rsidRPr="007F3AEC">
        <w:rPr>
          <w:b/>
          <w:sz w:val="28"/>
          <w:szCs w:val="28"/>
        </w:rPr>
        <w:lastRenderedPageBreak/>
        <w:t>Zad 3</w:t>
      </w:r>
    </w:p>
    <w:tbl>
      <w:tblPr>
        <w:tblW w:w="113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1"/>
        <w:gridCol w:w="2966"/>
        <w:gridCol w:w="616"/>
        <w:gridCol w:w="992"/>
        <w:gridCol w:w="1701"/>
        <w:gridCol w:w="1418"/>
        <w:gridCol w:w="2551"/>
      </w:tblGrid>
      <w:tr w:rsidR="00743A58" w:rsidTr="00E34CA9">
        <w:trPr>
          <w:trHeight w:val="751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43A58" w:rsidRDefault="00743A58" w:rsidP="00EA79D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43A58" w:rsidRDefault="00743A58" w:rsidP="00EA79D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43A58" w:rsidRDefault="00743A58" w:rsidP="00EA79D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43A58" w:rsidRDefault="00743A58" w:rsidP="00EA79D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43A58" w:rsidRDefault="00743A58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43A58" w:rsidRDefault="00743A58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43A58" w:rsidRDefault="00743A58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lub nr katalogowy oferowanego produktu nadany przez producenta.</w:t>
            </w:r>
          </w:p>
          <w:p w:rsidR="00AD54B3" w:rsidRDefault="00C751BC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FF0000"/>
                <w:sz w:val="20"/>
                <w:szCs w:val="20"/>
                <w:u w:val="single"/>
              </w:rPr>
              <w:t>UWAGA NALEŻ</w:t>
            </w:r>
            <w:bookmarkStart w:id="0" w:name="_GoBack"/>
            <w:bookmarkEnd w:id="0"/>
            <w:r w:rsidRPr="004B6D08">
              <w:rPr>
                <w:b/>
                <w:color w:val="FF0000"/>
                <w:sz w:val="20"/>
                <w:szCs w:val="20"/>
                <w:u w:val="single"/>
              </w:rPr>
              <w:t>Y</w:t>
            </w:r>
            <w:r>
              <w:rPr>
                <w:b/>
                <w:color w:val="FF0000"/>
                <w:sz w:val="20"/>
                <w:szCs w:val="20"/>
                <w:u w:val="single"/>
              </w:rPr>
              <w:t xml:space="preserve">  </w:t>
            </w:r>
            <w:r w:rsidRPr="004B6D08">
              <w:rPr>
                <w:b/>
                <w:color w:val="FF0000"/>
                <w:sz w:val="20"/>
                <w:szCs w:val="20"/>
                <w:u w:val="single"/>
              </w:rPr>
              <w:t xml:space="preserve"> PODAĆ </w:t>
            </w:r>
            <w:r>
              <w:rPr>
                <w:b/>
                <w:color w:val="FF0000"/>
                <w:sz w:val="20"/>
                <w:szCs w:val="20"/>
                <w:u w:val="single"/>
              </w:rPr>
              <w:t xml:space="preserve"> I </w:t>
            </w:r>
            <w:r w:rsidRPr="004B6D08">
              <w:rPr>
                <w:b/>
                <w:color w:val="FF0000"/>
                <w:sz w:val="20"/>
                <w:szCs w:val="20"/>
                <w:u w:val="single"/>
              </w:rPr>
              <w:t>NAZWĘ PRODUCENTA I NR KATALOGOWY</w:t>
            </w:r>
          </w:p>
        </w:tc>
      </w:tr>
      <w:tr w:rsidR="00743A58" w:rsidTr="00E34CA9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A58" w:rsidRDefault="00743A58" w:rsidP="00743A58">
            <w:pPr>
              <w:pStyle w:val="Akapitzlist"/>
              <w:widowControl w:val="0"/>
              <w:numPr>
                <w:ilvl w:val="0"/>
                <w:numId w:val="37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A58" w:rsidRPr="00356157" w:rsidRDefault="00743A58" w:rsidP="00EA79D1">
            <w:pPr>
              <w:widowControl w:val="0"/>
              <w:rPr>
                <w:bCs/>
                <w:color w:val="000000"/>
              </w:rPr>
            </w:pPr>
            <w:r>
              <w:rPr>
                <w:bCs/>
              </w:rPr>
              <w:t>Krzesła</w:t>
            </w:r>
            <w:r w:rsidRPr="00356157">
              <w:rPr>
                <w:bCs/>
              </w:rPr>
              <w:t xml:space="preserve">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A58" w:rsidRPr="00356157" w:rsidRDefault="00743A58" w:rsidP="00EA79D1">
            <w:pPr>
              <w:widowControl w:val="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A58" w:rsidRPr="00356157" w:rsidRDefault="00743A58" w:rsidP="00EA79D1">
            <w:pPr>
              <w:widowControl w:val="0"/>
              <w:jc w:val="center"/>
              <w:rPr>
                <w:bCs/>
                <w:color w:val="000000"/>
              </w:rPr>
            </w:pPr>
            <w:r w:rsidRPr="00356157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A58" w:rsidRDefault="00743A58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A58" w:rsidRDefault="00743A58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A58" w:rsidRDefault="00743A58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743A58" w:rsidRPr="00E34CA9" w:rsidRDefault="00743A58" w:rsidP="00743A58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743A58" w:rsidRPr="00B35658" w:rsidRDefault="00743A58" w:rsidP="00743A58">
      <w:pPr>
        <w:pStyle w:val="Tekstpodstawowywcity"/>
        <w:ind w:left="0" w:firstLine="0"/>
        <w:rPr>
          <w:b/>
          <w:color w:val="000000" w:themeColor="text1"/>
          <w:sz w:val="28"/>
          <w:szCs w:val="28"/>
          <w:u w:val="single"/>
        </w:rPr>
      </w:pPr>
      <w:r w:rsidRPr="00B35658">
        <w:rPr>
          <w:b/>
          <w:color w:val="000000" w:themeColor="text1"/>
          <w:sz w:val="28"/>
          <w:szCs w:val="28"/>
          <w:u w:val="single"/>
        </w:rPr>
        <w:t>Zad 4</w:t>
      </w:r>
    </w:p>
    <w:tbl>
      <w:tblPr>
        <w:tblW w:w="107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1"/>
        <w:gridCol w:w="2966"/>
        <w:gridCol w:w="616"/>
        <w:gridCol w:w="992"/>
        <w:gridCol w:w="1701"/>
        <w:gridCol w:w="1418"/>
        <w:gridCol w:w="1984"/>
      </w:tblGrid>
      <w:tr w:rsidR="00743A58" w:rsidTr="00EA79D1">
        <w:trPr>
          <w:trHeight w:val="751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43A58" w:rsidRDefault="00743A58" w:rsidP="00EA79D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43A58" w:rsidRDefault="00743A58" w:rsidP="00EA79D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43A58" w:rsidRDefault="00743A58" w:rsidP="00EA79D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43A58" w:rsidRDefault="00743A58" w:rsidP="00EA79D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43A58" w:rsidRDefault="00743A58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43A58" w:rsidRDefault="00743A58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43A58" w:rsidRDefault="00743A58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lub nr katalogowy oferowanego produktu nadany przez producenta.</w:t>
            </w:r>
          </w:p>
          <w:p w:rsidR="00AD54B3" w:rsidRDefault="004B4ABD" w:rsidP="00C751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4B6D08">
              <w:rPr>
                <w:b/>
                <w:color w:val="FF0000"/>
                <w:sz w:val="20"/>
                <w:szCs w:val="20"/>
                <w:u w:val="single"/>
              </w:rPr>
              <w:t>UWAGA NALEŻY</w:t>
            </w:r>
            <w:r w:rsidR="00C751BC">
              <w:rPr>
                <w:b/>
                <w:color w:val="FF0000"/>
                <w:sz w:val="20"/>
                <w:szCs w:val="20"/>
                <w:u w:val="single"/>
              </w:rPr>
              <w:t xml:space="preserve"> </w:t>
            </w:r>
            <w:r>
              <w:rPr>
                <w:b/>
                <w:color w:val="FF0000"/>
                <w:sz w:val="20"/>
                <w:szCs w:val="20"/>
                <w:u w:val="single"/>
              </w:rPr>
              <w:t xml:space="preserve"> </w:t>
            </w:r>
            <w:r w:rsidRPr="004B6D08">
              <w:rPr>
                <w:b/>
                <w:color w:val="FF0000"/>
                <w:sz w:val="20"/>
                <w:szCs w:val="20"/>
                <w:u w:val="single"/>
              </w:rPr>
              <w:t xml:space="preserve"> PODAĆ </w:t>
            </w:r>
            <w:r w:rsidR="00C751BC">
              <w:rPr>
                <w:b/>
                <w:color w:val="FF0000"/>
                <w:sz w:val="20"/>
                <w:szCs w:val="20"/>
                <w:u w:val="single"/>
              </w:rPr>
              <w:t xml:space="preserve"> I </w:t>
            </w:r>
            <w:r w:rsidRPr="004B6D08">
              <w:rPr>
                <w:b/>
                <w:color w:val="FF0000"/>
                <w:sz w:val="20"/>
                <w:szCs w:val="20"/>
                <w:u w:val="single"/>
              </w:rPr>
              <w:t>NAZWĘ PRODUCENTA I NR KATALOGOWY</w:t>
            </w:r>
          </w:p>
        </w:tc>
      </w:tr>
      <w:tr w:rsidR="00743A58" w:rsidTr="00EA79D1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A58" w:rsidRDefault="00743A58" w:rsidP="00743A58">
            <w:pPr>
              <w:pStyle w:val="Akapitzlist"/>
              <w:widowControl w:val="0"/>
              <w:numPr>
                <w:ilvl w:val="0"/>
                <w:numId w:val="38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A58" w:rsidRPr="00356157" w:rsidRDefault="00743A58" w:rsidP="00EA79D1">
            <w:pPr>
              <w:widowControl w:val="0"/>
              <w:rPr>
                <w:bCs/>
                <w:color w:val="000000"/>
              </w:rPr>
            </w:pPr>
            <w:r>
              <w:rPr>
                <w:bCs/>
              </w:rPr>
              <w:t>Krzesła</w:t>
            </w:r>
            <w:r w:rsidRPr="00356157">
              <w:rPr>
                <w:bCs/>
              </w:rPr>
              <w:t xml:space="preserve">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A58" w:rsidRPr="00356157" w:rsidRDefault="00743A58" w:rsidP="00EA79D1">
            <w:pPr>
              <w:widowControl w:val="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A58" w:rsidRPr="00356157" w:rsidRDefault="00743A58" w:rsidP="00EA79D1">
            <w:pPr>
              <w:widowControl w:val="0"/>
              <w:jc w:val="center"/>
              <w:rPr>
                <w:bCs/>
                <w:color w:val="000000"/>
              </w:rPr>
            </w:pPr>
            <w:r w:rsidRPr="00356157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A58" w:rsidRDefault="00743A58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A58" w:rsidRDefault="00743A58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A58" w:rsidRDefault="00743A58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743A58" w:rsidRPr="00B35658" w:rsidRDefault="00743A58" w:rsidP="00DA130F">
      <w:pPr>
        <w:pStyle w:val="Tekstpodstawowywcity"/>
        <w:spacing w:line="360" w:lineRule="auto"/>
        <w:ind w:left="0" w:firstLine="0"/>
        <w:rPr>
          <w:b/>
          <w:sz w:val="16"/>
          <w:szCs w:val="16"/>
          <w:u w:val="single"/>
        </w:rPr>
      </w:pPr>
    </w:p>
    <w:p w:rsidR="00743A58" w:rsidRDefault="00B35658" w:rsidP="00DA130F">
      <w:pPr>
        <w:pStyle w:val="Tekstpodstawowywcity"/>
        <w:spacing w:line="360" w:lineRule="auto"/>
        <w:ind w:left="0" w:firstLine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Zad 5</w:t>
      </w:r>
    </w:p>
    <w:tbl>
      <w:tblPr>
        <w:tblW w:w="107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1"/>
        <w:gridCol w:w="2966"/>
        <w:gridCol w:w="616"/>
        <w:gridCol w:w="992"/>
        <w:gridCol w:w="1701"/>
        <w:gridCol w:w="1418"/>
        <w:gridCol w:w="1984"/>
      </w:tblGrid>
      <w:tr w:rsidR="00743A58" w:rsidTr="00EA79D1">
        <w:trPr>
          <w:trHeight w:val="751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43A58" w:rsidRDefault="00743A58" w:rsidP="00EA79D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43A58" w:rsidRDefault="00743A58" w:rsidP="00EA79D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43A58" w:rsidRDefault="00743A58" w:rsidP="00EA79D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43A58" w:rsidRDefault="00743A58" w:rsidP="00EA79D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43A58" w:rsidRDefault="00743A58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43A58" w:rsidRDefault="00743A58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43A58" w:rsidRDefault="00743A58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lub nr katalogowy oferowanego produktu nadany przez producenta.</w:t>
            </w:r>
          </w:p>
        </w:tc>
      </w:tr>
      <w:tr w:rsidR="00743A58" w:rsidTr="00EA79D1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A58" w:rsidRDefault="00743A58" w:rsidP="00743A58">
            <w:pPr>
              <w:pStyle w:val="Akapitzlist"/>
              <w:widowControl w:val="0"/>
              <w:numPr>
                <w:ilvl w:val="0"/>
                <w:numId w:val="36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A58" w:rsidRPr="00356157" w:rsidRDefault="00743A58" w:rsidP="00743A58">
            <w:pPr>
              <w:widowControl w:val="0"/>
              <w:rPr>
                <w:bCs/>
                <w:color w:val="000000"/>
              </w:rPr>
            </w:pPr>
            <w:r>
              <w:rPr>
                <w:b/>
                <w:bCs/>
              </w:rPr>
              <w:t xml:space="preserve">Biurko 150x60x80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A58" w:rsidRPr="00356157" w:rsidRDefault="00743A58" w:rsidP="00EA79D1">
            <w:pPr>
              <w:widowControl w:val="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A58" w:rsidRPr="00356157" w:rsidRDefault="00743A58" w:rsidP="00EA79D1">
            <w:pPr>
              <w:widowControl w:val="0"/>
              <w:jc w:val="center"/>
              <w:rPr>
                <w:bCs/>
                <w:color w:val="000000"/>
              </w:rPr>
            </w:pPr>
            <w:r w:rsidRPr="00356157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A58" w:rsidRDefault="00743A58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A58" w:rsidRDefault="00743A58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A58" w:rsidRDefault="00743A58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743A58" w:rsidTr="00EA79D1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A58" w:rsidRDefault="00743A58" w:rsidP="00743A58">
            <w:pPr>
              <w:pStyle w:val="Akapitzlist"/>
              <w:widowControl w:val="0"/>
              <w:numPr>
                <w:ilvl w:val="0"/>
                <w:numId w:val="36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A58" w:rsidRPr="00356157" w:rsidRDefault="00A42062" w:rsidP="00EA79D1">
            <w:pPr>
              <w:widowControl w:val="0"/>
              <w:rPr>
                <w:bCs/>
              </w:rPr>
            </w:pPr>
            <w:r>
              <w:rPr>
                <w:b/>
                <w:bCs/>
              </w:rPr>
              <w:t>Biurko 140x70x80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A58" w:rsidRPr="00356157" w:rsidRDefault="00743A58" w:rsidP="00EA79D1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356157">
              <w:rPr>
                <w:bCs/>
                <w:color w:val="000000" w:themeColor="text1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A58" w:rsidRPr="00356157" w:rsidRDefault="00743A58" w:rsidP="00EA79D1">
            <w:pPr>
              <w:widowControl w:val="0"/>
              <w:jc w:val="center"/>
              <w:rPr>
                <w:bCs/>
                <w:color w:val="000000"/>
              </w:rPr>
            </w:pPr>
            <w:r w:rsidRPr="00356157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A58" w:rsidRDefault="00743A58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A58" w:rsidRDefault="00743A58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A58" w:rsidRDefault="00743A58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743A58" w:rsidTr="00EA79D1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A58" w:rsidRDefault="00743A58" w:rsidP="00743A58">
            <w:pPr>
              <w:pStyle w:val="Akapitzlist"/>
              <w:widowControl w:val="0"/>
              <w:numPr>
                <w:ilvl w:val="0"/>
                <w:numId w:val="36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A58" w:rsidRPr="00356157" w:rsidRDefault="00A42062" w:rsidP="00EA79D1">
            <w:pPr>
              <w:widowControl w:val="0"/>
              <w:rPr>
                <w:bCs/>
              </w:rPr>
            </w:pPr>
            <w:r>
              <w:rPr>
                <w:b/>
                <w:bCs/>
              </w:rPr>
              <w:t>Kontener mobilny z szufladami 50x50x60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A58" w:rsidRPr="00356157" w:rsidRDefault="00743A58" w:rsidP="00EA79D1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356157">
              <w:rPr>
                <w:bCs/>
                <w:color w:val="000000" w:themeColor="text1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A58" w:rsidRPr="00356157" w:rsidRDefault="00743A58" w:rsidP="00EA79D1">
            <w:pPr>
              <w:widowControl w:val="0"/>
              <w:jc w:val="center"/>
              <w:rPr>
                <w:bCs/>
                <w:color w:val="000000"/>
              </w:rPr>
            </w:pPr>
            <w:r w:rsidRPr="00356157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A58" w:rsidRDefault="00743A58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A58" w:rsidRDefault="00743A58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A58" w:rsidRDefault="00743A58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A42062" w:rsidTr="00EA79D1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062" w:rsidRDefault="00A42062" w:rsidP="00743A58">
            <w:pPr>
              <w:pStyle w:val="Akapitzlist"/>
              <w:widowControl w:val="0"/>
              <w:numPr>
                <w:ilvl w:val="0"/>
                <w:numId w:val="36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062" w:rsidRDefault="00A42062" w:rsidP="00EA79D1">
            <w:pPr>
              <w:widowControl w:val="0"/>
              <w:rPr>
                <w:bCs/>
              </w:rPr>
            </w:pPr>
            <w:r>
              <w:rPr>
                <w:b/>
                <w:bCs/>
              </w:rPr>
              <w:t>Kontener mobilny z szafką 50x50x60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062" w:rsidRPr="00356157" w:rsidRDefault="00A42062" w:rsidP="00EA79D1">
            <w:pPr>
              <w:widowControl w:val="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062" w:rsidRPr="00356157" w:rsidRDefault="00A42062" w:rsidP="00EA79D1">
            <w:pPr>
              <w:widowControl w:val="0"/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062" w:rsidRDefault="00A42062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062" w:rsidRDefault="00A42062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062" w:rsidRDefault="00A42062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B35658" w:rsidRPr="00E34CA9" w:rsidRDefault="00B35658" w:rsidP="00DA130F">
      <w:pPr>
        <w:pStyle w:val="Tekstpodstawowywcity"/>
        <w:spacing w:line="360" w:lineRule="auto"/>
        <w:ind w:left="0" w:firstLine="0"/>
        <w:rPr>
          <w:b/>
          <w:sz w:val="16"/>
          <w:szCs w:val="16"/>
          <w:u w:val="single"/>
        </w:rPr>
      </w:pPr>
    </w:p>
    <w:p w:rsidR="00AD54B3" w:rsidRPr="00FF731F" w:rsidRDefault="00AD54B3" w:rsidP="00AD54B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FF731F">
        <w:rPr>
          <w:b/>
          <w:sz w:val="28"/>
          <w:szCs w:val="28"/>
        </w:rPr>
        <w:t xml:space="preserve">Zad </w:t>
      </w:r>
      <w:r w:rsidR="002F219F">
        <w:rPr>
          <w:b/>
          <w:sz w:val="28"/>
          <w:szCs w:val="28"/>
        </w:rPr>
        <w:t>6</w:t>
      </w:r>
      <w:r w:rsidRPr="00FF731F">
        <w:rPr>
          <w:b/>
          <w:sz w:val="28"/>
          <w:szCs w:val="28"/>
        </w:rPr>
        <w:t xml:space="preserve"> </w:t>
      </w:r>
    </w:p>
    <w:tbl>
      <w:tblPr>
        <w:tblW w:w="107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1"/>
        <w:gridCol w:w="2966"/>
        <w:gridCol w:w="616"/>
        <w:gridCol w:w="992"/>
        <w:gridCol w:w="1701"/>
        <w:gridCol w:w="1418"/>
        <w:gridCol w:w="1984"/>
      </w:tblGrid>
      <w:tr w:rsidR="00AD54B3" w:rsidTr="00EA79D1">
        <w:trPr>
          <w:trHeight w:val="751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D54B3" w:rsidRDefault="00AD54B3" w:rsidP="00EA79D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D54B3" w:rsidRDefault="00AD54B3" w:rsidP="00EA79D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D54B3" w:rsidRDefault="00AD54B3" w:rsidP="00EA79D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D54B3" w:rsidRDefault="00AD54B3" w:rsidP="00EA79D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 xml:space="preserve">Nazwa producenta oraz nazwa modelu lub nr katalogowy </w:t>
            </w:r>
            <w:r>
              <w:rPr>
                <w:b/>
                <w:color w:val="000000"/>
                <w:sz w:val="20"/>
                <w:szCs w:val="20"/>
                <w:u w:val="single"/>
              </w:rPr>
              <w:lastRenderedPageBreak/>
              <w:t>oferowanego produktu nadany przez producenta.</w:t>
            </w:r>
          </w:p>
        </w:tc>
      </w:tr>
      <w:tr w:rsidR="00AD54B3" w:rsidTr="00EA79D1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AD54B3">
            <w:pPr>
              <w:pStyle w:val="Akapitzlist"/>
              <w:widowControl w:val="0"/>
              <w:numPr>
                <w:ilvl w:val="0"/>
                <w:numId w:val="40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Pr="00FF731F" w:rsidRDefault="00AD54B3" w:rsidP="00EA79D1">
            <w:pPr>
              <w:widowControl w:val="0"/>
              <w:rPr>
                <w:bCs/>
                <w:color w:val="000000"/>
              </w:rPr>
            </w:pPr>
            <w:r w:rsidRPr="00FF731F">
              <w:rPr>
                <w:bCs/>
              </w:rPr>
              <w:t xml:space="preserve">biurko 160x190x75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Pr="00092E8F" w:rsidRDefault="00AD54B3" w:rsidP="00EA79D1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092E8F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Pr="00092E8F" w:rsidRDefault="00AD54B3" w:rsidP="00EA79D1">
            <w:pPr>
              <w:widowControl w:val="0"/>
              <w:jc w:val="center"/>
              <w:rPr>
                <w:bCs/>
                <w:color w:val="000000"/>
              </w:rPr>
            </w:pPr>
            <w:r w:rsidRPr="00092E8F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AD54B3" w:rsidTr="00EA79D1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AD54B3">
            <w:pPr>
              <w:pStyle w:val="Akapitzlist"/>
              <w:widowControl w:val="0"/>
              <w:numPr>
                <w:ilvl w:val="0"/>
                <w:numId w:val="40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Pr="00FF731F" w:rsidRDefault="00AD54B3" w:rsidP="00EA79D1">
            <w:pPr>
              <w:widowControl w:val="0"/>
              <w:rPr>
                <w:bCs/>
                <w:color w:val="000000"/>
              </w:rPr>
            </w:pPr>
            <w:r w:rsidRPr="00FF731F">
              <w:rPr>
                <w:bCs/>
              </w:rPr>
              <w:t xml:space="preserve">kontener z szufladami 45x45x65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Pr="00092E8F" w:rsidRDefault="00AD54B3" w:rsidP="00EA79D1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092E8F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Pr="00092E8F" w:rsidRDefault="00AD54B3" w:rsidP="00EA79D1">
            <w:pPr>
              <w:widowControl w:val="0"/>
              <w:jc w:val="center"/>
              <w:rPr>
                <w:bCs/>
                <w:color w:val="000000"/>
              </w:rPr>
            </w:pPr>
            <w:r w:rsidRPr="00092E8F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AD54B3" w:rsidTr="00EA79D1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AD54B3">
            <w:pPr>
              <w:pStyle w:val="Akapitzlist"/>
              <w:widowControl w:val="0"/>
              <w:numPr>
                <w:ilvl w:val="0"/>
                <w:numId w:val="40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Pr="00FF731F" w:rsidRDefault="00AD54B3" w:rsidP="00EA79D1">
            <w:pPr>
              <w:rPr>
                <w:bCs/>
              </w:rPr>
            </w:pPr>
            <w:r w:rsidRPr="00FF731F">
              <w:rPr>
                <w:bCs/>
              </w:rPr>
              <w:t xml:space="preserve">kontener 45x45x65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Pr="00092E8F" w:rsidRDefault="00AD54B3" w:rsidP="00EA79D1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092E8F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Pr="00092E8F" w:rsidRDefault="00AD54B3" w:rsidP="00EA79D1">
            <w:pPr>
              <w:widowControl w:val="0"/>
              <w:jc w:val="center"/>
              <w:rPr>
                <w:bCs/>
                <w:color w:val="000000"/>
              </w:rPr>
            </w:pPr>
            <w:r w:rsidRPr="00092E8F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AD54B3" w:rsidTr="00EA79D1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AD54B3">
            <w:pPr>
              <w:pStyle w:val="Akapitzlist"/>
              <w:widowControl w:val="0"/>
              <w:numPr>
                <w:ilvl w:val="0"/>
                <w:numId w:val="40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Pr="00FF731F" w:rsidRDefault="00AD54B3" w:rsidP="00EA79D1">
            <w:pPr>
              <w:widowControl w:val="0"/>
              <w:rPr>
                <w:bCs/>
                <w:color w:val="000000"/>
              </w:rPr>
            </w:pPr>
            <w:r w:rsidRPr="00FF731F">
              <w:rPr>
                <w:bCs/>
              </w:rPr>
              <w:t xml:space="preserve">szafka 80x45x80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Pr="00092E8F" w:rsidRDefault="00AD54B3" w:rsidP="00EA79D1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092E8F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Pr="00092E8F" w:rsidRDefault="00AD54B3" w:rsidP="00EA79D1">
            <w:pPr>
              <w:widowControl w:val="0"/>
              <w:jc w:val="center"/>
              <w:rPr>
                <w:bCs/>
                <w:color w:val="000000"/>
              </w:rPr>
            </w:pPr>
            <w:r w:rsidRPr="00092E8F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AD54B3" w:rsidTr="00EA79D1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AD54B3">
            <w:pPr>
              <w:pStyle w:val="Akapitzlist"/>
              <w:widowControl w:val="0"/>
              <w:numPr>
                <w:ilvl w:val="0"/>
                <w:numId w:val="40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Pr="00FF731F" w:rsidRDefault="00AD54B3" w:rsidP="00EA79D1">
            <w:pPr>
              <w:widowControl w:val="0"/>
              <w:rPr>
                <w:bCs/>
                <w:color w:val="000000"/>
              </w:rPr>
            </w:pPr>
            <w:r w:rsidRPr="00FF731F">
              <w:rPr>
                <w:bCs/>
              </w:rPr>
              <w:t xml:space="preserve">szafa aktowa 80x40x220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Pr="00092E8F" w:rsidRDefault="00AD54B3" w:rsidP="00EA79D1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092E8F">
              <w:rPr>
                <w:bCs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Pr="00092E8F" w:rsidRDefault="00AD54B3" w:rsidP="00EA79D1">
            <w:pPr>
              <w:widowControl w:val="0"/>
              <w:jc w:val="center"/>
              <w:rPr>
                <w:bCs/>
                <w:color w:val="000000"/>
              </w:rPr>
            </w:pPr>
            <w:r w:rsidRPr="00092E8F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AD54B3" w:rsidTr="00EA79D1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AD54B3">
            <w:pPr>
              <w:pStyle w:val="Akapitzlist"/>
              <w:widowControl w:val="0"/>
              <w:numPr>
                <w:ilvl w:val="0"/>
                <w:numId w:val="40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Pr="00FF731F" w:rsidRDefault="00AD54B3" w:rsidP="00EA79D1">
            <w:pPr>
              <w:widowControl w:val="0"/>
              <w:rPr>
                <w:bCs/>
                <w:color w:val="000000"/>
              </w:rPr>
            </w:pPr>
            <w:r w:rsidRPr="00FF731F">
              <w:rPr>
                <w:bCs/>
              </w:rPr>
              <w:t xml:space="preserve">komoda 120x40x100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Pr="00092E8F" w:rsidRDefault="00AD54B3" w:rsidP="00EA79D1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092E8F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Pr="00092E8F" w:rsidRDefault="00AD54B3" w:rsidP="00EA79D1">
            <w:pPr>
              <w:widowControl w:val="0"/>
              <w:jc w:val="center"/>
              <w:rPr>
                <w:bCs/>
                <w:color w:val="000000"/>
              </w:rPr>
            </w:pPr>
            <w:r w:rsidRPr="00092E8F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AD54B3" w:rsidTr="00EA79D1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AD54B3">
            <w:pPr>
              <w:pStyle w:val="Akapitzlist"/>
              <w:widowControl w:val="0"/>
              <w:numPr>
                <w:ilvl w:val="0"/>
                <w:numId w:val="40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Pr="00FF731F" w:rsidRDefault="00AD54B3" w:rsidP="00EA79D1">
            <w:pPr>
              <w:widowControl w:val="0"/>
              <w:rPr>
                <w:bCs/>
                <w:color w:val="000000"/>
              </w:rPr>
            </w:pPr>
            <w:r w:rsidRPr="00FF731F">
              <w:rPr>
                <w:bCs/>
              </w:rPr>
              <w:t xml:space="preserve">szafka wisząca 100x20x100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Pr="00092E8F" w:rsidRDefault="00AD54B3" w:rsidP="00EA79D1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092E8F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Pr="00092E8F" w:rsidRDefault="00AD54B3" w:rsidP="00EA79D1">
            <w:pPr>
              <w:widowControl w:val="0"/>
              <w:jc w:val="center"/>
              <w:rPr>
                <w:bCs/>
                <w:color w:val="000000"/>
              </w:rPr>
            </w:pPr>
            <w:r w:rsidRPr="00092E8F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AD54B3" w:rsidTr="00EA79D1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AD54B3">
            <w:pPr>
              <w:pStyle w:val="Akapitzlist"/>
              <w:widowControl w:val="0"/>
              <w:numPr>
                <w:ilvl w:val="0"/>
                <w:numId w:val="40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Pr="00FF731F" w:rsidRDefault="00AD54B3" w:rsidP="00EA79D1">
            <w:pPr>
              <w:widowControl w:val="0"/>
              <w:rPr>
                <w:bCs/>
                <w:color w:val="000000"/>
              </w:rPr>
            </w:pPr>
            <w:r w:rsidRPr="00FF731F">
              <w:rPr>
                <w:bCs/>
              </w:rPr>
              <w:t xml:space="preserve">stolik 60x60x75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Pr="00092E8F" w:rsidRDefault="00AD54B3" w:rsidP="00EA79D1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092E8F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Pr="00092E8F" w:rsidRDefault="00AD54B3" w:rsidP="00EA79D1">
            <w:pPr>
              <w:widowControl w:val="0"/>
              <w:jc w:val="center"/>
              <w:rPr>
                <w:bCs/>
                <w:color w:val="000000"/>
              </w:rPr>
            </w:pPr>
            <w:r w:rsidRPr="00092E8F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AD54B3" w:rsidTr="00EA79D1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AD54B3">
            <w:pPr>
              <w:pStyle w:val="Akapitzlist"/>
              <w:widowControl w:val="0"/>
              <w:numPr>
                <w:ilvl w:val="0"/>
                <w:numId w:val="40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Pr="00FF731F" w:rsidRDefault="00AD54B3" w:rsidP="00EA79D1">
            <w:pPr>
              <w:widowControl w:val="0"/>
              <w:rPr>
                <w:bCs/>
                <w:color w:val="000000"/>
              </w:rPr>
            </w:pPr>
            <w:r w:rsidRPr="00FF731F">
              <w:rPr>
                <w:bCs/>
              </w:rPr>
              <w:t xml:space="preserve">szafa ubraniowa 60x65x220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Pr="00092E8F" w:rsidRDefault="00AD54B3" w:rsidP="00EA79D1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092E8F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Pr="00092E8F" w:rsidRDefault="00AD54B3" w:rsidP="00EA79D1">
            <w:pPr>
              <w:widowControl w:val="0"/>
              <w:jc w:val="center"/>
              <w:rPr>
                <w:bCs/>
                <w:color w:val="000000"/>
              </w:rPr>
            </w:pPr>
            <w:r w:rsidRPr="00092E8F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AD54B3" w:rsidTr="00EA79D1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AD54B3">
            <w:pPr>
              <w:pStyle w:val="Akapitzlist"/>
              <w:widowControl w:val="0"/>
              <w:numPr>
                <w:ilvl w:val="0"/>
                <w:numId w:val="40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Pr="00FF731F" w:rsidRDefault="00AD54B3" w:rsidP="00EA79D1">
            <w:pPr>
              <w:widowControl w:val="0"/>
              <w:rPr>
                <w:bCs/>
                <w:color w:val="000000"/>
              </w:rPr>
            </w:pPr>
            <w:r w:rsidRPr="00FF731F">
              <w:rPr>
                <w:bCs/>
              </w:rPr>
              <w:t xml:space="preserve">aneks kuchenny 150x65x220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Pr="00092E8F" w:rsidRDefault="00AD54B3" w:rsidP="00EA79D1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092E8F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Pr="00092E8F" w:rsidRDefault="00AD54B3" w:rsidP="00EA79D1">
            <w:pPr>
              <w:widowControl w:val="0"/>
              <w:jc w:val="center"/>
              <w:rPr>
                <w:bCs/>
                <w:color w:val="000000"/>
              </w:rPr>
            </w:pPr>
            <w:r w:rsidRPr="00092E8F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AD54B3" w:rsidTr="00EA79D1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AD54B3">
            <w:pPr>
              <w:pStyle w:val="Akapitzlist"/>
              <w:widowControl w:val="0"/>
              <w:numPr>
                <w:ilvl w:val="0"/>
                <w:numId w:val="40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Pr="00FF731F" w:rsidRDefault="00AD54B3" w:rsidP="00EA79D1">
            <w:pPr>
              <w:widowControl w:val="0"/>
              <w:rPr>
                <w:bCs/>
                <w:color w:val="000000"/>
              </w:rPr>
            </w:pPr>
            <w:r w:rsidRPr="00FF731F">
              <w:rPr>
                <w:bCs/>
              </w:rPr>
              <w:t xml:space="preserve">krzesło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Pr="00092E8F" w:rsidRDefault="00AD54B3" w:rsidP="00EA79D1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092E8F">
              <w:rPr>
                <w:bCs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Pr="00092E8F" w:rsidRDefault="00AD54B3" w:rsidP="00EA79D1">
            <w:pPr>
              <w:widowControl w:val="0"/>
              <w:jc w:val="center"/>
              <w:rPr>
                <w:bCs/>
                <w:color w:val="000000"/>
              </w:rPr>
            </w:pPr>
            <w:r w:rsidRPr="00092E8F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AD54B3" w:rsidTr="00EA79D1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AD54B3">
            <w:pPr>
              <w:pStyle w:val="Akapitzlist"/>
              <w:widowControl w:val="0"/>
              <w:numPr>
                <w:ilvl w:val="0"/>
                <w:numId w:val="40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Pr="00FF731F" w:rsidRDefault="00AD54B3" w:rsidP="00EA79D1">
            <w:pPr>
              <w:widowControl w:val="0"/>
              <w:rPr>
                <w:bCs/>
                <w:color w:val="000000"/>
              </w:rPr>
            </w:pPr>
            <w:r w:rsidRPr="00FF731F">
              <w:rPr>
                <w:bCs/>
              </w:rPr>
              <w:t xml:space="preserve">fotel obrotowy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Pr="00092E8F" w:rsidRDefault="00AD54B3" w:rsidP="00EA79D1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092E8F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Pr="00092E8F" w:rsidRDefault="00AD54B3" w:rsidP="00EA79D1">
            <w:pPr>
              <w:widowControl w:val="0"/>
              <w:jc w:val="center"/>
              <w:rPr>
                <w:bCs/>
                <w:color w:val="000000"/>
              </w:rPr>
            </w:pPr>
            <w:r w:rsidRPr="00092E8F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AD54B3" w:rsidTr="00EA79D1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AD54B3">
            <w:pPr>
              <w:pStyle w:val="Akapitzlist"/>
              <w:widowControl w:val="0"/>
              <w:numPr>
                <w:ilvl w:val="0"/>
                <w:numId w:val="40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Pr="00FF731F" w:rsidRDefault="00AD54B3" w:rsidP="00EA79D1">
            <w:pPr>
              <w:widowControl w:val="0"/>
              <w:rPr>
                <w:bCs/>
              </w:rPr>
            </w:pPr>
            <w:r w:rsidRPr="00FF731F">
              <w:rPr>
                <w:bCs/>
                <w:color w:val="000000"/>
              </w:rPr>
              <w:t xml:space="preserve">stolik 100x60x60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Pr="00092E8F" w:rsidRDefault="00AD54B3" w:rsidP="00EA79D1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092E8F">
              <w:rPr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Pr="00092E8F" w:rsidRDefault="00AD54B3" w:rsidP="00EA79D1">
            <w:pPr>
              <w:widowControl w:val="0"/>
              <w:jc w:val="center"/>
              <w:rPr>
                <w:bCs/>
                <w:color w:val="000000"/>
              </w:rPr>
            </w:pPr>
            <w:r w:rsidRPr="00092E8F">
              <w:rPr>
                <w:bCs/>
                <w:color w:val="000000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B3" w:rsidRDefault="00AD54B3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B35658" w:rsidRPr="002F219F" w:rsidRDefault="00B35658" w:rsidP="00DA130F">
      <w:pPr>
        <w:pStyle w:val="Tekstpodstawowywcity"/>
        <w:spacing w:line="360" w:lineRule="auto"/>
        <w:ind w:left="0" w:firstLine="0"/>
        <w:rPr>
          <w:b/>
          <w:sz w:val="16"/>
          <w:szCs w:val="16"/>
          <w:u w:val="single"/>
        </w:rPr>
      </w:pPr>
    </w:p>
    <w:p w:rsidR="002F219F" w:rsidRDefault="002F219F" w:rsidP="002F219F">
      <w:pPr>
        <w:pStyle w:val="Tekstpodstawowywcity"/>
        <w:spacing w:line="360" w:lineRule="auto"/>
        <w:ind w:left="0" w:firstLine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Zad 7</w:t>
      </w:r>
    </w:p>
    <w:tbl>
      <w:tblPr>
        <w:tblW w:w="107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1"/>
        <w:gridCol w:w="2966"/>
        <w:gridCol w:w="616"/>
        <w:gridCol w:w="992"/>
        <w:gridCol w:w="1701"/>
        <w:gridCol w:w="1418"/>
        <w:gridCol w:w="1984"/>
      </w:tblGrid>
      <w:tr w:rsidR="002F219F" w:rsidTr="00EA79D1">
        <w:trPr>
          <w:trHeight w:val="751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F219F" w:rsidRDefault="002F219F" w:rsidP="00EA79D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F219F" w:rsidRDefault="002F219F" w:rsidP="00EA79D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F219F" w:rsidRDefault="002F219F" w:rsidP="00EA79D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F219F" w:rsidRDefault="002F219F" w:rsidP="00EA79D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F219F" w:rsidRDefault="002F219F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F219F" w:rsidRDefault="002F219F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F219F" w:rsidRDefault="002F219F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lub nr katalogowy oferowanego produktu nadany przez producenta.</w:t>
            </w:r>
          </w:p>
          <w:p w:rsidR="002F219F" w:rsidRDefault="00C751BC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4B6D08">
              <w:rPr>
                <w:b/>
                <w:color w:val="FF0000"/>
                <w:sz w:val="20"/>
                <w:szCs w:val="20"/>
                <w:u w:val="single"/>
              </w:rPr>
              <w:t>UWAGA NALEŻY</w:t>
            </w:r>
            <w:r>
              <w:rPr>
                <w:b/>
                <w:color w:val="FF0000"/>
                <w:sz w:val="20"/>
                <w:szCs w:val="20"/>
                <w:u w:val="single"/>
              </w:rPr>
              <w:t xml:space="preserve">  </w:t>
            </w:r>
            <w:r>
              <w:rPr>
                <w:b/>
                <w:color w:val="FF0000"/>
                <w:sz w:val="20"/>
                <w:szCs w:val="20"/>
                <w:u w:val="single"/>
              </w:rPr>
              <w:t xml:space="preserve"> PODAĆ</w:t>
            </w:r>
            <w:r w:rsidRPr="004B6D08">
              <w:rPr>
                <w:b/>
                <w:color w:val="FF0000"/>
                <w:sz w:val="20"/>
                <w:szCs w:val="20"/>
                <w:u w:val="single"/>
              </w:rPr>
              <w:t xml:space="preserve"> </w:t>
            </w:r>
            <w:r>
              <w:rPr>
                <w:b/>
                <w:color w:val="FF0000"/>
                <w:sz w:val="20"/>
                <w:szCs w:val="20"/>
                <w:u w:val="single"/>
              </w:rPr>
              <w:t xml:space="preserve"> I </w:t>
            </w:r>
            <w:r w:rsidRPr="004B6D08">
              <w:rPr>
                <w:b/>
                <w:color w:val="FF0000"/>
                <w:sz w:val="20"/>
                <w:szCs w:val="20"/>
                <w:u w:val="single"/>
              </w:rPr>
              <w:t>NAZWĘ PRODUCENTA I NR KATALOGOWY</w:t>
            </w:r>
          </w:p>
        </w:tc>
      </w:tr>
      <w:tr w:rsidR="002F219F" w:rsidTr="00EA79D1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9F" w:rsidRDefault="002F219F" w:rsidP="00EA79D1">
            <w:pPr>
              <w:pStyle w:val="Akapitzlist"/>
              <w:widowControl w:val="0"/>
              <w:numPr>
                <w:ilvl w:val="0"/>
                <w:numId w:val="39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9F" w:rsidRPr="00356157" w:rsidRDefault="002F219F" w:rsidP="00EA79D1">
            <w:pPr>
              <w:widowControl w:val="0"/>
              <w:rPr>
                <w:bCs/>
                <w:color w:val="000000"/>
              </w:rPr>
            </w:pPr>
            <w:r>
              <w:rPr>
                <w:b/>
                <w:bCs/>
                <w:color w:val="00000A"/>
              </w:rPr>
              <w:t xml:space="preserve">Fotel obrotowy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9F" w:rsidRPr="00356157" w:rsidRDefault="002F219F" w:rsidP="00EA79D1">
            <w:pPr>
              <w:widowControl w:val="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9F" w:rsidRPr="00356157" w:rsidRDefault="002F219F" w:rsidP="00EA79D1">
            <w:pPr>
              <w:widowControl w:val="0"/>
              <w:jc w:val="center"/>
              <w:rPr>
                <w:bCs/>
                <w:color w:val="000000"/>
              </w:rPr>
            </w:pPr>
            <w:r w:rsidRPr="00356157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9F" w:rsidRDefault="002F219F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9F" w:rsidRDefault="002F219F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9F" w:rsidRDefault="002F219F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2F219F" w:rsidRPr="00E34CA9" w:rsidRDefault="002F219F" w:rsidP="00DA130F">
      <w:pPr>
        <w:pStyle w:val="Tekstpodstawowywcity"/>
        <w:spacing w:line="360" w:lineRule="auto"/>
        <w:ind w:left="0" w:firstLine="0"/>
        <w:rPr>
          <w:b/>
          <w:sz w:val="16"/>
          <w:szCs w:val="16"/>
          <w:u w:val="single"/>
        </w:rPr>
      </w:pPr>
    </w:p>
    <w:p w:rsidR="00995360" w:rsidRPr="00FF731F" w:rsidRDefault="00995360" w:rsidP="0099536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FF731F">
        <w:rPr>
          <w:b/>
          <w:sz w:val="28"/>
          <w:szCs w:val="28"/>
        </w:rPr>
        <w:lastRenderedPageBreak/>
        <w:t xml:space="preserve">Zad </w:t>
      </w:r>
      <w:r>
        <w:rPr>
          <w:b/>
          <w:sz w:val="28"/>
          <w:szCs w:val="28"/>
        </w:rPr>
        <w:t>8</w:t>
      </w:r>
      <w:r w:rsidRPr="00FF731F">
        <w:rPr>
          <w:b/>
          <w:sz w:val="28"/>
          <w:szCs w:val="28"/>
        </w:rPr>
        <w:t xml:space="preserve"> </w:t>
      </w:r>
    </w:p>
    <w:tbl>
      <w:tblPr>
        <w:tblW w:w="107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1"/>
        <w:gridCol w:w="2966"/>
        <w:gridCol w:w="616"/>
        <w:gridCol w:w="992"/>
        <w:gridCol w:w="1701"/>
        <w:gridCol w:w="1418"/>
        <w:gridCol w:w="1984"/>
      </w:tblGrid>
      <w:tr w:rsidR="00995360" w:rsidTr="00EA79D1">
        <w:trPr>
          <w:trHeight w:val="751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995360" w:rsidRDefault="00995360" w:rsidP="00EA79D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995360" w:rsidRDefault="00995360" w:rsidP="00EA79D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995360" w:rsidRDefault="00995360" w:rsidP="00EA79D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995360" w:rsidRDefault="00995360" w:rsidP="00EA79D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995360" w:rsidRDefault="00995360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995360" w:rsidRDefault="00995360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995360" w:rsidRDefault="00995360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lub nr katalogowy oferowanego produktu nadany przez producenta.</w:t>
            </w:r>
          </w:p>
        </w:tc>
      </w:tr>
      <w:tr w:rsidR="00995360" w:rsidTr="00EA79D1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360" w:rsidRDefault="00995360" w:rsidP="00995360">
            <w:pPr>
              <w:pStyle w:val="Akapitzlist"/>
              <w:widowControl w:val="0"/>
              <w:numPr>
                <w:ilvl w:val="0"/>
                <w:numId w:val="41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360" w:rsidRPr="00995360" w:rsidRDefault="00995360" w:rsidP="00EA79D1">
            <w:pPr>
              <w:widowControl w:val="0"/>
              <w:rPr>
                <w:bCs/>
                <w:color w:val="000000" w:themeColor="text1"/>
              </w:rPr>
            </w:pPr>
            <w:r w:rsidRPr="00995360">
              <w:rPr>
                <w:color w:val="000000" w:themeColor="text1"/>
              </w:rPr>
              <w:t>płyta wiórowa surowa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360" w:rsidRPr="00995360" w:rsidRDefault="00995360" w:rsidP="00EA79D1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995360">
              <w:rPr>
                <w:bCs/>
                <w:color w:val="000000" w:themeColor="text1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360" w:rsidRPr="00995360" w:rsidRDefault="00995360" w:rsidP="00EA79D1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995360">
              <w:rPr>
                <w:bCs/>
                <w:color w:val="000000" w:themeColor="text1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360" w:rsidRDefault="00995360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360" w:rsidRDefault="00995360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360" w:rsidRDefault="00995360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995360" w:rsidTr="00EA79D1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360" w:rsidRDefault="00995360" w:rsidP="00995360">
            <w:pPr>
              <w:pStyle w:val="Akapitzlist"/>
              <w:widowControl w:val="0"/>
              <w:numPr>
                <w:ilvl w:val="0"/>
                <w:numId w:val="41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360" w:rsidRPr="00995360" w:rsidRDefault="00995360" w:rsidP="00EA79D1">
            <w:pPr>
              <w:widowControl w:val="0"/>
              <w:rPr>
                <w:bCs/>
                <w:color w:val="000000" w:themeColor="text1"/>
              </w:rPr>
            </w:pPr>
            <w:r w:rsidRPr="00995360">
              <w:rPr>
                <w:color w:val="000000" w:themeColor="text1"/>
              </w:rPr>
              <w:t>kantówka strugana sosnowa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360" w:rsidRPr="00995360" w:rsidRDefault="00995360" w:rsidP="00EA79D1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995360">
              <w:rPr>
                <w:bCs/>
                <w:color w:val="000000" w:themeColor="text1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360" w:rsidRPr="00995360" w:rsidRDefault="00995360" w:rsidP="00EA79D1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995360">
              <w:rPr>
                <w:bCs/>
                <w:color w:val="000000" w:themeColor="text1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360" w:rsidRDefault="00995360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360" w:rsidRDefault="00995360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360" w:rsidRDefault="00995360" w:rsidP="00EA79D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995360" w:rsidRPr="00E34CA9" w:rsidRDefault="00995360" w:rsidP="00DA130F">
      <w:pPr>
        <w:pStyle w:val="Tekstpodstawowywcity"/>
        <w:spacing w:line="360" w:lineRule="auto"/>
        <w:ind w:left="0" w:firstLine="0"/>
        <w:rPr>
          <w:b/>
          <w:sz w:val="16"/>
          <w:szCs w:val="16"/>
          <w:u w:val="single"/>
        </w:rPr>
      </w:pPr>
    </w:p>
    <w:p w:rsidR="004B4ABD" w:rsidRDefault="004B4ABD" w:rsidP="004B4AB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2) Oświadczamy, że zakres dostawy przewidzianej do wykonania jest zgodny z zakresem objętym specyfikacją istotnych warunków zamówienia.</w:t>
      </w:r>
    </w:p>
    <w:p w:rsidR="004B4ABD" w:rsidRDefault="004B4ABD" w:rsidP="004B4AB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 xml:space="preserve">3) oświadczamy, że zapoznaliśmy się ze specyfikacją istotnych warunków zamówienia i uznajemy się za związanych określonymi w niej zasadami postępowania oraz oświadczamy, że dostarczane meble są fabrycznie nowe i pochodzą z bieżącej produkcji. </w:t>
      </w:r>
    </w:p>
    <w:p w:rsidR="004B4ABD" w:rsidRDefault="004B4ABD" w:rsidP="004B4AB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4) Oświadczamy, że uważamy się za związanych niniejszą ofertą na czas wskazany w specyfikacji istotnych warunków zamówienia,</w:t>
      </w:r>
    </w:p>
    <w:p w:rsidR="004B4ABD" w:rsidRDefault="004B4ABD" w:rsidP="004B4AB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>
        <w:rPr>
          <w:color w:val="000000"/>
        </w:rPr>
        <w:t>5) oświadczamy, iż oferujemy przedmiot zamówienia zgodny z wymaganiami i warunkami opisanymi w ustawie Prawo zamówień publicznych oraz określonymi przez zamawiającego w specyfikacji istotnych warunków zamówienia,</w:t>
      </w:r>
    </w:p>
    <w:p w:rsidR="004B4ABD" w:rsidRDefault="004B4ABD" w:rsidP="004B4AB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>
        <w:rPr>
          <w:color w:val="000000"/>
        </w:rPr>
        <w:t xml:space="preserve">6) oferta liczy </w:t>
      </w:r>
      <w:r>
        <w:rPr>
          <w:b/>
          <w:color w:val="000000"/>
        </w:rPr>
        <w:t xml:space="preserve">........................ </w:t>
      </w:r>
      <w:r>
        <w:rPr>
          <w:color w:val="000000"/>
        </w:rPr>
        <w:t>kolejno ponumerowanych kart,</w:t>
      </w:r>
    </w:p>
    <w:p w:rsidR="004B4ABD" w:rsidRDefault="004B4ABD" w:rsidP="004B4AB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7) Nazwa podwykonawcy i zakres rzeczowy, któremu Wykonawca zamierza powierzyć wykonanie części przedmiotu zamówienia lub całości przedmiotu zamówienia.</w:t>
      </w:r>
    </w:p>
    <w:p w:rsidR="004B4ABD" w:rsidRDefault="004B4ABD" w:rsidP="004B4AB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4B4ABD" w:rsidTr="00EA79D1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ABD" w:rsidRDefault="004B4ABD" w:rsidP="00EA79D1">
            <w:pPr>
              <w:tabs>
                <w:tab w:val="center" w:pos="513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</w:pPr>
            <w:proofErr w:type="spellStart"/>
            <w:r>
              <w:t>Lp</w:t>
            </w:r>
            <w:proofErr w:type="spellEnd"/>
            <w:r>
              <w:tab/>
              <w:t xml:space="preserve">Nazwa 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ABD" w:rsidRDefault="004B4ABD" w:rsidP="00EA79D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>
              <w:t xml:space="preserve">Nazwa 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ABD" w:rsidRDefault="004B4ABD" w:rsidP="00EA79D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>
              <w:t>Zakres rzeczowy</w:t>
            </w:r>
          </w:p>
        </w:tc>
      </w:tr>
      <w:tr w:rsidR="004B4ABD" w:rsidTr="00EA79D1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ABD" w:rsidRDefault="004B4ABD" w:rsidP="00EA79D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ABD" w:rsidRDefault="004B4ABD" w:rsidP="00EA79D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ABD" w:rsidRDefault="004B4ABD" w:rsidP="00EA79D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  <w:tr w:rsidR="004B4ABD" w:rsidTr="00EA79D1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ABD" w:rsidRDefault="004B4ABD" w:rsidP="00EA79D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ABD" w:rsidRDefault="004B4ABD" w:rsidP="00EA79D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ABD" w:rsidRDefault="004B4ABD" w:rsidP="00EA79D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</w:tbl>
    <w:p w:rsidR="004B4ABD" w:rsidRDefault="004B4ABD" w:rsidP="004B4AB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16"/>
        </w:rPr>
      </w:pPr>
    </w:p>
    <w:p w:rsidR="004B4ABD" w:rsidRDefault="004B4ABD" w:rsidP="004B4AB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</w:rPr>
      </w:pPr>
      <w:r>
        <w:rPr>
          <w:b/>
        </w:rPr>
        <w:t xml:space="preserve">* Wypełnić jeżeli Wykonawca zamierza powierzyć podwykonawstwo </w:t>
      </w:r>
    </w:p>
    <w:p w:rsidR="004B4ABD" w:rsidRDefault="004B4ABD" w:rsidP="004B4AB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 xml:space="preserve">8) oświadczamy, że zapoznaliśmy się z istotnymi postanowieniami umowy </w:t>
      </w:r>
      <w:r>
        <w:rPr>
          <w:color w:val="000000"/>
        </w:rPr>
        <w:t>(wzorem umowy),</w:t>
      </w:r>
      <w:r>
        <w:t xml:space="preserve"> które zostały zawarte w Specyfikacji Istotnych Warunków Zamówienia i zobowiązujemy się w przypadku wyboru naszej oferty do zawarcia umowy na zawartych tam warunkach w miejscu i terminie wyznaczonym przez Zamawiającego.</w:t>
      </w:r>
    </w:p>
    <w:p w:rsidR="004B4ABD" w:rsidRDefault="004B4ABD" w:rsidP="004B4AB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p w:rsidR="004B4ABD" w:rsidRDefault="004B4ABD" w:rsidP="004B4AB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9)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7"/>
        <w:gridCol w:w="7919"/>
      </w:tblGrid>
      <w:tr w:rsidR="004B4ABD" w:rsidTr="00EA79D1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ABD" w:rsidRDefault="004B4ABD" w:rsidP="00EA79D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ABD" w:rsidRDefault="004B4ABD" w:rsidP="00EA79D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  <w:tr w:rsidR="004B4ABD" w:rsidTr="00EA79D1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ABD" w:rsidRDefault="004B4ABD" w:rsidP="00EA79D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ABD" w:rsidRDefault="004B4ABD" w:rsidP="00EA79D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  <w:tr w:rsidR="004B4ABD" w:rsidTr="00EA79D1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ABD" w:rsidRDefault="004B4ABD" w:rsidP="00EA79D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ABD" w:rsidRDefault="004B4ABD" w:rsidP="00EA79D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</w:tbl>
    <w:p w:rsidR="004B4ABD" w:rsidRDefault="004B4ABD" w:rsidP="004B4AB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pozostałe dokumenty, o których mowa w Specyfikacji Istotnych Warunków Zamówienia,</w:t>
      </w:r>
    </w:p>
    <w:p w:rsidR="004B4ABD" w:rsidRDefault="004B4ABD" w:rsidP="004B4AB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496"/>
        <w:jc w:val="both"/>
      </w:pPr>
      <w:r>
        <w:t>inne ................................................................. .</w:t>
      </w:r>
    </w:p>
    <w:p w:rsidR="004B4ABD" w:rsidRDefault="004B4ABD" w:rsidP="004B4AB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  <w:r>
        <w:t>11. Wykonawca należy do sektora małych i średnich przedsiębiorstw*</w:t>
      </w:r>
    </w:p>
    <w:p w:rsidR="004B4ABD" w:rsidRDefault="004B4ABD" w:rsidP="004B4AB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360"/>
        <w:jc w:val="center"/>
        <w:rPr>
          <w:b/>
        </w:rPr>
      </w:pPr>
      <w:r>
        <w:rPr>
          <w:b/>
          <w:sz w:val="56"/>
        </w:rPr>
        <w:t>□</w:t>
      </w:r>
      <w:r>
        <w:rPr>
          <w:b/>
          <w:sz w:val="96"/>
        </w:rPr>
        <w:t xml:space="preserve"> </w:t>
      </w:r>
      <w:r>
        <w:rPr>
          <w:b/>
        </w:rPr>
        <w:t xml:space="preserve"> NIE                                                         </w:t>
      </w:r>
      <w:r>
        <w:rPr>
          <w:b/>
          <w:sz w:val="56"/>
        </w:rPr>
        <w:t>□</w:t>
      </w:r>
      <w:r>
        <w:rPr>
          <w:b/>
        </w:rPr>
        <w:t xml:space="preserve">  TAK</w:t>
      </w:r>
    </w:p>
    <w:p w:rsidR="004B4ABD" w:rsidRDefault="004B4ABD" w:rsidP="004B4AB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0"/>
          <w:szCs w:val="20"/>
          <w:u w:val="single"/>
        </w:rPr>
      </w:pPr>
      <w:r>
        <w:rPr>
          <w:sz w:val="20"/>
          <w:szCs w:val="20"/>
        </w:rPr>
        <w:t>*</w:t>
      </w:r>
      <w:r>
        <w:rPr>
          <w:sz w:val="20"/>
          <w:szCs w:val="20"/>
          <w:u w:val="single"/>
        </w:rPr>
        <w:t>Należy zaznaczyć znakiem X właściwe pole.</w:t>
      </w:r>
    </w:p>
    <w:p w:rsidR="004B4ABD" w:rsidRPr="002D1EA6" w:rsidRDefault="004B4ABD" w:rsidP="004B4ABD">
      <w:pPr>
        <w:spacing w:line="360" w:lineRule="auto"/>
        <w:ind w:hanging="284"/>
        <w:jc w:val="both"/>
        <w:rPr>
          <w:sz w:val="16"/>
          <w:szCs w:val="16"/>
        </w:rPr>
      </w:pPr>
      <w:r>
        <w:rPr>
          <w:color w:val="000000"/>
          <w:sz w:val="26"/>
          <w:szCs w:val="26"/>
        </w:rPr>
        <w:lastRenderedPageBreak/>
        <w:t xml:space="preserve">12. </w:t>
      </w:r>
      <w:r w:rsidRPr="002D1EA6">
        <w:rPr>
          <w:color w:val="000000"/>
        </w:rPr>
        <w:t xml:space="preserve">Oświadczam, że wypełniłem obowiązki informacyjne przewidziane w art. 13 lub art. 14 RODO wobec osób fizycznych, </w:t>
      </w:r>
      <w:r w:rsidRPr="002D1EA6">
        <w:t>od których dane osobowe bezpośrednio lub pośrednio pozyskałem</w:t>
      </w:r>
      <w:r w:rsidRPr="002D1EA6">
        <w:rPr>
          <w:color w:val="000000"/>
        </w:rPr>
        <w:t xml:space="preserve"> w celu ubiegania się o udzielenie zamówienia publicznego w niniejszym postępowaniu</w:t>
      </w:r>
      <w:r w:rsidRPr="002D1EA6">
        <w:rPr>
          <w:sz w:val="16"/>
          <w:szCs w:val="16"/>
        </w:rPr>
        <w:t>.*</w:t>
      </w:r>
      <w:r w:rsidRPr="002D1EA6">
        <w:rPr>
          <w:i/>
          <w:color w:val="000000"/>
          <w:sz w:val="16"/>
          <w:szCs w:val="16"/>
        </w:rPr>
        <w:t xml:space="preserve"> /Jeśli nie dotyczy wykreślić/</w:t>
      </w:r>
    </w:p>
    <w:p w:rsidR="004B4ABD" w:rsidRPr="002D1EA6" w:rsidRDefault="004B4ABD" w:rsidP="004B4ABD">
      <w:pPr>
        <w:pStyle w:val="NormalnyWeb"/>
        <w:spacing w:line="276" w:lineRule="auto"/>
        <w:jc w:val="both"/>
        <w:rPr>
          <w:i/>
          <w:color w:val="000000"/>
          <w:sz w:val="16"/>
          <w:szCs w:val="16"/>
        </w:rPr>
      </w:pPr>
      <w:r w:rsidRPr="002D1EA6">
        <w:rPr>
          <w:i/>
          <w:color w:val="000000"/>
          <w:sz w:val="16"/>
          <w:szCs w:val="16"/>
        </w:rPr>
        <w:t xml:space="preserve">* W przypadku gdy wykonawca </w:t>
      </w:r>
      <w:r w:rsidRPr="002D1EA6">
        <w:rPr>
          <w:i/>
          <w:sz w:val="16"/>
          <w:szCs w:val="16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D1EA6">
        <w:rPr>
          <w:b/>
          <w:i/>
          <w:sz w:val="16"/>
          <w:szCs w:val="16"/>
        </w:rPr>
        <w:t>(usunięcie treści oświadczenia przez jego wykreślenie).</w:t>
      </w:r>
    </w:p>
    <w:p w:rsidR="004B4ABD" w:rsidRDefault="004B4ABD" w:rsidP="004B4AB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0"/>
          <w:szCs w:val="20"/>
          <w:u w:val="single"/>
        </w:rPr>
      </w:pPr>
    </w:p>
    <w:p w:rsidR="004B4ABD" w:rsidRDefault="004B4ABD" w:rsidP="004B4AB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  <w:r>
        <w:rPr>
          <w:b/>
          <w:u w:val="single"/>
        </w:rPr>
        <w:t>UWAGA!!!!! Proszę wypełnić obowiązkowo.</w:t>
      </w:r>
    </w:p>
    <w:p w:rsidR="004B4ABD" w:rsidRDefault="004B4ABD" w:rsidP="004B4AB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Dane kontaktowe Wykonawcy:      </w:t>
      </w:r>
    </w:p>
    <w:p w:rsidR="004B4ABD" w:rsidRDefault="004B4ABD" w:rsidP="004B4AB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Pełna nazwa wykonawcy zgodnie z wpisem do ewidencji działalności gospodarczej lub KRS :  ……………………………………………………………..</w:t>
      </w:r>
    </w:p>
    <w:p w:rsidR="004B4ABD" w:rsidRDefault="004B4ABD" w:rsidP="004B4AB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telefon ........................................</w:t>
      </w:r>
    </w:p>
    <w:p w:rsidR="004B4ABD" w:rsidRDefault="004B4ABD" w:rsidP="004B4AB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Fax. .............................................</w:t>
      </w:r>
    </w:p>
    <w:p w:rsidR="004B4ABD" w:rsidRDefault="004B4ABD" w:rsidP="004B4AB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 xml:space="preserve"> e-mail: .......................................</w:t>
      </w:r>
    </w:p>
    <w:p w:rsidR="004B4ABD" w:rsidRDefault="004B4ABD" w:rsidP="004B4AB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NIP   : ..........................................</w:t>
      </w:r>
    </w:p>
    <w:p w:rsidR="004B4ABD" w:rsidRPr="00EB3159" w:rsidRDefault="004B4ABD" w:rsidP="004B4ABD">
      <w:pPr>
        <w:tabs>
          <w:tab w:val="left" w:pos="1985"/>
          <w:tab w:val="left" w:pos="4820"/>
          <w:tab w:val="left" w:pos="5387"/>
          <w:tab w:val="left" w:pos="8931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</w:tabs>
      </w:pPr>
    </w:p>
    <w:p w:rsidR="004B4ABD" w:rsidRDefault="004B4ABD" w:rsidP="004B4ABD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center"/>
        <w:rPr>
          <w:position w:val="6"/>
        </w:rPr>
      </w:pPr>
    </w:p>
    <w:p w:rsidR="00E34CA9" w:rsidRPr="00EB3159" w:rsidRDefault="00E34CA9" w:rsidP="00E34CA9">
      <w:pPr>
        <w:tabs>
          <w:tab w:val="left" w:pos="1985"/>
          <w:tab w:val="left" w:pos="4820"/>
          <w:tab w:val="left" w:pos="5387"/>
          <w:tab w:val="left" w:pos="8931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</w:tabs>
      </w:pPr>
      <w:r w:rsidRPr="00EB3159">
        <w:t xml:space="preserve">dnia </w:t>
      </w:r>
      <w:r w:rsidRPr="00EB3159">
        <w:tab/>
      </w:r>
      <w:r w:rsidRPr="00EB3159">
        <w:tab/>
      </w:r>
    </w:p>
    <w:p w:rsidR="00E34CA9" w:rsidRDefault="00E34CA9" w:rsidP="00E34CA9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center"/>
        <w:rPr>
          <w:position w:val="6"/>
        </w:rPr>
      </w:pPr>
    </w:p>
    <w:p w:rsidR="00E34CA9" w:rsidRPr="00205D5A" w:rsidRDefault="00E34CA9" w:rsidP="00E34CA9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center"/>
      </w:pPr>
      <w:r w:rsidRPr="00EB3159">
        <w:rPr>
          <w:position w:val="6"/>
        </w:rPr>
        <w:t>podpis osoby uprawnionej do składania oświadczeń woli w imieniu Wykonawcy</w:t>
      </w:r>
    </w:p>
    <w:p w:rsidR="00DA130F" w:rsidRPr="00205D5A" w:rsidRDefault="00DA130F" w:rsidP="00E34CA9">
      <w:pPr>
        <w:spacing w:line="360" w:lineRule="auto"/>
        <w:jc w:val="both"/>
      </w:pPr>
    </w:p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7720" w:rsidRDefault="00937720">
      <w:r>
        <w:separator/>
      </w:r>
    </w:p>
  </w:endnote>
  <w:endnote w:type="continuationSeparator" w:id="0">
    <w:p w:rsidR="00937720" w:rsidRDefault="00937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50E" w:rsidRDefault="00CD450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751BC">
      <w:rPr>
        <w:rStyle w:val="Numerstrony"/>
        <w:noProof/>
      </w:rPr>
      <w:t>11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50E" w:rsidRDefault="00CD450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7720" w:rsidRDefault="00937720">
      <w:r>
        <w:separator/>
      </w:r>
    </w:p>
  </w:footnote>
  <w:footnote w:type="continuationSeparator" w:id="0">
    <w:p w:rsidR="00937720" w:rsidRDefault="009377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50E" w:rsidRDefault="00CD450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50E" w:rsidRDefault="00CD450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50E" w:rsidRDefault="00CD450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224C6F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782D2B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5AF6E75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EA32FE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6461BE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2583328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65D2BA8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7E7F47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2"/>
  </w:num>
  <w:num w:numId="3">
    <w:abstractNumId w:val="26"/>
  </w:num>
  <w:num w:numId="4">
    <w:abstractNumId w:val="5"/>
  </w:num>
  <w:num w:numId="5">
    <w:abstractNumId w:val="29"/>
  </w:num>
  <w:num w:numId="6">
    <w:abstractNumId w:val="6"/>
  </w:num>
  <w:num w:numId="7">
    <w:abstractNumId w:val="7"/>
  </w:num>
  <w:num w:numId="8">
    <w:abstractNumId w:val="34"/>
  </w:num>
  <w:num w:numId="9">
    <w:abstractNumId w:val="4"/>
  </w:num>
  <w:num w:numId="10">
    <w:abstractNumId w:val="33"/>
  </w:num>
  <w:num w:numId="11">
    <w:abstractNumId w:val="28"/>
  </w:num>
  <w:num w:numId="12">
    <w:abstractNumId w:val="13"/>
  </w:num>
  <w:num w:numId="13">
    <w:abstractNumId w:val="27"/>
  </w:num>
  <w:num w:numId="14">
    <w:abstractNumId w:val="38"/>
  </w:num>
  <w:num w:numId="15">
    <w:abstractNumId w:val="24"/>
  </w:num>
  <w:num w:numId="16">
    <w:abstractNumId w:val="37"/>
  </w:num>
  <w:num w:numId="17">
    <w:abstractNumId w:val="12"/>
  </w:num>
  <w:num w:numId="18">
    <w:abstractNumId w:val="18"/>
  </w:num>
  <w:num w:numId="19">
    <w:abstractNumId w:val="36"/>
  </w:num>
  <w:num w:numId="20">
    <w:abstractNumId w:val="1"/>
  </w:num>
  <w:num w:numId="21">
    <w:abstractNumId w:val="32"/>
  </w:num>
  <w:num w:numId="22">
    <w:abstractNumId w:val="2"/>
  </w:num>
  <w:num w:numId="23">
    <w:abstractNumId w:val="14"/>
  </w:num>
  <w:num w:numId="24">
    <w:abstractNumId w:val="35"/>
  </w:num>
  <w:num w:numId="25">
    <w:abstractNumId w:val="8"/>
  </w:num>
  <w:num w:numId="26">
    <w:abstractNumId w:val="17"/>
  </w:num>
  <w:num w:numId="27">
    <w:abstractNumId w:val="21"/>
  </w:num>
  <w:num w:numId="28">
    <w:abstractNumId w:val="19"/>
  </w:num>
  <w:num w:numId="29">
    <w:abstractNumId w:val="3"/>
  </w:num>
  <w:num w:numId="30">
    <w:abstractNumId w:val="20"/>
  </w:num>
  <w:num w:numId="31">
    <w:abstractNumId w:val="0"/>
  </w:num>
  <w:num w:numId="32">
    <w:abstractNumId w:val="31"/>
  </w:num>
  <w:num w:numId="33">
    <w:abstractNumId w:val="23"/>
  </w:num>
  <w:num w:numId="3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0"/>
  </w:num>
  <w:num w:numId="36">
    <w:abstractNumId w:val="16"/>
  </w:num>
  <w:num w:numId="37">
    <w:abstractNumId w:val="9"/>
  </w:num>
  <w:num w:numId="38">
    <w:abstractNumId w:val="25"/>
  </w:num>
  <w:num w:numId="39">
    <w:abstractNumId w:val="10"/>
  </w:num>
  <w:num w:numId="40">
    <w:abstractNumId w:val="39"/>
  </w:num>
  <w:num w:numId="4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600"/>
    <w:rsid w:val="00016D63"/>
    <w:rsid w:val="000B7CDC"/>
    <w:rsid w:val="00205D5A"/>
    <w:rsid w:val="00264B92"/>
    <w:rsid w:val="00275899"/>
    <w:rsid w:val="00280050"/>
    <w:rsid w:val="002F219F"/>
    <w:rsid w:val="00336796"/>
    <w:rsid w:val="00345612"/>
    <w:rsid w:val="00353D80"/>
    <w:rsid w:val="003E3EB0"/>
    <w:rsid w:val="00427564"/>
    <w:rsid w:val="004368E0"/>
    <w:rsid w:val="004B4ABD"/>
    <w:rsid w:val="004B6D08"/>
    <w:rsid w:val="004C4264"/>
    <w:rsid w:val="004E39EB"/>
    <w:rsid w:val="00554A2B"/>
    <w:rsid w:val="0058146E"/>
    <w:rsid w:val="005A3802"/>
    <w:rsid w:val="006033A5"/>
    <w:rsid w:val="00604962"/>
    <w:rsid w:val="006F1121"/>
    <w:rsid w:val="006F12F2"/>
    <w:rsid w:val="006F5451"/>
    <w:rsid w:val="00743A58"/>
    <w:rsid w:val="00831B3D"/>
    <w:rsid w:val="0085366D"/>
    <w:rsid w:val="008A14DE"/>
    <w:rsid w:val="008B0507"/>
    <w:rsid w:val="008B2454"/>
    <w:rsid w:val="00935CA5"/>
    <w:rsid w:val="00937720"/>
    <w:rsid w:val="00957E1B"/>
    <w:rsid w:val="00995360"/>
    <w:rsid w:val="009A4ABA"/>
    <w:rsid w:val="009C24E5"/>
    <w:rsid w:val="00A42062"/>
    <w:rsid w:val="00A97DF6"/>
    <w:rsid w:val="00AA23A4"/>
    <w:rsid w:val="00AD54B3"/>
    <w:rsid w:val="00AE1600"/>
    <w:rsid w:val="00B35658"/>
    <w:rsid w:val="00B5672E"/>
    <w:rsid w:val="00B67B52"/>
    <w:rsid w:val="00BC16BF"/>
    <w:rsid w:val="00BD0C7B"/>
    <w:rsid w:val="00BD2C1E"/>
    <w:rsid w:val="00C214D6"/>
    <w:rsid w:val="00C751BC"/>
    <w:rsid w:val="00CD450E"/>
    <w:rsid w:val="00CD72C4"/>
    <w:rsid w:val="00CE1EC2"/>
    <w:rsid w:val="00D21922"/>
    <w:rsid w:val="00D67BAD"/>
    <w:rsid w:val="00D77E08"/>
    <w:rsid w:val="00DA130F"/>
    <w:rsid w:val="00E0656B"/>
    <w:rsid w:val="00E10CBB"/>
    <w:rsid w:val="00E34CA9"/>
    <w:rsid w:val="00E9601B"/>
    <w:rsid w:val="00EA40C7"/>
    <w:rsid w:val="00EB44DC"/>
    <w:rsid w:val="00F41BC7"/>
    <w:rsid w:val="00F65DB7"/>
    <w:rsid w:val="00FE3AE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4D972C-630C-4607-B45F-FDE888094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paragraph" w:styleId="Akapitzlist">
    <w:name w:val="List Paragraph"/>
    <w:basedOn w:val="Normalny"/>
    <w:uiPriority w:val="34"/>
    <w:qFormat/>
    <w:rsid w:val="006F1121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C751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751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18E480-FDAD-4363-8961-A5C55FF0A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11</Pages>
  <Words>1569</Words>
  <Characters>11895</Characters>
  <Application>Microsoft Office Word</Application>
  <DocSecurity>0</DocSecurity>
  <Lines>99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13438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2</cp:revision>
  <cp:lastPrinted>2018-09-24T05:59:00Z</cp:lastPrinted>
  <dcterms:created xsi:type="dcterms:W3CDTF">2018-09-24T05:59:00Z</dcterms:created>
  <dcterms:modified xsi:type="dcterms:W3CDTF">2018-09-24T05:59:00Z</dcterms:modified>
</cp:coreProperties>
</file>