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32281" w:rsidRDefault="006676AE" w:rsidP="00F3228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5F04" w:rsidRPr="007F5F04">
        <w:rPr>
          <w:b/>
          <w:i w:val="0"/>
          <w:sz w:val="22"/>
          <w:szCs w:val="22"/>
        </w:rPr>
        <w:t>3</w:t>
      </w:r>
      <w:r w:rsidR="00F32281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5F04" w:rsidRPr="007F5F04">
        <w:rPr>
          <w:rFonts w:ascii="Times New Roman" w:hAnsi="Times New Roman"/>
          <w:b/>
        </w:rPr>
        <w:t>NA/P/293/2018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F04" w:rsidRPr="007F5F0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F04" w:rsidRPr="007F5F0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F5F04" w:rsidRPr="007F5F0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5F04" w:rsidRPr="007F5F0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F5F04" w:rsidRPr="007F5F0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F32281" w:rsidRDefault="007936D6" w:rsidP="00F3228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F32281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5F04" w:rsidRPr="007F5F04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F32281" w:rsidRDefault="00313417" w:rsidP="00F3228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90CD1" w:rsidRPr="00F32281" w:rsidRDefault="001F027E" w:rsidP="00F3228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5F04" w:rsidRPr="007F5F04">
        <w:rPr>
          <w:rFonts w:ascii="Times New Roman" w:hAnsi="Times New Roman"/>
          <w:b/>
        </w:rPr>
        <w:t>Dostawa, montaż i ustawienie mebli oraz dostawa krzeseł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5F04" w:rsidRPr="007F5F0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F32281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32281" w:rsidRDefault="00023477" w:rsidP="00F32281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32281" w:rsidRDefault="00C113BF" w:rsidP="00F32281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32281" w:rsidRDefault="00023477" w:rsidP="00F32281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30C" w:rsidRDefault="0031130C" w:rsidP="0038231F">
      <w:pPr>
        <w:spacing w:after="0" w:line="240" w:lineRule="auto"/>
      </w:pPr>
      <w:r>
        <w:separator/>
      </w:r>
    </w:p>
  </w:endnote>
  <w:endnote w:type="continuationSeparator" w:id="0">
    <w:p w:rsidR="0031130C" w:rsidRDefault="003113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F04" w:rsidRDefault="007F5F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22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22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F04" w:rsidRDefault="007F5F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30C" w:rsidRDefault="0031130C" w:rsidP="0038231F">
      <w:pPr>
        <w:spacing w:after="0" w:line="240" w:lineRule="auto"/>
      </w:pPr>
      <w:r>
        <w:separator/>
      </w:r>
    </w:p>
  </w:footnote>
  <w:footnote w:type="continuationSeparator" w:id="0">
    <w:p w:rsidR="0031130C" w:rsidRDefault="003113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F04" w:rsidRDefault="007F5F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F04" w:rsidRDefault="007F5F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F04" w:rsidRDefault="007F5F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30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130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5F0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2281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78102-7A1C-4985-A3FC-5805BA20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AFC64-0985-4DCE-BCA3-01349878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2018-09-24T06:05:00Z</cp:lastPrinted>
  <dcterms:created xsi:type="dcterms:W3CDTF">2018-09-24T06:05:00Z</dcterms:created>
  <dcterms:modified xsi:type="dcterms:W3CDTF">2018-09-24T06:05:00Z</dcterms:modified>
</cp:coreProperties>
</file>