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01F34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E7C8D" w:rsidRPr="003E7C8D">
        <w:rPr>
          <w:rFonts w:ascii="Times New Roman" w:hAnsi="Times New Roman"/>
          <w:b/>
        </w:rPr>
        <w:t>NA/P/303/2018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E7C8D" w:rsidRPr="003E7C8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E7C8D" w:rsidRPr="003E7C8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E7C8D" w:rsidRPr="003E7C8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E7C8D" w:rsidRPr="003E7C8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E7C8D" w:rsidRPr="003E7C8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E7C8D" w:rsidRPr="003E7C8D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E7C8D" w:rsidRPr="003E7C8D">
        <w:rPr>
          <w:rFonts w:ascii="Times New Roman" w:hAnsi="Times New Roman"/>
          <w:b/>
        </w:rPr>
        <w:t>Wymiana drzwi wejściowych do toalet w budynku ARCUS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E7C8D" w:rsidRPr="003E7C8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E7C8D" w:rsidRPr="00997D0F" w:rsidRDefault="003E7C8D" w:rsidP="003E7C8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E7C8D" w:rsidRPr="00023477" w:rsidRDefault="003E7C8D" w:rsidP="003E7C8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bookmarkStart w:id="0" w:name="_GoBack"/>
      <w:bookmarkEnd w:id="0"/>
    </w:p>
    <w:p w:rsidR="003E7C8D" w:rsidRPr="00997D0F" w:rsidRDefault="003E7C8D" w:rsidP="003E7C8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E7C8D" w:rsidRPr="000247FF" w:rsidRDefault="003E7C8D" w:rsidP="003E7C8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E7C8D" w:rsidRPr="000247FF" w:rsidRDefault="003E7C8D" w:rsidP="003E7C8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C01F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A90" w:rsidRDefault="00434A90" w:rsidP="0038231F">
      <w:pPr>
        <w:spacing w:after="0" w:line="240" w:lineRule="auto"/>
      </w:pPr>
      <w:r>
        <w:separator/>
      </w:r>
    </w:p>
  </w:endnote>
  <w:endnote w:type="continuationSeparator" w:id="0">
    <w:p w:rsidR="00434A90" w:rsidRDefault="00434A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C8D" w:rsidRDefault="003E7C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01F3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01F3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C8D" w:rsidRDefault="003E7C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A90" w:rsidRDefault="00434A90" w:rsidP="0038231F">
      <w:pPr>
        <w:spacing w:after="0" w:line="240" w:lineRule="auto"/>
      </w:pPr>
      <w:r>
        <w:separator/>
      </w:r>
    </w:p>
  </w:footnote>
  <w:footnote w:type="continuationSeparator" w:id="0">
    <w:p w:rsidR="00434A90" w:rsidRDefault="00434A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C8D" w:rsidRDefault="003E7C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C8D" w:rsidRDefault="003E7C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C8D" w:rsidRDefault="003E7C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A9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C8D"/>
    <w:rsid w:val="003F024C"/>
    <w:rsid w:val="00434A9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1F34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1F3F63-0A92-48C0-B6BC-7CE747EC8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9EA5B-B2B6-4273-960D-150F9FECD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2018-09-25T06:40:00Z</cp:lastPrinted>
  <dcterms:created xsi:type="dcterms:W3CDTF">2018-09-25T06:40:00Z</dcterms:created>
  <dcterms:modified xsi:type="dcterms:W3CDTF">2018-09-25T06:40:00Z</dcterms:modified>
</cp:coreProperties>
</file>