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42DC0">
        <w:rPr>
          <w:szCs w:val="24"/>
        </w:rPr>
        <w:t xml:space="preserve">OFERTY  ZAŁ </w:t>
      </w:r>
      <w:r w:rsidR="00EB44DC" w:rsidRPr="00C42DC0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8C5D70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603E2" w:rsidRPr="005603E2" w:rsidRDefault="005603E2" w:rsidP="006F12F2">
      <w:pPr>
        <w:ind w:firstLine="3969"/>
        <w:rPr>
          <w:b/>
        </w:rPr>
      </w:pPr>
      <w:r w:rsidRPr="005603E2">
        <w:rPr>
          <w:b/>
        </w:rPr>
        <w:t>Politechnika Rzeszowska</w:t>
      </w:r>
    </w:p>
    <w:p w:rsidR="006F12F2" w:rsidRPr="00205D5A" w:rsidRDefault="005603E2" w:rsidP="006F12F2">
      <w:pPr>
        <w:ind w:firstLine="3969"/>
        <w:rPr>
          <w:b/>
        </w:rPr>
      </w:pPr>
      <w:r w:rsidRPr="005603E2">
        <w:rPr>
          <w:b/>
        </w:rPr>
        <w:t>Dział Logistyki i Zamówień Publicznych</w:t>
      </w:r>
    </w:p>
    <w:p w:rsidR="006F12F2" w:rsidRPr="00205D5A" w:rsidRDefault="005603E2" w:rsidP="006F12F2">
      <w:pPr>
        <w:ind w:left="3969"/>
        <w:rPr>
          <w:b/>
        </w:rPr>
      </w:pPr>
      <w:r w:rsidRPr="005603E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603E2">
        <w:rPr>
          <w:b/>
        </w:rPr>
        <w:t>12</w:t>
      </w:r>
    </w:p>
    <w:p w:rsidR="006F12F2" w:rsidRPr="00205D5A" w:rsidRDefault="005603E2" w:rsidP="006F12F2">
      <w:pPr>
        <w:ind w:firstLine="3969"/>
        <w:rPr>
          <w:b/>
        </w:rPr>
      </w:pPr>
      <w:r w:rsidRPr="005603E2">
        <w:rPr>
          <w:b/>
        </w:rPr>
        <w:t>35-959</w:t>
      </w:r>
      <w:r w:rsidR="006F12F2" w:rsidRPr="00205D5A">
        <w:rPr>
          <w:b/>
        </w:rPr>
        <w:t xml:space="preserve"> </w:t>
      </w:r>
      <w:r w:rsidRPr="005603E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603E2" w:rsidRPr="005603E2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603E2" w:rsidRPr="005603E2">
        <w:rPr>
          <w:b/>
        </w:rPr>
        <w:t xml:space="preserve">Dostawa  kolorowego urządzenia wielofunkcyjnego, Dostawa 5 sztuk projektorów, 5 sztuk tablic </w:t>
      </w:r>
      <w:proofErr w:type="spellStart"/>
      <w:r w:rsidR="005603E2" w:rsidRPr="005603E2">
        <w:rPr>
          <w:b/>
        </w:rPr>
        <w:t>suchościeralnych</w:t>
      </w:r>
      <w:proofErr w:type="spellEnd"/>
      <w:r w:rsidR="005603E2" w:rsidRPr="005603E2">
        <w:rPr>
          <w:b/>
        </w:rPr>
        <w:t xml:space="preserve"> wraz z wyposażeniem i okablowaniem oraz 5 sztuk systemów transmisji cyfrowej wideo.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2880"/>
        <w:gridCol w:w="2238"/>
      </w:tblGrid>
      <w:tr w:rsidR="006F12F2" w:rsidRPr="00205D5A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67351D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67351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603E2" w:rsidRPr="00205D5A" w:rsidTr="008D6FA0">
        <w:trPr>
          <w:jc w:val="center"/>
        </w:trPr>
        <w:tc>
          <w:tcPr>
            <w:tcW w:w="1729" w:type="dxa"/>
          </w:tcPr>
          <w:p w:rsidR="005603E2" w:rsidRPr="00205D5A" w:rsidRDefault="005603E2" w:rsidP="008D6FA0">
            <w:pPr>
              <w:pStyle w:val="Tekstpodstawowy"/>
              <w:jc w:val="right"/>
            </w:pPr>
            <w:r w:rsidRPr="005603E2">
              <w:t>1</w:t>
            </w:r>
          </w:p>
        </w:tc>
        <w:tc>
          <w:tcPr>
            <w:tcW w:w="2239" w:type="dxa"/>
          </w:tcPr>
          <w:p w:rsidR="005603E2" w:rsidRPr="00205D5A" w:rsidRDefault="005603E2" w:rsidP="008D6FA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03E2">
              <w:t>Dostawa  kolorowego urządzenia wielofunkcyjnego</w:t>
            </w:r>
            <w:r w:rsidRPr="00205D5A">
              <w:t xml:space="preserve"> </w:t>
            </w:r>
          </w:p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</w:tr>
      <w:tr w:rsidR="005603E2" w:rsidRPr="00205D5A" w:rsidTr="008D6FA0">
        <w:trPr>
          <w:jc w:val="center"/>
        </w:trPr>
        <w:tc>
          <w:tcPr>
            <w:tcW w:w="1729" w:type="dxa"/>
          </w:tcPr>
          <w:p w:rsidR="005603E2" w:rsidRPr="00205D5A" w:rsidRDefault="005603E2" w:rsidP="008D6FA0">
            <w:pPr>
              <w:pStyle w:val="Tekstpodstawowy"/>
              <w:jc w:val="right"/>
            </w:pPr>
            <w:r w:rsidRPr="005603E2">
              <w:t>2</w:t>
            </w:r>
          </w:p>
        </w:tc>
        <w:tc>
          <w:tcPr>
            <w:tcW w:w="2239" w:type="dxa"/>
          </w:tcPr>
          <w:p w:rsidR="005603E2" w:rsidRPr="00205D5A" w:rsidRDefault="005603E2" w:rsidP="008D6FA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03E2">
              <w:t xml:space="preserve">Dostawa 5 sztuk projektorów, 5 sztuk tablic </w:t>
            </w:r>
            <w:proofErr w:type="spellStart"/>
            <w:r w:rsidRPr="005603E2">
              <w:t>suchościeralnych</w:t>
            </w:r>
            <w:proofErr w:type="spellEnd"/>
            <w:r w:rsidRPr="005603E2">
              <w:t xml:space="preserve"> wraz z wyposażeniem i okablowaniem oraz 5 sztuk systemów transmisji cyfrowej wideo.</w:t>
            </w:r>
            <w:r w:rsidRPr="00205D5A">
              <w:t xml:space="preserve"> </w:t>
            </w:r>
          </w:p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5603E2" w:rsidRPr="00205D5A" w:rsidRDefault="005603E2" w:rsidP="008D6FA0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7971"/>
      </w:tblGrid>
      <w:tr w:rsidR="005603E2" w:rsidRPr="00205D5A" w:rsidTr="0067351D">
        <w:trPr>
          <w:jc w:val="center"/>
        </w:trPr>
        <w:tc>
          <w:tcPr>
            <w:tcW w:w="604" w:type="dxa"/>
          </w:tcPr>
          <w:p w:rsidR="005603E2" w:rsidRPr="00205D5A" w:rsidRDefault="005603E2" w:rsidP="008D6FA0">
            <w:pPr>
              <w:pStyle w:val="Tekstpodstawowy"/>
              <w:jc w:val="right"/>
            </w:pPr>
            <w:r w:rsidRPr="005603E2">
              <w:t>1</w:t>
            </w:r>
          </w:p>
        </w:tc>
        <w:tc>
          <w:tcPr>
            <w:tcW w:w="7971" w:type="dxa"/>
          </w:tcPr>
          <w:p w:rsidR="005603E2" w:rsidRPr="00205D5A" w:rsidRDefault="005603E2" w:rsidP="008D6FA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03E2">
              <w:t>Dostawa  kolorowego urządzenia wielofunkcyjnego</w:t>
            </w:r>
            <w:r w:rsidRPr="00205D5A">
              <w:t xml:space="preserve"> </w:t>
            </w:r>
          </w:p>
          <w:p w:rsidR="005603E2" w:rsidRPr="00205D5A" w:rsidRDefault="005603E2" w:rsidP="008D6FA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5603E2" w:rsidRPr="00205D5A" w:rsidTr="0067351D">
        <w:trPr>
          <w:jc w:val="center"/>
        </w:trPr>
        <w:tc>
          <w:tcPr>
            <w:tcW w:w="604" w:type="dxa"/>
          </w:tcPr>
          <w:p w:rsidR="005603E2" w:rsidRPr="00205D5A" w:rsidRDefault="005603E2" w:rsidP="008D6FA0">
            <w:pPr>
              <w:pStyle w:val="Tekstpodstawowy"/>
              <w:jc w:val="right"/>
            </w:pPr>
            <w:r w:rsidRPr="005603E2">
              <w:t>2</w:t>
            </w:r>
          </w:p>
        </w:tc>
        <w:tc>
          <w:tcPr>
            <w:tcW w:w="7971" w:type="dxa"/>
          </w:tcPr>
          <w:p w:rsidR="005603E2" w:rsidRPr="00205D5A" w:rsidRDefault="005603E2" w:rsidP="008D6FA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603E2">
              <w:t xml:space="preserve">Dostawa 5 sztuk projektorów, 5 sztuk tablic </w:t>
            </w:r>
            <w:proofErr w:type="spellStart"/>
            <w:r w:rsidRPr="005603E2">
              <w:t>suchościeralnych</w:t>
            </w:r>
            <w:proofErr w:type="spellEnd"/>
            <w:r w:rsidRPr="005603E2">
              <w:t xml:space="preserve"> wraz z wyposażeniem i okablowaniem oraz 5 sztuk systemów transmisji cyfrowej wideo.</w:t>
            </w:r>
            <w:r w:rsidRPr="00205D5A">
              <w:t xml:space="preserve"> </w:t>
            </w:r>
          </w:p>
          <w:p w:rsidR="005603E2" w:rsidRPr="00205D5A" w:rsidRDefault="005603E2" w:rsidP="008D6FA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C42DC0" w:rsidRDefault="00C42DC0" w:rsidP="00C42DC0">
      <w:pPr>
        <w:ind w:left="83"/>
        <w:jc w:val="both"/>
        <w:rPr>
          <w:b/>
          <w:u w:val="single"/>
        </w:rPr>
      </w:pPr>
    </w:p>
    <w:p w:rsidR="00C42DC0" w:rsidRPr="00C42DC0" w:rsidRDefault="00C42DC0" w:rsidP="00C42DC0">
      <w:pPr>
        <w:ind w:left="83"/>
        <w:jc w:val="both"/>
        <w:rPr>
          <w:b/>
          <w:sz w:val="28"/>
          <w:szCs w:val="28"/>
          <w:u w:val="single"/>
        </w:rPr>
      </w:pPr>
      <w:r w:rsidRPr="00C42DC0">
        <w:rPr>
          <w:b/>
          <w:sz w:val="28"/>
          <w:szCs w:val="28"/>
          <w:highlight w:val="yellow"/>
          <w:u w:val="single"/>
        </w:rPr>
        <w:t>Zadanie częściowe nr 1 SIWZ</w:t>
      </w:r>
    </w:p>
    <w:p w:rsidR="00C42DC0" w:rsidRDefault="00C42DC0" w:rsidP="00C42DC0">
      <w:pPr>
        <w:ind w:left="83"/>
        <w:jc w:val="both"/>
        <w:rPr>
          <w:b/>
          <w:u w:val="single"/>
        </w:rPr>
      </w:pPr>
    </w:p>
    <w:p w:rsidR="00004A3A" w:rsidRDefault="00C42DC0" w:rsidP="005F0F1B">
      <w:pPr>
        <w:ind w:left="83"/>
        <w:jc w:val="both"/>
      </w:pPr>
      <w:r>
        <w:rPr>
          <w:b/>
          <w:u w:val="single"/>
        </w:rPr>
        <w:t>II kryterium -</w:t>
      </w:r>
      <w:r>
        <w:t xml:space="preserve"> Oświ</w:t>
      </w:r>
      <w:r w:rsidR="005F0F1B">
        <w:t xml:space="preserve">adczamy, że oferujemy </w:t>
      </w:r>
      <w:r w:rsidR="005F0F1B" w:rsidRPr="00BA3EBF">
        <w:rPr>
          <w:u w:val="single"/>
        </w:rPr>
        <w:t>t</w:t>
      </w:r>
      <w:r w:rsidR="00004A3A" w:rsidRPr="00BA3EBF">
        <w:rPr>
          <w:u w:val="single"/>
        </w:rPr>
        <w:t>ermin wykonania</w:t>
      </w:r>
      <w:r w:rsidR="005F0F1B" w:rsidRPr="00BA3EBF">
        <w:rPr>
          <w:u w:val="single"/>
        </w:rPr>
        <w:t xml:space="preserve"> zamówienia</w:t>
      </w:r>
      <w:r w:rsidR="005F0F1B">
        <w:t xml:space="preserve"> </w:t>
      </w:r>
      <w:r w:rsidR="00004A3A" w:rsidRPr="00004A3A">
        <w:t>gdzie:</w:t>
      </w:r>
    </w:p>
    <w:p w:rsidR="005F0F1B" w:rsidRPr="00004A3A" w:rsidRDefault="005F0F1B" w:rsidP="005F0F1B">
      <w:pPr>
        <w:ind w:left="83"/>
        <w:jc w:val="both"/>
      </w:pPr>
    </w:p>
    <w:p w:rsidR="00004A3A" w:rsidRPr="00004A3A" w:rsidRDefault="005152E4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>termin wykonania-  do 3 dni   - 10 pkt</w:t>
      </w:r>
    </w:p>
    <w:p w:rsidR="00004A3A" w:rsidRPr="00004A3A" w:rsidRDefault="005152E4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>termin wykonania-  do 5  dni   - 5 pkt</w:t>
      </w:r>
    </w:p>
    <w:p w:rsidR="005152E4" w:rsidRPr="005152E4" w:rsidRDefault="005152E4" w:rsidP="005152E4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>termin wykonania-  do 7  dni   - 0 pkt</w:t>
      </w:r>
    </w:p>
    <w:p w:rsidR="005152E4" w:rsidRDefault="005152E4" w:rsidP="005152E4">
      <w:pPr>
        <w:pStyle w:val="Tekstpodstawowywcity"/>
        <w:spacing w:line="360" w:lineRule="auto"/>
        <w:ind w:left="0" w:firstLine="0"/>
        <w:rPr>
          <w:sz w:val="26"/>
          <w:szCs w:val="26"/>
        </w:rPr>
      </w:pPr>
      <w:r>
        <w:rPr>
          <w:sz w:val="18"/>
          <w:szCs w:val="18"/>
        </w:rPr>
        <w:t xml:space="preserve">   Należy zaznaczyć znakiem X właściwe pole.</w:t>
      </w:r>
    </w:p>
    <w:p w:rsidR="005152E4" w:rsidRPr="00004A3A" w:rsidRDefault="005152E4" w:rsidP="00004A3A">
      <w:pPr>
        <w:pStyle w:val="Tekstpodstawowywcity"/>
        <w:spacing w:line="360" w:lineRule="auto"/>
        <w:rPr>
          <w:szCs w:val="24"/>
        </w:rPr>
      </w:pPr>
    </w:p>
    <w:p w:rsidR="00004A3A" w:rsidRPr="00004A3A" w:rsidRDefault="005F0F1B" w:rsidP="00BA3EB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b/>
          <w:u w:val="single"/>
        </w:rPr>
        <w:t xml:space="preserve"> III kryterium -</w:t>
      </w:r>
      <w:r>
        <w:t xml:space="preserve"> Oświadczamy, że oferujemy</w:t>
      </w:r>
      <w:r>
        <w:rPr>
          <w:szCs w:val="24"/>
        </w:rPr>
        <w:t xml:space="preserve"> </w:t>
      </w:r>
      <w:r w:rsidRPr="00BA3EBF">
        <w:rPr>
          <w:szCs w:val="24"/>
          <w:u w:val="single"/>
        </w:rPr>
        <w:t>o</w:t>
      </w:r>
      <w:r w:rsidR="00004A3A" w:rsidRPr="00BA3EBF">
        <w:rPr>
          <w:szCs w:val="24"/>
          <w:u w:val="single"/>
        </w:rPr>
        <w:t>kres gwarancji</w:t>
      </w:r>
      <w:r w:rsidR="00BA3EBF">
        <w:rPr>
          <w:szCs w:val="24"/>
        </w:rPr>
        <w:t xml:space="preserve"> </w:t>
      </w:r>
      <w:r w:rsidR="00004A3A" w:rsidRPr="00004A3A">
        <w:rPr>
          <w:szCs w:val="24"/>
        </w:rPr>
        <w:t>gdzie:</w:t>
      </w:r>
    </w:p>
    <w:p w:rsidR="00004A3A" w:rsidRPr="00004A3A" w:rsidRDefault="003A6920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 xml:space="preserve">  60 miesięcy</w:t>
      </w:r>
      <w:r w:rsidR="005F0F1B">
        <w:rPr>
          <w:szCs w:val="24"/>
        </w:rPr>
        <w:t xml:space="preserve">- </w:t>
      </w:r>
      <w:r w:rsidR="005F0F1B" w:rsidRPr="00004A3A">
        <w:rPr>
          <w:szCs w:val="24"/>
        </w:rPr>
        <w:t>0 pkt</w:t>
      </w:r>
    </w:p>
    <w:p w:rsidR="00004A3A" w:rsidRPr="00004A3A" w:rsidRDefault="003A6920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>66 miesięcy</w:t>
      </w:r>
      <w:r w:rsidR="005F0F1B">
        <w:rPr>
          <w:szCs w:val="24"/>
        </w:rPr>
        <w:t xml:space="preserve"> - </w:t>
      </w:r>
      <w:r w:rsidR="005F0F1B" w:rsidRPr="00004A3A">
        <w:rPr>
          <w:szCs w:val="24"/>
        </w:rPr>
        <w:t>5 pkt.</w:t>
      </w:r>
    </w:p>
    <w:p w:rsidR="00004A3A" w:rsidRDefault="003A6920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lastRenderedPageBreak/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004A3A">
        <w:rPr>
          <w:szCs w:val="24"/>
        </w:rPr>
        <w:t>72 miesiące</w:t>
      </w:r>
      <w:r w:rsidR="005F0F1B">
        <w:rPr>
          <w:szCs w:val="24"/>
        </w:rPr>
        <w:t xml:space="preserve"> - </w:t>
      </w:r>
      <w:r w:rsidR="005F0F1B" w:rsidRPr="00004A3A">
        <w:rPr>
          <w:szCs w:val="24"/>
        </w:rPr>
        <w:t>10 pkt.</w:t>
      </w:r>
    </w:p>
    <w:p w:rsidR="003A6920" w:rsidRDefault="003A6920" w:rsidP="00004A3A">
      <w:pPr>
        <w:pStyle w:val="Tekstpodstawowywcity"/>
        <w:spacing w:line="360" w:lineRule="auto"/>
        <w:rPr>
          <w:szCs w:val="24"/>
        </w:rPr>
      </w:pPr>
      <w:r>
        <w:rPr>
          <w:sz w:val="18"/>
          <w:szCs w:val="18"/>
        </w:rPr>
        <w:t>Należy zaznaczyć znakiem X właściwe pole.</w:t>
      </w:r>
    </w:p>
    <w:p w:rsidR="003A6920" w:rsidRDefault="003A6920" w:rsidP="00AE3B55">
      <w:pPr>
        <w:pStyle w:val="Tekstpodstawowywcity"/>
        <w:spacing w:line="360" w:lineRule="auto"/>
        <w:rPr>
          <w:b/>
          <w:u w:val="single"/>
        </w:rPr>
      </w:pPr>
    </w:p>
    <w:p w:rsidR="00004A3A" w:rsidRPr="00004A3A" w:rsidRDefault="00AE3B55" w:rsidP="00AE3B55">
      <w:pPr>
        <w:pStyle w:val="Tekstpodstawowywcity"/>
        <w:spacing w:line="360" w:lineRule="auto"/>
        <w:rPr>
          <w:szCs w:val="24"/>
        </w:rPr>
      </w:pPr>
      <w:r>
        <w:rPr>
          <w:b/>
          <w:u w:val="single"/>
        </w:rPr>
        <w:t>IV kryterium -</w:t>
      </w:r>
      <w:r>
        <w:t xml:space="preserve"> Oświadczamy, że oferujemy</w:t>
      </w:r>
      <w:r>
        <w:rPr>
          <w:szCs w:val="24"/>
        </w:rPr>
        <w:t xml:space="preserve"> </w:t>
      </w:r>
      <w:r w:rsidRPr="00BA3EBF">
        <w:rPr>
          <w:szCs w:val="24"/>
          <w:u w:val="single"/>
        </w:rPr>
        <w:t>s</w:t>
      </w:r>
      <w:r w:rsidR="00004A3A" w:rsidRPr="00BA3EBF">
        <w:rPr>
          <w:szCs w:val="24"/>
          <w:u w:val="single"/>
        </w:rPr>
        <w:t>erwis posprzedażowy, pomoc techniczna</w:t>
      </w:r>
    </w:p>
    <w:p w:rsidR="00004A3A" w:rsidRPr="00004A3A" w:rsidRDefault="003A6920" w:rsidP="00004A3A">
      <w:pPr>
        <w:pStyle w:val="Tekstpodstawowywcity"/>
        <w:spacing w:line="360" w:lineRule="auto"/>
        <w:rPr>
          <w:szCs w:val="24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3A6920">
        <w:rPr>
          <w:b/>
          <w:szCs w:val="24"/>
        </w:rPr>
        <w:t>tak</w:t>
      </w:r>
      <w:r w:rsidR="00004A3A" w:rsidRPr="00004A3A">
        <w:rPr>
          <w:szCs w:val="24"/>
        </w:rPr>
        <w:t>, oferuje- 20 pkt.</w:t>
      </w:r>
    </w:p>
    <w:p w:rsidR="00004A3A" w:rsidRDefault="003A6920" w:rsidP="00004A3A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004A3A" w:rsidRPr="003A6920">
        <w:rPr>
          <w:b/>
          <w:szCs w:val="24"/>
        </w:rPr>
        <w:t>nie</w:t>
      </w:r>
      <w:r w:rsidR="00004A3A" w:rsidRPr="00004A3A">
        <w:rPr>
          <w:szCs w:val="24"/>
        </w:rPr>
        <w:t>, nie oferuje- 0 pkt.</w:t>
      </w:r>
    </w:p>
    <w:p w:rsidR="00004A3A" w:rsidRDefault="003A6920" w:rsidP="00DA130F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3A6920" w:rsidRDefault="003A6920" w:rsidP="00DA130F">
      <w:pPr>
        <w:pStyle w:val="Tekstpodstawowywcity"/>
        <w:spacing w:line="360" w:lineRule="auto"/>
        <w:ind w:left="0" w:firstLine="0"/>
        <w:rPr>
          <w:sz w:val="18"/>
          <w:szCs w:val="18"/>
        </w:rPr>
      </w:pPr>
    </w:p>
    <w:p w:rsidR="003A6920" w:rsidRDefault="003A6920" w:rsidP="003A6920">
      <w:pPr>
        <w:ind w:left="83"/>
        <w:jc w:val="both"/>
        <w:rPr>
          <w:b/>
          <w:sz w:val="28"/>
          <w:szCs w:val="28"/>
          <w:u w:val="single"/>
        </w:rPr>
      </w:pPr>
      <w:r w:rsidRPr="00C42DC0">
        <w:rPr>
          <w:b/>
          <w:sz w:val="28"/>
          <w:szCs w:val="28"/>
          <w:highlight w:val="yellow"/>
          <w:u w:val="single"/>
        </w:rPr>
        <w:t xml:space="preserve">Zadanie częściowe nr </w:t>
      </w:r>
      <w:r>
        <w:rPr>
          <w:b/>
          <w:sz w:val="28"/>
          <w:szCs w:val="28"/>
          <w:highlight w:val="yellow"/>
          <w:u w:val="single"/>
        </w:rPr>
        <w:t>2</w:t>
      </w:r>
      <w:r w:rsidRPr="00C42DC0">
        <w:rPr>
          <w:b/>
          <w:sz w:val="28"/>
          <w:szCs w:val="28"/>
          <w:highlight w:val="yellow"/>
          <w:u w:val="single"/>
        </w:rPr>
        <w:t xml:space="preserve"> SIWZ</w:t>
      </w:r>
    </w:p>
    <w:p w:rsidR="00AE6C41" w:rsidRPr="00C42DC0" w:rsidRDefault="00AE6C41" w:rsidP="003A6920">
      <w:pPr>
        <w:ind w:left="83"/>
        <w:jc w:val="both"/>
        <w:rPr>
          <w:b/>
          <w:sz w:val="28"/>
          <w:szCs w:val="28"/>
          <w:u w:val="single"/>
        </w:rPr>
      </w:pPr>
    </w:p>
    <w:p w:rsidR="00AE6C41" w:rsidRPr="00BA3EBF" w:rsidRDefault="009C7569" w:rsidP="00AE6C41">
      <w:pPr>
        <w:spacing w:before="120" w:after="120"/>
        <w:jc w:val="both"/>
        <w:outlineLvl w:val="1"/>
        <w:rPr>
          <w:bCs/>
          <w:iCs/>
          <w:color w:val="000000"/>
          <w:u w:val="single"/>
        </w:rPr>
      </w:pPr>
      <w:r>
        <w:rPr>
          <w:b/>
          <w:u w:val="single"/>
        </w:rPr>
        <w:t>II kryterium -</w:t>
      </w:r>
      <w:r>
        <w:t xml:space="preserve"> Oświadczamy, że oferujemy</w:t>
      </w:r>
      <w:r>
        <w:rPr>
          <w:bCs/>
          <w:iCs/>
          <w:color w:val="000000"/>
          <w:u w:val="single"/>
        </w:rPr>
        <w:t xml:space="preserve"> o</w:t>
      </w:r>
      <w:r w:rsidR="00AE6C41" w:rsidRPr="0093780A">
        <w:rPr>
          <w:bCs/>
          <w:iCs/>
          <w:color w:val="000000"/>
          <w:u w:val="single"/>
        </w:rPr>
        <w:t>kres gwarancji dla projektora</w:t>
      </w:r>
      <w:r w:rsidR="00BA3EBF">
        <w:rPr>
          <w:bCs/>
          <w:iCs/>
          <w:color w:val="000000"/>
          <w:u w:val="single"/>
        </w:rPr>
        <w:t xml:space="preserve"> </w:t>
      </w:r>
      <w:r w:rsidR="00AE6C41" w:rsidRPr="008204F0">
        <w:rPr>
          <w:bCs/>
          <w:iCs/>
          <w:color w:val="000000"/>
        </w:rPr>
        <w:t>gdzie:</w:t>
      </w:r>
    </w:p>
    <w:p w:rsidR="00AE6C41" w:rsidRPr="008204F0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>36 miesięcy na projektor i 36 miesięcy/lub 1000 h na lampę - 0 pkt</w:t>
      </w:r>
    </w:p>
    <w:p w:rsidR="00AE6C41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>48 miesięcy na projektor i 48 miesięcy/lub 2000 h na lampę - 10 pkt</w:t>
      </w:r>
    </w:p>
    <w:p w:rsidR="00BA3EBF" w:rsidRDefault="00BA3EBF" w:rsidP="00BA3EBF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AE6C41" w:rsidRPr="008204F0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u w:val="single"/>
        </w:rPr>
        <w:t>III kryterium -</w:t>
      </w:r>
      <w:r>
        <w:t xml:space="preserve"> Oświadczamy, że oferujemy</w:t>
      </w:r>
      <w:r>
        <w:rPr>
          <w:bCs/>
          <w:iCs/>
          <w:color w:val="000000"/>
        </w:rPr>
        <w:t xml:space="preserve"> ż</w:t>
      </w:r>
      <w:r w:rsidR="00AE6C41" w:rsidRPr="0093780A">
        <w:rPr>
          <w:bCs/>
          <w:iCs/>
          <w:color w:val="000000"/>
          <w:u w:val="single"/>
        </w:rPr>
        <w:t>ywotność lampy</w:t>
      </w:r>
      <w:r>
        <w:rPr>
          <w:bCs/>
          <w:iCs/>
          <w:color w:val="000000"/>
        </w:rPr>
        <w:t xml:space="preserve"> </w:t>
      </w:r>
      <w:r w:rsidR="00AE6C41" w:rsidRPr="008204F0">
        <w:rPr>
          <w:bCs/>
          <w:iCs/>
          <w:color w:val="000000"/>
        </w:rPr>
        <w:t>gdzie:</w:t>
      </w:r>
    </w:p>
    <w:p w:rsidR="00AE6C41" w:rsidRPr="008204F0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 xml:space="preserve">6000 h (w trybie oszczędnym) - 0 pkt.                     </w:t>
      </w:r>
    </w:p>
    <w:p w:rsidR="00AE6C41" w:rsidRPr="008204F0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 xml:space="preserve">7500 h (w trybie oszczędnym) - 5 pkt.                       </w:t>
      </w:r>
    </w:p>
    <w:p w:rsidR="00BA3EBF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 xml:space="preserve">9000 h (w trybie oszczędnym)  - 10 pkt   </w:t>
      </w:r>
    </w:p>
    <w:p w:rsidR="00BA3EBF" w:rsidRDefault="00BA3EBF" w:rsidP="00BA3EBF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bCs/>
          <w:iCs/>
          <w:color w:val="000000"/>
        </w:rPr>
        <w:t xml:space="preserve"> </w:t>
      </w:r>
      <w:r>
        <w:rPr>
          <w:sz w:val="18"/>
          <w:szCs w:val="18"/>
        </w:rPr>
        <w:t>Należy zaznaczyć znakiem X właściwe pole.</w:t>
      </w:r>
    </w:p>
    <w:p w:rsidR="00AE6C41" w:rsidRPr="00BA3EBF" w:rsidRDefault="00AE6C41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 w:rsidRPr="008204F0">
        <w:rPr>
          <w:bCs/>
          <w:iCs/>
          <w:color w:val="000000"/>
        </w:rPr>
        <w:t xml:space="preserve">  </w:t>
      </w:r>
      <w:r w:rsidR="00BA3EBF">
        <w:rPr>
          <w:b/>
          <w:u w:val="single"/>
        </w:rPr>
        <w:t>IV kryterium -</w:t>
      </w:r>
      <w:r w:rsidR="00BA3EBF">
        <w:t xml:space="preserve"> Oświadczamy, że oferujemy</w:t>
      </w:r>
      <w:r w:rsidR="00BA3EBF">
        <w:rPr>
          <w:bCs/>
          <w:iCs/>
          <w:color w:val="000000"/>
        </w:rPr>
        <w:t xml:space="preserve">    o</w:t>
      </w:r>
      <w:r w:rsidRPr="0093780A">
        <w:rPr>
          <w:bCs/>
          <w:iCs/>
          <w:color w:val="000000"/>
          <w:u w:val="single"/>
        </w:rPr>
        <w:t>świadczenie producenta</w:t>
      </w:r>
    </w:p>
    <w:p w:rsidR="00AE6C41" w:rsidRPr="008204F0" w:rsidRDefault="00AE6C41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 w:rsidRPr="008204F0">
        <w:rPr>
          <w:bCs/>
          <w:iCs/>
          <w:color w:val="000000"/>
        </w:rPr>
        <w:t>Oświadczenie producenta, że w przypadku nie wywiązywania się z obowiązków gwarancyjnych przez Wykonawcę lub przez firmę serwisującą, producent projektorów przejmie na siebie wszelkie zobowiązania związane z serwisem gwarancyjnym zaoferowanych projektorów (na okres zaoferowany przez Wykonawcę w 2 kryterium)</w:t>
      </w:r>
    </w:p>
    <w:p w:rsidR="00AE6C41" w:rsidRPr="008204F0" w:rsidRDefault="00AE6C41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 w:rsidRPr="008204F0">
        <w:rPr>
          <w:bCs/>
          <w:iCs/>
          <w:color w:val="000000"/>
        </w:rPr>
        <w:t xml:space="preserve"> gdzie:</w:t>
      </w:r>
    </w:p>
    <w:p w:rsidR="00AE6C41" w:rsidRPr="008204F0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>tak (Wykonawca posiada takie oświadczenie i załączył je do oferty) - 20 pkt</w:t>
      </w:r>
    </w:p>
    <w:p w:rsidR="00AE6C41" w:rsidRDefault="00BA3EBF" w:rsidP="00AE6C41">
      <w:pPr>
        <w:spacing w:before="120" w:after="120"/>
        <w:jc w:val="both"/>
        <w:outlineLvl w:val="1"/>
        <w:rPr>
          <w:bCs/>
          <w:iCs/>
          <w:color w:val="000000"/>
        </w:rPr>
      </w:pP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C5D70">
        <w:rPr>
          <w:b/>
          <w:sz w:val="32"/>
          <w:szCs w:val="32"/>
        </w:rPr>
      </w:r>
      <w:r w:rsidR="008C5D7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</w:t>
      </w:r>
      <w:r w:rsidR="00AE6C41" w:rsidRPr="008204F0">
        <w:rPr>
          <w:bCs/>
          <w:iCs/>
          <w:color w:val="000000"/>
        </w:rPr>
        <w:t>nie (Wykonawca  nie posiada takie oświadczenie)- 0 pkt.</w:t>
      </w:r>
    </w:p>
    <w:p w:rsidR="00BA3EBF" w:rsidRPr="00BA3EBF" w:rsidRDefault="00BA3EBF" w:rsidP="00BA3EBF">
      <w:pPr>
        <w:pStyle w:val="Tekstpodstawowywcity"/>
        <w:spacing w:line="36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Należy zaznaczyć znakiem X właściwe pole.</w:t>
      </w:r>
    </w:p>
    <w:p w:rsidR="003A6920" w:rsidRPr="00205D5A" w:rsidRDefault="00AE6C41" w:rsidP="00AE6C41">
      <w:pPr>
        <w:pStyle w:val="Tekstpodstawowywcity"/>
        <w:spacing w:line="360" w:lineRule="auto"/>
        <w:ind w:left="0" w:firstLine="0"/>
        <w:rPr>
          <w:szCs w:val="24"/>
        </w:rPr>
      </w:pPr>
      <w:r w:rsidRPr="008204F0">
        <w:rPr>
          <w:bCs/>
          <w:iCs/>
          <w:color w:val="000000"/>
        </w:rPr>
        <w:t>Jeśli Wykonawca zaznaczy, iż posiada oświadczenie producenta, a nie załączy do ofert dokumentu - otrzyma 0 pkt.</w:t>
      </w:r>
    </w:p>
    <w:p w:rsidR="00DA130F" w:rsidRPr="00205D5A" w:rsidRDefault="00831B3D" w:rsidP="00DA130F">
      <w:pPr>
        <w:spacing w:line="360" w:lineRule="auto"/>
        <w:jc w:val="both"/>
      </w:pPr>
      <w:r w:rsidRPr="006E3517">
        <w:lastRenderedPageBreak/>
        <w:t>2</w:t>
      </w:r>
      <w:r w:rsidR="00DA130F" w:rsidRPr="006E3517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6F12F2" w:rsidRDefault="00831B3D" w:rsidP="006E3517">
      <w:pPr>
        <w:jc w:val="both"/>
        <w:rPr>
          <w:rFonts w:eastAsia="Calibri"/>
        </w:rPr>
      </w:pPr>
      <w:r w:rsidRPr="006E3517">
        <w:rPr>
          <w:rFonts w:eastAsia="Calibri"/>
        </w:rPr>
        <w:t>3</w:t>
      </w:r>
      <w:r w:rsidR="00DA130F" w:rsidRPr="006E3517">
        <w:rPr>
          <w:rFonts w:eastAsia="Calibri"/>
        </w:rPr>
        <w:t xml:space="preserve">) </w:t>
      </w:r>
      <w:r w:rsidR="00DA130F" w:rsidRPr="006E3517">
        <w:t>oświadczamy, że uważamy się za związanych niniejszą ofertą częściową na czas wskazany w specyfikacji istotnych warunków zamówienia</w:t>
      </w:r>
      <w:r w:rsidR="00DA130F" w:rsidRPr="00205D5A">
        <w:t>,</w:t>
      </w:r>
    </w:p>
    <w:p w:rsidR="006E3517" w:rsidRPr="006E3517" w:rsidRDefault="006E3517" w:rsidP="006E3517">
      <w:pPr>
        <w:jc w:val="both"/>
        <w:rPr>
          <w:rFonts w:eastAsia="Calibri"/>
        </w:rPr>
      </w:pPr>
    </w:p>
    <w:p w:rsidR="00957E1B" w:rsidRPr="00205D5A" w:rsidRDefault="006E3517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6E3517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FC347A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FC347A">
        <w:t>oferty 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C347A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FC347A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8C5D70" w:rsidRPr="008C5D70" w:rsidRDefault="008C5D70" w:rsidP="008C5D70">
      <w:pPr>
        <w:spacing w:line="360" w:lineRule="auto"/>
        <w:jc w:val="both"/>
        <w:rPr>
          <w:bCs/>
        </w:rPr>
      </w:pPr>
      <w:bookmarkStart w:id="0" w:name="_GoBack"/>
      <w:r w:rsidRPr="008C5D70">
        <w:rPr>
          <w:bCs/>
        </w:rPr>
        <w:t>9</w:t>
      </w:r>
      <w:r w:rsidRPr="008C5D70">
        <w:rPr>
          <w:bCs/>
        </w:rPr>
        <w:t xml:space="preserve">) Czy wykonawca jest małym lub średnim przedsiębiorcą </w:t>
      </w:r>
      <w:bookmarkEnd w:id="0"/>
    </w:p>
    <w:p w:rsidR="008C5D70" w:rsidRDefault="008C5D70" w:rsidP="008C5D70">
      <w:pPr>
        <w:spacing w:line="360" w:lineRule="auto"/>
        <w:jc w:val="both"/>
        <w:rPr>
          <w:b/>
          <w:bCs/>
          <w:sz w:val="26"/>
          <w:szCs w:val="26"/>
        </w:rPr>
      </w:pPr>
    </w:p>
    <w:p w:rsidR="008C5D70" w:rsidRDefault="008C5D70" w:rsidP="008C5D70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sz w:val="72"/>
          <w:szCs w:val="72"/>
        </w:rPr>
        <w:lastRenderedPageBreak/>
        <w:t xml:space="preserve">     □</w:t>
      </w:r>
      <w:r>
        <w:rPr>
          <w:b/>
          <w:bCs/>
          <w:sz w:val="26"/>
          <w:szCs w:val="26"/>
        </w:rPr>
        <w:t xml:space="preserve">TAK                                                                               </w:t>
      </w:r>
      <w:r>
        <w:rPr>
          <w:b/>
          <w:sz w:val="72"/>
          <w:szCs w:val="72"/>
        </w:rPr>
        <w:t>□</w:t>
      </w:r>
      <w:r>
        <w:rPr>
          <w:b/>
          <w:bCs/>
          <w:sz w:val="26"/>
          <w:szCs w:val="26"/>
        </w:rPr>
        <w:t xml:space="preserve">NIE </w:t>
      </w:r>
    </w:p>
    <w:p w:rsidR="008C5D70" w:rsidRDefault="008C5D70" w:rsidP="008C5D70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18"/>
          <w:szCs w:val="18"/>
        </w:rPr>
        <w:t>Należy zaznaczyć znakiem X właściwe pole.</w:t>
      </w:r>
    </w:p>
    <w:p w:rsidR="008C5D70" w:rsidRPr="00205D5A" w:rsidRDefault="008C5D70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4D0" w:rsidRDefault="001D14D0">
      <w:r>
        <w:separator/>
      </w:r>
    </w:p>
  </w:endnote>
  <w:endnote w:type="continuationSeparator" w:id="0">
    <w:p w:rsidR="001D14D0" w:rsidRDefault="001D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3E2" w:rsidRDefault="005603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5D70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3E2" w:rsidRDefault="005603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4D0" w:rsidRDefault="001D14D0">
      <w:r>
        <w:separator/>
      </w:r>
    </w:p>
  </w:footnote>
  <w:footnote w:type="continuationSeparator" w:id="0">
    <w:p w:rsidR="001D14D0" w:rsidRDefault="001D1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3E2" w:rsidRDefault="005603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3E2" w:rsidRDefault="005603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3E2" w:rsidRDefault="005603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4D0"/>
    <w:rsid w:val="00004A3A"/>
    <w:rsid w:val="00016D63"/>
    <w:rsid w:val="001D14D0"/>
    <w:rsid w:val="00205D5A"/>
    <w:rsid w:val="00264B92"/>
    <w:rsid w:val="00275899"/>
    <w:rsid w:val="00280050"/>
    <w:rsid w:val="00345612"/>
    <w:rsid w:val="003A6920"/>
    <w:rsid w:val="003E3EB0"/>
    <w:rsid w:val="004368E0"/>
    <w:rsid w:val="004C4264"/>
    <w:rsid w:val="005152E4"/>
    <w:rsid w:val="00554A2B"/>
    <w:rsid w:val="005603E2"/>
    <w:rsid w:val="0058146E"/>
    <w:rsid w:val="005A3802"/>
    <w:rsid w:val="005F0F1B"/>
    <w:rsid w:val="006033A5"/>
    <w:rsid w:val="00604962"/>
    <w:rsid w:val="0067351D"/>
    <w:rsid w:val="006E3517"/>
    <w:rsid w:val="006F12F2"/>
    <w:rsid w:val="006F5451"/>
    <w:rsid w:val="00831B3D"/>
    <w:rsid w:val="0085366D"/>
    <w:rsid w:val="008B0507"/>
    <w:rsid w:val="008B2454"/>
    <w:rsid w:val="008C5D70"/>
    <w:rsid w:val="00935CA5"/>
    <w:rsid w:val="00957E1B"/>
    <w:rsid w:val="009A4ABA"/>
    <w:rsid w:val="009C24E5"/>
    <w:rsid w:val="009C7569"/>
    <w:rsid w:val="00A97DF6"/>
    <w:rsid w:val="00AA23A4"/>
    <w:rsid w:val="00AE3B55"/>
    <w:rsid w:val="00AE6C41"/>
    <w:rsid w:val="00B5672E"/>
    <w:rsid w:val="00BA3EBF"/>
    <w:rsid w:val="00BC16BF"/>
    <w:rsid w:val="00BD0C7B"/>
    <w:rsid w:val="00C214D6"/>
    <w:rsid w:val="00C42DC0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C347A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3762A37-245A-4C8D-B941-BD949D8A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5152E4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8FA8-1E06-42B4-96B5-E4A3040A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771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2018-09-21T09:30:00Z</dcterms:created>
  <dcterms:modified xsi:type="dcterms:W3CDTF">2018-09-21T09:31:00Z</dcterms:modified>
</cp:coreProperties>
</file>