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516" w:rsidRPr="00F16516" w:rsidRDefault="00F16516">
      <w:pPr>
        <w:rPr>
          <w:b/>
          <w:bCs/>
          <w:sz w:val="24"/>
        </w:rPr>
      </w:pPr>
      <w:r w:rsidRPr="00F16516">
        <w:rPr>
          <w:b/>
          <w:bCs/>
          <w:sz w:val="24"/>
        </w:rPr>
        <w:t>Politechnika Rzeszowska</w:t>
      </w:r>
    </w:p>
    <w:p w:rsidR="006D4AB3" w:rsidRDefault="00F16516">
      <w:pPr>
        <w:rPr>
          <w:b/>
          <w:bCs/>
          <w:sz w:val="24"/>
        </w:rPr>
      </w:pPr>
      <w:r w:rsidRPr="00F16516">
        <w:rPr>
          <w:b/>
          <w:bCs/>
          <w:sz w:val="24"/>
        </w:rPr>
        <w:t>Dział Logistyki i Zamówień Publicznych</w:t>
      </w:r>
    </w:p>
    <w:p w:rsidR="006D4AB3" w:rsidRDefault="00F16516">
      <w:pPr>
        <w:rPr>
          <w:b/>
          <w:bCs/>
          <w:sz w:val="24"/>
        </w:rPr>
      </w:pPr>
      <w:r w:rsidRPr="00F1651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16516">
        <w:rPr>
          <w:b/>
          <w:bCs/>
          <w:sz w:val="24"/>
        </w:rPr>
        <w:t>12</w:t>
      </w:r>
    </w:p>
    <w:p w:rsidR="006D4AB3" w:rsidRDefault="00F16516">
      <w:pPr>
        <w:rPr>
          <w:b/>
          <w:bCs/>
          <w:sz w:val="24"/>
        </w:rPr>
      </w:pPr>
      <w:r w:rsidRPr="00F1651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1651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16516" w:rsidRPr="00F16516">
        <w:rPr>
          <w:b/>
          <w:bCs/>
          <w:sz w:val="24"/>
        </w:rPr>
        <w:t>NA/P/274/2018/10</w:t>
      </w:r>
      <w:r>
        <w:rPr>
          <w:sz w:val="24"/>
        </w:rPr>
        <w:tab/>
        <w:t xml:space="preserve"> </w:t>
      </w:r>
      <w:r w:rsidR="00F16516" w:rsidRPr="00F16516">
        <w:rPr>
          <w:sz w:val="24"/>
        </w:rPr>
        <w:t>Rzeszów</w:t>
      </w:r>
      <w:r>
        <w:rPr>
          <w:sz w:val="24"/>
        </w:rPr>
        <w:t xml:space="preserve"> dnia: </w:t>
      </w:r>
      <w:r w:rsidR="00F16516" w:rsidRPr="00F16516">
        <w:rPr>
          <w:sz w:val="24"/>
        </w:rPr>
        <w:t>2018-10-03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16516" w:rsidRPr="00F16516">
        <w:rPr>
          <w:sz w:val="24"/>
        </w:rPr>
        <w:t>2018-10-03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16516" w:rsidRPr="00F16516">
        <w:rPr>
          <w:sz w:val="24"/>
        </w:rPr>
        <w:t>(</w:t>
      </w:r>
      <w:proofErr w:type="spellStart"/>
      <w:r w:rsidR="00F16516" w:rsidRPr="00F16516">
        <w:rPr>
          <w:sz w:val="24"/>
        </w:rPr>
        <w:t>t.j</w:t>
      </w:r>
      <w:proofErr w:type="spellEnd"/>
      <w:r w:rsidR="00F16516" w:rsidRPr="00F16516">
        <w:rPr>
          <w:sz w:val="24"/>
        </w:rPr>
        <w:t xml:space="preserve">. Dz. U. z 2017 r. poz. 1579 z </w:t>
      </w:r>
      <w:proofErr w:type="spellStart"/>
      <w:r w:rsidR="00F16516" w:rsidRPr="00F16516">
        <w:rPr>
          <w:sz w:val="24"/>
        </w:rPr>
        <w:t>późn</w:t>
      </w:r>
      <w:proofErr w:type="spellEnd"/>
      <w:r w:rsidR="00F16516" w:rsidRPr="00F1651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16516" w:rsidRPr="00F1651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1651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16516">
        <w:rPr>
          <w:b/>
          <w:sz w:val="24"/>
        </w:rPr>
        <w:t>Zakup robota z kontrolą siły i pozycjonerem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16516" w:rsidRPr="00935493" w:rsidRDefault="00935493" w:rsidP="00935493">
      <w:pPr>
        <w:pStyle w:val="Tekstpodstawowywcity3"/>
        <w:numPr>
          <w:ilvl w:val="0"/>
          <w:numId w:val="8"/>
        </w:numPr>
        <w:spacing w:before="120" w:after="120"/>
        <w:rPr>
          <w:b/>
          <w:sz w:val="24"/>
          <w:u w:val="single"/>
        </w:rPr>
      </w:pPr>
      <w:r w:rsidRPr="00755667">
        <w:rPr>
          <w:b/>
          <w:sz w:val="24"/>
          <w:highlight w:val="yellow"/>
          <w:u w:val="single"/>
        </w:rPr>
        <w:t>Dotyczy warunku udziału w postępowaniu</w:t>
      </w:r>
    </w:p>
    <w:p w:rsidR="00935493" w:rsidRPr="00935493" w:rsidRDefault="00935493" w:rsidP="00935493">
      <w:pPr>
        <w:pStyle w:val="Tekstpodstawowywcity3"/>
        <w:spacing w:before="120" w:after="120"/>
        <w:rPr>
          <w:sz w:val="24"/>
        </w:rPr>
      </w:pPr>
      <w:r w:rsidRPr="00935493">
        <w:rPr>
          <w:sz w:val="24"/>
        </w:rPr>
        <w:t>Chcielibyśmy zauważyć, że ze względu tajemnice przedsiębiorstw, mamy bardzo duży problem aby otrzymać jakiekolwiek dokumenty potwierdzające wykonane przez nas realizacje.</w:t>
      </w:r>
    </w:p>
    <w:p w:rsidR="00935493" w:rsidRDefault="00935493" w:rsidP="00935493">
      <w:pPr>
        <w:pStyle w:val="Tekstpodstawowywcity3"/>
        <w:spacing w:before="120" w:after="120"/>
        <w:ind w:firstLine="0"/>
        <w:rPr>
          <w:sz w:val="24"/>
        </w:rPr>
      </w:pPr>
      <w:r w:rsidRPr="00935493">
        <w:rPr>
          <w:sz w:val="24"/>
        </w:rPr>
        <w:t>Czy w tym zakresie wystarczy, abyśmy przedstawili jedynie nasze pisemne oświadczenie?</w:t>
      </w:r>
    </w:p>
    <w:p w:rsidR="005C1235" w:rsidRDefault="005C1235" w:rsidP="0093549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5C1235">
        <w:rPr>
          <w:sz w:val="24"/>
          <w:u w:val="single"/>
        </w:rPr>
        <w:t>Odpowiedź</w:t>
      </w:r>
    </w:p>
    <w:p w:rsidR="00931480" w:rsidRDefault="00931480" w:rsidP="00886A6B">
      <w:pPr>
        <w:spacing w:before="60" w:after="120"/>
        <w:jc w:val="both"/>
        <w:rPr>
          <w:sz w:val="24"/>
          <w:szCs w:val="24"/>
        </w:rPr>
      </w:pPr>
      <w:r w:rsidRPr="00931480">
        <w:rPr>
          <w:sz w:val="24"/>
        </w:rPr>
        <w:t xml:space="preserve">Zgodnie z zapisami SIWZ </w:t>
      </w:r>
      <w:r w:rsidR="00886A6B" w:rsidRPr="00886A6B">
        <w:rPr>
          <w:sz w:val="24"/>
          <w:szCs w:val="24"/>
        </w:rPr>
        <w:t>na wezwanie</w:t>
      </w:r>
      <w:r w:rsidR="00886A6B">
        <w:t xml:space="preserve"> </w:t>
      </w:r>
      <w:r w:rsidR="00886A6B">
        <w:rPr>
          <w:sz w:val="24"/>
          <w:szCs w:val="24"/>
        </w:rPr>
        <w:t>należy przedłożyć dowody określające</w:t>
      </w:r>
      <w:r w:rsidRPr="00931480">
        <w:rPr>
          <w:sz w:val="24"/>
          <w:szCs w:val="24"/>
        </w:rPr>
        <w:t xml:space="preserve">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</w:t>
      </w:r>
      <w:r w:rsidRPr="00886A6B">
        <w:rPr>
          <w:sz w:val="24"/>
          <w:szCs w:val="24"/>
          <w:u w:val="single"/>
        </w:rPr>
        <w:t>a jeżeli z uzasadnionej przyczyny o obiektywnym charakterze wykonawca nie jest w stanie uzyskać tych dokumentów – oświadczenie wykonawcy</w:t>
      </w:r>
      <w:r w:rsidRPr="00931480">
        <w:rPr>
          <w:sz w:val="24"/>
          <w:szCs w:val="24"/>
        </w:rPr>
        <w:t xml:space="preserve">. </w:t>
      </w:r>
    </w:p>
    <w:p w:rsidR="00886A6B" w:rsidRPr="005C1235" w:rsidRDefault="00886A6B" w:rsidP="00931480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:rsidR="00EC7D06" w:rsidRPr="00755667" w:rsidRDefault="00EC7D06" w:rsidP="00755667">
      <w:pPr>
        <w:pStyle w:val="Tekstpodstawowywcity3"/>
        <w:numPr>
          <w:ilvl w:val="0"/>
          <w:numId w:val="8"/>
        </w:numPr>
        <w:spacing w:before="120" w:after="120"/>
        <w:rPr>
          <w:sz w:val="24"/>
          <w:highlight w:val="yellow"/>
        </w:rPr>
      </w:pPr>
      <w:r w:rsidRPr="00755667">
        <w:rPr>
          <w:b/>
          <w:sz w:val="24"/>
          <w:highlight w:val="yellow"/>
          <w:u w:val="single"/>
        </w:rPr>
        <w:lastRenderedPageBreak/>
        <w:t>Dotyczy wzoru umowy</w:t>
      </w:r>
    </w:p>
    <w:p w:rsidR="00F16516" w:rsidRPr="00755667" w:rsidRDefault="00F16516">
      <w:pPr>
        <w:pStyle w:val="Tekstpodstawowywcity3"/>
        <w:spacing w:before="120" w:after="120"/>
        <w:ind w:firstLine="0"/>
        <w:rPr>
          <w:b/>
          <w:sz w:val="24"/>
        </w:rPr>
      </w:pPr>
      <w:r w:rsidRPr="00755667">
        <w:rPr>
          <w:b/>
          <w:sz w:val="24"/>
        </w:rPr>
        <w:t>Par. 9, pkt 4</w:t>
      </w:r>
      <w:r w:rsidR="00755667" w:rsidRPr="00755667">
        <w:rPr>
          <w:b/>
          <w:sz w:val="24"/>
        </w:rPr>
        <w:t xml:space="preserve"> wzoru umowy</w:t>
      </w:r>
    </w:p>
    <w:p w:rsidR="00F16516" w:rsidRPr="00F16516" w:rsidRDefault="00F16516">
      <w:pPr>
        <w:pStyle w:val="Tekstpodstawowywcity3"/>
        <w:spacing w:before="120" w:after="120"/>
        <w:ind w:firstLine="0"/>
        <w:rPr>
          <w:sz w:val="24"/>
        </w:rPr>
      </w:pPr>
      <w:r w:rsidRPr="00F16516">
        <w:rPr>
          <w:sz w:val="24"/>
        </w:rPr>
        <w:t>Brzmienie oryginalne:</w:t>
      </w:r>
    </w:p>
    <w:p w:rsidR="00F16516" w:rsidRPr="00F16516" w:rsidRDefault="00F16516">
      <w:pPr>
        <w:pStyle w:val="Tekstpodstawowywcity3"/>
        <w:spacing w:before="120" w:after="120"/>
        <w:ind w:firstLine="0"/>
        <w:rPr>
          <w:sz w:val="24"/>
        </w:rPr>
      </w:pPr>
      <w:r w:rsidRPr="00F16516">
        <w:rPr>
          <w:sz w:val="24"/>
        </w:rPr>
        <w:t>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F16516" w:rsidRPr="00F16516" w:rsidRDefault="00E2105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Propozycja</w:t>
      </w:r>
      <w:r w:rsidR="00F16516" w:rsidRPr="00F16516">
        <w:rPr>
          <w:sz w:val="24"/>
        </w:rPr>
        <w:t>:</w:t>
      </w:r>
    </w:p>
    <w:p w:rsidR="00F16516" w:rsidRPr="00F16516" w:rsidRDefault="00F16516">
      <w:pPr>
        <w:pStyle w:val="Tekstpodstawowywcity3"/>
        <w:spacing w:before="120" w:after="120"/>
        <w:ind w:firstLine="0"/>
        <w:rPr>
          <w:sz w:val="24"/>
        </w:rPr>
      </w:pPr>
      <w:r w:rsidRPr="00F16516">
        <w:rPr>
          <w:sz w:val="24"/>
        </w:rPr>
        <w:t xml:space="preserve">      Wykonawca zobowiązuje się do usunięcia wad fizycznych lub wymiany przedmiotu umowy w terminie do 3 dni roboczych licząc od daty zgłoszenia (zgłoszenie za pomocą faksu lub drogą elektroniczną) z zastrzeżeniem zdania następnego. Termin usunięcia wad ulegnie automatycznie wydłużeniu o czas uzasadniony wymogami natury technicznej, procesem technologicznym lub innymi wymogami o obiektywnym charakterze lub niezależnymi od Sprzedającego, w szczególności związanymi z dostępnością części zamiennych lub materiałów w magazynach Sprzedającego w Polsce. Niezależnie od powyższego w okresie gwarancyjnym Sprzedający zobowiązuje się do niezwłocznego przystąpienia do usunięcia powstałych wad. Czas reakcji serwisowej, tj. czas w którym Wykonawca zobowiązany jest do podjęcia czynności zmierzających do wykonania naprawy lub wymiany wynosi 48 h.</w:t>
      </w:r>
    </w:p>
    <w:p w:rsidR="00F16516" w:rsidRDefault="00EC7D06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EC7D06">
        <w:rPr>
          <w:sz w:val="24"/>
          <w:u w:val="single"/>
        </w:rPr>
        <w:t>Odpowiedź</w:t>
      </w:r>
    </w:p>
    <w:p w:rsidR="00854A5C" w:rsidRPr="00854A5C" w:rsidRDefault="00854A5C" w:rsidP="00854A5C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 xml:space="preserve">Zamawiający wyraża zgodę na zmianę zapisów w </w:t>
      </w:r>
      <w:r w:rsidRPr="00854A5C">
        <w:rPr>
          <w:sz w:val="24"/>
          <w:u w:val="single"/>
        </w:rPr>
        <w:t>Par. 9, pkt 4 wzoru umowy</w:t>
      </w:r>
    </w:p>
    <w:p w:rsidR="00755667" w:rsidRPr="00EC7D06" w:rsidRDefault="00755667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:rsidR="00F16516" w:rsidRPr="00755667" w:rsidRDefault="00F16516">
      <w:pPr>
        <w:pStyle w:val="Tekstpodstawowywcity3"/>
        <w:spacing w:before="120" w:after="120"/>
        <w:ind w:firstLine="0"/>
        <w:rPr>
          <w:b/>
          <w:sz w:val="24"/>
        </w:rPr>
      </w:pPr>
      <w:r w:rsidRPr="00755667">
        <w:rPr>
          <w:b/>
          <w:sz w:val="24"/>
        </w:rPr>
        <w:t>Par. 7, pkt 2</w:t>
      </w:r>
      <w:r w:rsidR="00755667">
        <w:rPr>
          <w:b/>
          <w:sz w:val="24"/>
        </w:rPr>
        <w:t xml:space="preserve"> wzoru umowy</w:t>
      </w:r>
    </w:p>
    <w:p w:rsidR="00F16516" w:rsidRPr="00F16516" w:rsidRDefault="00F16516">
      <w:pPr>
        <w:pStyle w:val="Tekstpodstawowywcity3"/>
        <w:spacing w:before="120" w:after="120"/>
        <w:ind w:firstLine="0"/>
        <w:rPr>
          <w:sz w:val="24"/>
        </w:rPr>
      </w:pPr>
      <w:r w:rsidRPr="00F16516">
        <w:rPr>
          <w:sz w:val="24"/>
        </w:rPr>
        <w:t xml:space="preserve">      Brzmienie oryginalne:</w:t>
      </w:r>
    </w:p>
    <w:p w:rsidR="00F16516" w:rsidRPr="00F16516" w:rsidRDefault="00F16516">
      <w:pPr>
        <w:pStyle w:val="Tekstpodstawowywcity3"/>
        <w:spacing w:before="120" w:after="120"/>
        <w:ind w:firstLine="0"/>
        <w:rPr>
          <w:sz w:val="24"/>
        </w:rPr>
      </w:pPr>
      <w:r w:rsidRPr="00F16516">
        <w:rPr>
          <w:sz w:val="24"/>
        </w:rPr>
        <w:t xml:space="preserve">      Strony zastrzegają możliwość dochodzenia odszkodowania przenoszącego wysokość zastrzeżonych kar umownych, do pełnej wysokości poniesionej szkody.</w:t>
      </w:r>
    </w:p>
    <w:p w:rsidR="00F16516" w:rsidRPr="00F16516" w:rsidRDefault="00E2105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Propozycja</w:t>
      </w:r>
      <w:bookmarkStart w:id="0" w:name="_GoBack"/>
      <w:bookmarkEnd w:id="0"/>
      <w:r w:rsidR="00F16516" w:rsidRPr="00F16516">
        <w:rPr>
          <w:sz w:val="24"/>
        </w:rPr>
        <w:t>:</w:t>
      </w:r>
    </w:p>
    <w:p w:rsidR="00F16516" w:rsidRDefault="00F16516">
      <w:pPr>
        <w:pStyle w:val="Tekstpodstawowywcity3"/>
        <w:spacing w:before="120" w:after="120"/>
        <w:ind w:firstLine="0"/>
        <w:rPr>
          <w:sz w:val="24"/>
        </w:rPr>
      </w:pPr>
      <w:r w:rsidRPr="00F16516">
        <w:rPr>
          <w:sz w:val="24"/>
        </w:rPr>
        <w:lastRenderedPageBreak/>
        <w:t>Niezależenie od innych postanowień, całkowita odpowiedzialność Dostawcy ze wszystkich tytułów, w tym wynikających z Umowy jest ograniczona do 100 % wynagrodzenia ryczałtowego netto, o którym mowa w § 5 ust. 1 Umowy. Dostawca, w żadnym wypadku nie odpowiada za szkody następcze, pośrednie, utracone korzyści.</w:t>
      </w:r>
    </w:p>
    <w:p w:rsidR="00755667" w:rsidRPr="00EC7D06" w:rsidRDefault="00755667" w:rsidP="00755667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EC7D06">
        <w:rPr>
          <w:sz w:val="24"/>
          <w:u w:val="single"/>
        </w:rPr>
        <w:t>Odpowiedź</w:t>
      </w:r>
    </w:p>
    <w:p w:rsidR="0078211F" w:rsidRDefault="0078211F" w:rsidP="0078211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zmienia zapis </w:t>
      </w:r>
      <w:r w:rsidRPr="0078211F">
        <w:rPr>
          <w:sz w:val="24"/>
        </w:rPr>
        <w:t>Par. 7, pkt 2 wzoru umowy</w:t>
      </w:r>
      <w:r>
        <w:rPr>
          <w:sz w:val="24"/>
        </w:rPr>
        <w:t xml:space="preserve"> </w:t>
      </w:r>
      <w:r w:rsidR="00B16C47">
        <w:rPr>
          <w:sz w:val="24"/>
        </w:rPr>
        <w:t>nadaje</w:t>
      </w:r>
      <w:r>
        <w:rPr>
          <w:sz w:val="24"/>
        </w:rPr>
        <w:t xml:space="preserve"> mu brzmienie: </w:t>
      </w:r>
      <w:r w:rsidR="00B16C47" w:rsidRPr="00F16516">
        <w:rPr>
          <w:sz w:val="24"/>
        </w:rPr>
        <w:t>Niezależenie od innych postanowień, całkowita odpowiedzialność Dostawcy ze wszystkich tytułów, w tym wynikających z Umowy jest ograniczona do 100 % wynagrodzenia ryczałtowego netto, o którym mowa w § 5 ust. 1 Umowy.</w:t>
      </w:r>
    </w:p>
    <w:p w:rsidR="009673AB" w:rsidRPr="009673AB" w:rsidRDefault="009673AB" w:rsidP="009673AB">
      <w:pPr>
        <w:pStyle w:val="Tekstpodstawowywcity3"/>
        <w:numPr>
          <w:ilvl w:val="0"/>
          <w:numId w:val="8"/>
        </w:numPr>
        <w:spacing w:before="120" w:after="120"/>
        <w:rPr>
          <w:sz w:val="24"/>
          <w:highlight w:val="yellow"/>
        </w:rPr>
      </w:pPr>
      <w:r>
        <w:rPr>
          <w:b/>
          <w:sz w:val="24"/>
          <w:highlight w:val="yellow"/>
          <w:u w:val="single"/>
        </w:rPr>
        <w:t>Termin realizacji</w:t>
      </w:r>
    </w:p>
    <w:p w:rsidR="009673AB" w:rsidRDefault="009673AB" w:rsidP="009673AB">
      <w:pPr>
        <w:pStyle w:val="Zwykytekst"/>
      </w:pPr>
      <w:r>
        <w:t>Czy Wykonawca wyrazi zgodę na dostawę przedmiotu umowy do 120 dni?</w:t>
      </w:r>
    </w:p>
    <w:p w:rsidR="00203C9C" w:rsidRDefault="00203C9C" w:rsidP="009673AB">
      <w:pPr>
        <w:pStyle w:val="Zwykytekst"/>
      </w:pPr>
    </w:p>
    <w:p w:rsidR="00203C9C" w:rsidRPr="00EC7D06" w:rsidRDefault="00203C9C" w:rsidP="00203C9C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EC7D06">
        <w:rPr>
          <w:sz w:val="24"/>
          <w:u w:val="single"/>
        </w:rPr>
        <w:t>Odpowiedź</w:t>
      </w:r>
    </w:p>
    <w:p w:rsidR="00203C9C" w:rsidRDefault="00203C9C" w:rsidP="009673AB">
      <w:pPr>
        <w:pStyle w:val="Zwykytekst"/>
      </w:pPr>
    </w:p>
    <w:p w:rsidR="009673AB" w:rsidRPr="00EA15C6" w:rsidRDefault="00833B5A" w:rsidP="009673AB">
      <w:pPr>
        <w:pStyle w:val="Zwykytekst"/>
        <w:rPr>
          <w:rFonts w:ascii="Times New Roman" w:hAnsi="Times New Roman"/>
          <w:sz w:val="24"/>
          <w:szCs w:val="24"/>
        </w:rPr>
      </w:pPr>
      <w:r w:rsidRPr="00EA15C6">
        <w:rPr>
          <w:rFonts w:ascii="Times New Roman" w:hAnsi="Times New Roman"/>
          <w:sz w:val="24"/>
          <w:szCs w:val="24"/>
        </w:rPr>
        <w:t xml:space="preserve">Tak, Wykonawca wyrazi zgodę na dostawę przedmiotu umowy do 120 dni. </w:t>
      </w:r>
    </w:p>
    <w:p w:rsidR="00F16516" w:rsidRPr="00F16516" w:rsidRDefault="00F16516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16516" w:rsidRPr="00F16516">
        <w:rPr>
          <w:sz w:val="24"/>
        </w:rPr>
        <w:t>(</w:t>
      </w:r>
      <w:proofErr w:type="spellStart"/>
      <w:r w:rsidR="00F16516" w:rsidRPr="00F16516">
        <w:rPr>
          <w:sz w:val="24"/>
        </w:rPr>
        <w:t>t.j</w:t>
      </w:r>
      <w:proofErr w:type="spellEnd"/>
      <w:r w:rsidR="00F16516" w:rsidRPr="00F16516">
        <w:rPr>
          <w:sz w:val="24"/>
        </w:rPr>
        <w:t xml:space="preserve">. Dz. U. z 2017 r. poz. 1579 z </w:t>
      </w:r>
      <w:proofErr w:type="spellStart"/>
      <w:r w:rsidR="00F16516" w:rsidRPr="00F16516">
        <w:rPr>
          <w:sz w:val="24"/>
        </w:rPr>
        <w:t>późn</w:t>
      </w:r>
      <w:proofErr w:type="spellEnd"/>
      <w:r w:rsidR="00F16516" w:rsidRPr="00F16516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300354" w:rsidRDefault="00300354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300354" w:rsidRDefault="00300354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9E4" w:rsidRDefault="005879E4">
      <w:r>
        <w:separator/>
      </w:r>
    </w:p>
  </w:endnote>
  <w:endnote w:type="continuationSeparator" w:id="0">
    <w:p w:rsidR="005879E4" w:rsidRDefault="0058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E210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79E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9E4" w:rsidRDefault="005879E4">
      <w:r>
        <w:separator/>
      </w:r>
    </w:p>
  </w:footnote>
  <w:footnote w:type="continuationSeparator" w:id="0">
    <w:p w:rsidR="005879E4" w:rsidRDefault="00587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16" w:rsidRDefault="00F165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16" w:rsidRDefault="00F165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16" w:rsidRDefault="00F165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09740A"/>
    <w:multiLevelType w:val="hybridMultilevel"/>
    <w:tmpl w:val="E3B8C390"/>
    <w:lvl w:ilvl="0" w:tplc="14ECEE9C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B0C69"/>
    <w:multiLevelType w:val="hybridMultilevel"/>
    <w:tmpl w:val="E40EB2A0"/>
    <w:lvl w:ilvl="0" w:tplc="14ECEE9C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79E4"/>
    <w:rsid w:val="00031374"/>
    <w:rsid w:val="000A1097"/>
    <w:rsid w:val="00180C6E"/>
    <w:rsid w:val="00203C9C"/>
    <w:rsid w:val="00300354"/>
    <w:rsid w:val="004A75F2"/>
    <w:rsid w:val="005144A9"/>
    <w:rsid w:val="005879E4"/>
    <w:rsid w:val="005B1B08"/>
    <w:rsid w:val="005C1235"/>
    <w:rsid w:val="006613E5"/>
    <w:rsid w:val="00662BDB"/>
    <w:rsid w:val="00696CEF"/>
    <w:rsid w:val="006B7198"/>
    <w:rsid w:val="006D4AB3"/>
    <w:rsid w:val="006F3B81"/>
    <w:rsid w:val="00755667"/>
    <w:rsid w:val="0078211F"/>
    <w:rsid w:val="00833B5A"/>
    <w:rsid w:val="00854A5C"/>
    <w:rsid w:val="00886A6B"/>
    <w:rsid w:val="00897AB0"/>
    <w:rsid w:val="00931480"/>
    <w:rsid w:val="00935493"/>
    <w:rsid w:val="009673AB"/>
    <w:rsid w:val="00A905AC"/>
    <w:rsid w:val="00B16C47"/>
    <w:rsid w:val="00BA6584"/>
    <w:rsid w:val="00C370F2"/>
    <w:rsid w:val="00C44EEC"/>
    <w:rsid w:val="00DF32E8"/>
    <w:rsid w:val="00E2105D"/>
    <w:rsid w:val="00E2789F"/>
    <w:rsid w:val="00EA14B3"/>
    <w:rsid w:val="00EA15C6"/>
    <w:rsid w:val="00EA416E"/>
    <w:rsid w:val="00EC7D06"/>
    <w:rsid w:val="00F1651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0A7662-2C97-483E-A57A-3849036A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9673AB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673AB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3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3</Pages>
  <Words>569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18</cp:revision>
  <cp:lastPrinted>2001-02-10T13:28:00Z</cp:lastPrinted>
  <dcterms:created xsi:type="dcterms:W3CDTF">2018-10-03T07:07:00Z</dcterms:created>
  <dcterms:modified xsi:type="dcterms:W3CDTF">2018-10-03T09:43:00Z</dcterms:modified>
</cp:coreProperties>
</file>