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E77376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E77376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0432A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A42F8" w:rsidRPr="004A42F8">
        <w:rPr>
          <w:b/>
          <w:sz w:val="24"/>
        </w:rPr>
        <w:t>NA/P/307/2018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A42F8" w:rsidRPr="004A42F8">
        <w:rPr>
          <w:b/>
        </w:rPr>
        <w:t>przetarg</w:t>
      </w:r>
      <w:r w:rsidR="0080432A">
        <w:rPr>
          <w:b/>
        </w:rPr>
        <w:t>u</w:t>
      </w:r>
      <w:r w:rsidR="004A42F8" w:rsidRPr="004A42F8">
        <w:rPr>
          <w:b/>
        </w:rPr>
        <w:t xml:space="preserve"> nieograniczon</w:t>
      </w:r>
      <w:r w:rsidR="0080432A">
        <w:rPr>
          <w:b/>
        </w:rPr>
        <w:t>ego</w:t>
      </w:r>
      <w:r w:rsidR="00753DC1">
        <w:t xml:space="preserve"> na:</w:t>
      </w:r>
    </w:p>
    <w:p w:rsidR="0000184A" w:rsidRDefault="004A42F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A42F8">
        <w:rPr>
          <w:b/>
          <w:sz w:val="24"/>
          <w:szCs w:val="24"/>
        </w:rPr>
        <w:t>Dostawa urządzeń wielofunkcyjnych dla  PRz.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A42F8" w:rsidRPr="004A42F8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A42F8" w:rsidRPr="004A42F8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A42F8" w:rsidRPr="004A42F8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6108" w:rsidRDefault="00726108">
      <w:r>
        <w:separator/>
      </w:r>
    </w:p>
  </w:endnote>
  <w:endnote w:type="continuationSeparator" w:id="0">
    <w:p w:rsidR="00726108" w:rsidRDefault="00726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7737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73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73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2F8" w:rsidRDefault="004A42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6108" w:rsidRDefault="00726108">
      <w:r>
        <w:separator/>
      </w:r>
    </w:p>
  </w:footnote>
  <w:footnote w:type="continuationSeparator" w:id="0">
    <w:p w:rsidR="00726108" w:rsidRDefault="0072610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2F8" w:rsidRDefault="004A42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2F8" w:rsidRDefault="004A42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2F8" w:rsidRDefault="004A42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610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A42F8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26108"/>
    <w:rsid w:val="00736B31"/>
    <w:rsid w:val="00747C6F"/>
    <w:rsid w:val="00753DC1"/>
    <w:rsid w:val="00775E2B"/>
    <w:rsid w:val="007823E9"/>
    <w:rsid w:val="007951AD"/>
    <w:rsid w:val="007D36CE"/>
    <w:rsid w:val="008032C1"/>
    <w:rsid w:val="0080432A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7376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45AF9F-7B9A-45F2-8A4C-99F3963F7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7737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773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12AA5-B5DD-48D5-A007-32D43CCCC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2018-10-02T06:21:00Z</cp:lastPrinted>
  <dcterms:created xsi:type="dcterms:W3CDTF">2018-10-02T06:21:00Z</dcterms:created>
  <dcterms:modified xsi:type="dcterms:W3CDTF">2018-10-02T06:21:00Z</dcterms:modified>
</cp:coreProperties>
</file>