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9950B2">
        <w:rPr>
          <w:b/>
          <w:i w:val="0"/>
          <w:sz w:val="22"/>
          <w:szCs w:val="22"/>
        </w:rPr>
        <w:t>3 do SIWZ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6D78DD" w:rsidRPr="006D78DD">
        <w:rPr>
          <w:rFonts w:ascii="Times New Roman" w:hAnsi="Times New Roman"/>
          <w:b/>
        </w:rPr>
        <w:t>NA/P/307/2018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78DD" w:rsidRPr="006D78D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78DD" w:rsidRPr="006D78D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6D78DD" w:rsidRPr="006D78D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6D78DD" w:rsidRPr="006D78D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6D78DD" w:rsidRPr="006D78D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6D78DD" w:rsidRPr="006D78DD">
        <w:rPr>
          <w:rFonts w:ascii="Times New Roman" w:hAnsi="Times New Roman"/>
        </w:rPr>
        <w:t>(</w:t>
      </w:r>
      <w:proofErr w:type="spellStart"/>
      <w:r w:rsidR="006D78DD" w:rsidRPr="006D78DD">
        <w:rPr>
          <w:rFonts w:ascii="Times New Roman" w:hAnsi="Times New Roman"/>
        </w:rPr>
        <w:t>t.j</w:t>
      </w:r>
      <w:proofErr w:type="spellEnd"/>
      <w:r w:rsidR="006D78DD" w:rsidRPr="006D78DD">
        <w:rPr>
          <w:rFonts w:ascii="Times New Roman" w:hAnsi="Times New Roman"/>
        </w:rPr>
        <w:t>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9950B2" w:rsidRDefault="00313417" w:rsidP="009950B2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6D78DD" w:rsidRPr="006D78DD">
        <w:rPr>
          <w:rFonts w:ascii="Times New Roman" w:hAnsi="Times New Roman"/>
          <w:b/>
        </w:rPr>
        <w:t xml:space="preserve">Dostawa urządzeń wielofunkcyjnych dla  </w:t>
      </w:r>
      <w:proofErr w:type="spellStart"/>
      <w:r w:rsidR="006D78DD" w:rsidRPr="006D78DD">
        <w:rPr>
          <w:rFonts w:ascii="Times New Roman" w:hAnsi="Times New Roman"/>
          <w:b/>
        </w:rPr>
        <w:t>PRz.</w:t>
      </w:r>
      <w:proofErr w:type="spellEnd"/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6D78DD" w:rsidRPr="006D78D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6D78DD" w:rsidRPr="00997D0F" w:rsidRDefault="006D78DD" w:rsidP="006D78DD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:rsidR="006D78DD" w:rsidRPr="00023477" w:rsidRDefault="006D78DD" w:rsidP="006D78DD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6D78DD" w:rsidRPr="00997D0F" w:rsidRDefault="006D78DD" w:rsidP="006D78D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6D78DD" w:rsidRPr="000247FF" w:rsidRDefault="006D78DD" w:rsidP="006D78DD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:rsidR="00292198" w:rsidRPr="00292198" w:rsidRDefault="006D78DD" w:rsidP="009950B2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>. Dz. U. z 2017 r. poz. 1508 z późn.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9950B2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C81012" w:rsidRPr="009950B2" w:rsidRDefault="00F90CD1" w:rsidP="009950B2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9950B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851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6842" w:rsidRDefault="00C06842" w:rsidP="0038231F">
      <w:pPr>
        <w:spacing w:after="0" w:line="240" w:lineRule="auto"/>
      </w:pPr>
      <w:r>
        <w:separator/>
      </w:r>
    </w:p>
  </w:endnote>
  <w:endnote w:type="continuationSeparator" w:id="0">
    <w:p w:rsidR="00C06842" w:rsidRDefault="00C0684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8DD" w:rsidRDefault="006D78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950B2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950B2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8DD" w:rsidRDefault="006D78D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6842" w:rsidRDefault="00C06842" w:rsidP="0038231F">
      <w:pPr>
        <w:spacing w:after="0" w:line="240" w:lineRule="auto"/>
      </w:pPr>
      <w:r>
        <w:separator/>
      </w:r>
    </w:p>
  </w:footnote>
  <w:footnote w:type="continuationSeparator" w:id="0">
    <w:p w:rsidR="00C06842" w:rsidRDefault="00C0684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8DD" w:rsidRDefault="006D78D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8DD" w:rsidRDefault="006D78D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78DD" w:rsidRDefault="006D78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6842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D78DD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50B2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06842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4FEFDDD-6ADF-4634-B82F-8937AA5DA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817E3E-C13B-4285-BC05-46E8DB1D2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649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2016-07-26T10:32:00Z</cp:lastPrinted>
  <dcterms:created xsi:type="dcterms:W3CDTF">2018-10-01T12:24:00Z</dcterms:created>
  <dcterms:modified xsi:type="dcterms:W3CDTF">2018-10-01T12:24:00Z</dcterms:modified>
</cp:coreProperties>
</file>