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307F7F" w:rsidRDefault="006F12F2" w:rsidP="00307F7F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E17D9" w:rsidRPr="004E17D9" w:rsidRDefault="004E17D9" w:rsidP="006F12F2">
      <w:pPr>
        <w:ind w:firstLine="3969"/>
        <w:rPr>
          <w:b/>
        </w:rPr>
      </w:pPr>
      <w:r w:rsidRPr="004E17D9">
        <w:rPr>
          <w:b/>
        </w:rPr>
        <w:t>Politechnika Rzeszowska</w:t>
      </w:r>
    </w:p>
    <w:p w:rsidR="006F12F2" w:rsidRPr="00205D5A" w:rsidRDefault="004E17D9" w:rsidP="006F12F2">
      <w:pPr>
        <w:ind w:firstLine="3969"/>
        <w:rPr>
          <w:b/>
        </w:rPr>
      </w:pPr>
      <w:r w:rsidRPr="004E17D9">
        <w:rPr>
          <w:b/>
        </w:rPr>
        <w:t>Dział Logistyki i Zamówień Publicznych</w:t>
      </w:r>
    </w:p>
    <w:p w:rsidR="006F12F2" w:rsidRPr="00205D5A" w:rsidRDefault="004E17D9" w:rsidP="006F12F2">
      <w:pPr>
        <w:ind w:left="3969"/>
        <w:rPr>
          <w:b/>
        </w:rPr>
      </w:pPr>
      <w:r w:rsidRPr="004E17D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E17D9">
        <w:rPr>
          <w:b/>
        </w:rPr>
        <w:t>12</w:t>
      </w:r>
    </w:p>
    <w:p w:rsidR="006F12F2" w:rsidRPr="00205D5A" w:rsidRDefault="004E17D9" w:rsidP="006F12F2">
      <w:pPr>
        <w:ind w:firstLine="3969"/>
        <w:rPr>
          <w:b/>
        </w:rPr>
      </w:pPr>
      <w:r w:rsidRPr="004E17D9">
        <w:rPr>
          <w:b/>
        </w:rPr>
        <w:t>35-959</w:t>
      </w:r>
      <w:r w:rsidR="006F12F2" w:rsidRPr="00205D5A">
        <w:rPr>
          <w:b/>
        </w:rPr>
        <w:t xml:space="preserve"> </w:t>
      </w:r>
      <w:r w:rsidRPr="004E17D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</w:t>
      </w:r>
      <w:r w:rsidR="00307F7F">
        <w:t>ostępowania</w:t>
      </w:r>
      <w:r w:rsidRPr="00205D5A">
        <w:t xml:space="preserve"> w trybie „</w:t>
      </w:r>
      <w:r w:rsidR="004E17D9" w:rsidRPr="004E17D9">
        <w:rPr>
          <w:b/>
        </w:rPr>
        <w:t>przetarg</w:t>
      </w:r>
      <w:r w:rsidR="00307F7F">
        <w:rPr>
          <w:b/>
        </w:rPr>
        <w:t>u</w:t>
      </w:r>
      <w:r w:rsidR="004E17D9" w:rsidRPr="004E17D9">
        <w:rPr>
          <w:b/>
        </w:rPr>
        <w:t xml:space="preserve"> nieograniczon</w:t>
      </w:r>
      <w:r w:rsidR="00307F7F">
        <w:rPr>
          <w:b/>
        </w:rPr>
        <w:t>ego</w:t>
      </w:r>
      <w:r w:rsidRPr="00205D5A">
        <w:t>” na:</w:t>
      </w:r>
    </w:p>
    <w:p w:rsidR="006F12F2" w:rsidRPr="00205D5A" w:rsidRDefault="006F12F2" w:rsidP="00307F7F">
      <w:pPr>
        <w:spacing w:line="360" w:lineRule="auto"/>
        <w:jc w:val="both"/>
      </w:pPr>
      <w:r w:rsidRPr="00205D5A">
        <w:t>„</w:t>
      </w:r>
      <w:r w:rsidR="004E17D9" w:rsidRPr="004E17D9">
        <w:rPr>
          <w:b/>
        </w:rPr>
        <w:t>Dostawa urządzeń wielofunkcyjnych dla  PRz.</w:t>
      </w:r>
      <w:r w:rsidRPr="00205D5A">
        <w:t>”.</w:t>
      </w:r>
    </w:p>
    <w:p w:rsidR="006F12F2" w:rsidRDefault="00DA130F" w:rsidP="00307F7F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9"/>
        <w:gridCol w:w="4394"/>
        <w:gridCol w:w="1766"/>
      </w:tblGrid>
      <w:tr w:rsidR="00307F7F" w:rsidRPr="00DA130F" w:rsidTr="003D472E">
        <w:trPr>
          <w:jc w:val="center"/>
        </w:trPr>
        <w:tc>
          <w:tcPr>
            <w:tcW w:w="3329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Zadanie częściowe nr 1</w:t>
            </w:r>
          </w:p>
        </w:tc>
        <w:tc>
          <w:tcPr>
            <w:tcW w:w="4394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AE395C">
              <w:rPr>
                <w:b/>
                <w:sz w:val="22"/>
                <w:szCs w:val="22"/>
              </w:rPr>
              <w:t xml:space="preserve">Marka/model/producent/nr katalogowy </w:t>
            </w:r>
            <w:r>
              <w:rPr>
                <w:b/>
                <w:sz w:val="22"/>
                <w:szCs w:val="22"/>
              </w:rPr>
              <w:t>(</w:t>
            </w:r>
            <w:r w:rsidRPr="00AE395C">
              <w:rPr>
                <w:b/>
                <w:sz w:val="22"/>
                <w:szCs w:val="22"/>
              </w:rPr>
              <w:t>pozwalający jednoznacznie zi</w:t>
            </w:r>
            <w:r>
              <w:rPr>
                <w:b/>
                <w:sz w:val="22"/>
                <w:szCs w:val="22"/>
              </w:rPr>
              <w:t>dentyfikować oferowane urządzenie)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307F7F" w:rsidRPr="00DA130F" w:rsidTr="003D472E">
        <w:trPr>
          <w:jc w:val="center"/>
        </w:trPr>
        <w:tc>
          <w:tcPr>
            <w:tcW w:w="3329" w:type="dxa"/>
          </w:tcPr>
          <w:p w:rsidR="00307F7F" w:rsidRPr="00E11524" w:rsidRDefault="00307F7F" w:rsidP="003D472E">
            <w:pPr>
              <w:pStyle w:val="Tekstpodstawowy"/>
            </w:pPr>
            <w:r w:rsidRPr="009235FB">
              <w:rPr>
                <w:b/>
              </w:rPr>
              <w:t>Temat:</w:t>
            </w:r>
            <w:r w:rsidRPr="009235FB">
              <w:t xml:space="preserve"> </w:t>
            </w:r>
            <w:r w:rsidRPr="004E17D9">
              <w:t>Dostawa drukarki ze skanerem dla Katedry Nauki o Materiałach.</w:t>
            </w:r>
          </w:p>
        </w:tc>
        <w:tc>
          <w:tcPr>
            <w:tcW w:w="4394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1766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307F7F" w:rsidRPr="00DA130F" w:rsidTr="003D472E">
        <w:trPr>
          <w:jc w:val="center"/>
        </w:trPr>
        <w:tc>
          <w:tcPr>
            <w:tcW w:w="9489" w:type="dxa"/>
            <w:gridSpan w:val="3"/>
          </w:tcPr>
          <w:p w:rsidR="00307F7F" w:rsidRDefault="00307F7F" w:rsidP="003D472E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307F7F" w:rsidRDefault="00307F7F" w:rsidP="003D472E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12</w:t>
            </w:r>
            <w:r>
              <w:rPr>
                <w:b/>
                <w:kern w:val="20"/>
              </w:rPr>
              <w:t xml:space="preserve"> miesięcy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</w:t>
            </w:r>
            <w:r>
              <w:rPr>
                <w:b/>
                <w:kern w:val="20"/>
              </w:rPr>
              <w:t xml:space="preserve"> miesięcy           </w:t>
            </w: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36 </w:t>
            </w:r>
            <w:r>
              <w:rPr>
                <w:b/>
                <w:kern w:val="20"/>
              </w:rPr>
              <w:t xml:space="preserve">miesięcy                   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ind w:hanging="284"/>
              <w:jc w:val="both"/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307F7F" w:rsidRDefault="00307F7F" w:rsidP="003D472E">
            <w:pPr>
              <w:ind w:hanging="284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t xml:space="preserve"> □</w:t>
            </w:r>
            <w:r>
              <w:rPr>
                <w:b/>
              </w:rPr>
              <w:t>7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14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21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IV kryterium -</w:t>
            </w:r>
            <w:r>
              <w:t xml:space="preserve"> Oświadczenie producenta, że w przypadku nie wywiązywania się z obowiązków gwarancyjnych przez Wykonawcę lub przez firmę serwisującą, producent urządzenia przejmie na siebie wszelkie zobowiązania związane z serwisem gwarancyjnym zaoferowanego urządzenia na okres zaoferowany przez Wykonawcę w II kryterium.</w:t>
            </w:r>
          </w:p>
          <w:p w:rsidR="00307F7F" w:rsidRPr="00210623" w:rsidRDefault="00307F7F" w:rsidP="003D472E">
            <w:pPr>
              <w:ind w:right="110"/>
              <w:rPr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TAK  </w:t>
            </w:r>
            <w:r>
              <w:t>(oświadczenie  w załączeniu do OFERTY)</w:t>
            </w:r>
            <w:r>
              <w:rPr>
                <w:b/>
              </w:rPr>
              <w:t xml:space="preserve">                    </w:t>
            </w:r>
            <w:r>
              <w:rPr>
                <w:b/>
                <w:sz w:val="32"/>
                <w:szCs w:val="32"/>
              </w:rPr>
              <w:t xml:space="preserve">                                                       </w:t>
            </w:r>
            <w:r>
              <w:rPr>
                <w:b/>
                <w:sz w:val="32"/>
                <w:szCs w:val="32"/>
              </w:rPr>
              <w:fldChar w:fldCharType="begin">
                <w:ffData>
                  <w:name w:val="Wybór1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NIE</w:t>
            </w:r>
            <w:r>
              <w:rPr>
                <w:b/>
              </w:rPr>
              <w:t xml:space="preserve"> </w:t>
            </w:r>
          </w:p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kern w:val="20"/>
                <w:sz w:val="18"/>
                <w:szCs w:val="18"/>
              </w:rPr>
              <w:t xml:space="preserve">   Należy zaznaczyć znakiem X właściwe pole.</w:t>
            </w:r>
          </w:p>
        </w:tc>
      </w:tr>
      <w:tr w:rsidR="00307F7F" w:rsidRPr="00DA130F" w:rsidTr="003D472E">
        <w:trPr>
          <w:jc w:val="center"/>
        </w:trPr>
        <w:tc>
          <w:tcPr>
            <w:tcW w:w="3329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Zadanie częściowe nr </w:t>
            </w: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394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AE395C">
              <w:rPr>
                <w:b/>
                <w:sz w:val="22"/>
                <w:szCs w:val="22"/>
              </w:rPr>
              <w:t xml:space="preserve">Marka/model/producent/nr katalogowy </w:t>
            </w:r>
            <w:r>
              <w:rPr>
                <w:b/>
                <w:sz w:val="22"/>
                <w:szCs w:val="22"/>
              </w:rPr>
              <w:t>(</w:t>
            </w:r>
            <w:r w:rsidRPr="00AE395C">
              <w:rPr>
                <w:b/>
                <w:sz w:val="22"/>
                <w:szCs w:val="22"/>
              </w:rPr>
              <w:t>pozwalający jednoznacznie zi</w:t>
            </w:r>
            <w:r>
              <w:rPr>
                <w:b/>
                <w:sz w:val="22"/>
                <w:szCs w:val="22"/>
              </w:rPr>
              <w:t>dentyfikować oferowane urządzenie)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307F7F" w:rsidRPr="00DA130F" w:rsidTr="003D472E">
        <w:trPr>
          <w:jc w:val="center"/>
        </w:trPr>
        <w:tc>
          <w:tcPr>
            <w:tcW w:w="3329" w:type="dxa"/>
          </w:tcPr>
          <w:p w:rsidR="00307F7F" w:rsidRPr="00E11524" w:rsidRDefault="00307F7F" w:rsidP="003D472E">
            <w:pPr>
              <w:pStyle w:val="Tekstpodstawowy"/>
            </w:pPr>
            <w:r w:rsidRPr="009235FB">
              <w:rPr>
                <w:b/>
              </w:rPr>
              <w:t>Temat:</w:t>
            </w:r>
            <w:r w:rsidRPr="009235FB">
              <w:t xml:space="preserve"> </w:t>
            </w:r>
            <w:r w:rsidRPr="004E17D9">
              <w:t>Dostawa urządzenia wielofunkcyjnego dla Dziekanatu WZ.</w:t>
            </w:r>
          </w:p>
        </w:tc>
        <w:tc>
          <w:tcPr>
            <w:tcW w:w="4394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1766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307F7F" w:rsidRPr="00DA130F" w:rsidTr="003D472E">
        <w:trPr>
          <w:jc w:val="center"/>
        </w:trPr>
        <w:tc>
          <w:tcPr>
            <w:tcW w:w="9489" w:type="dxa"/>
            <w:gridSpan w:val="3"/>
          </w:tcPr>
          <w:p w:rsidR="00307F7F" w:rsidRDefault="00307F7F" w:rsidP="003D472E">
            <w:pPr>
              <w:ind w:left="83"/>
              <w:jc w:val="both"/>
            </w:pPr>
            <w:r>
              <w:rPr>
                <w:b/>
                <w:u w:val="single"/>
              </w:rPr>
              <w:lastRenderedPageBreak/>
              <w:t>II kryterium -</w:t>
            </w:r>
            <w:r>
              <w:t xml:space="preserve"> Oświadczamy, że udzielamy gwarancji:</w:t>
            </w:r>
          </w:p>
          <w:p w:rsidR="00307F7F" w:rsidRDefault="00307F7F" w:rsidP="003D472E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36</w:t>
            </w:r>
            <w:r>
              <w:rPr>
                <w:b/>
                <w:kern w:val="20"/>
              </w:rPr>
              <w:t xml:space="preserve"> miesięcy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48</w:t>
            </w:r>
            <w:r>
              <w:rPr>
                <w:b/>
                <w:kern w:val="20"/>
              </w:rPr>
              <w:t xml:space="preserve"> miesięcy           </w:t>
            </w: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60</w:t>
            </w:r>
            <w:r>
              <w:rPr>
                <w:b/>
                <w:kern w:val="20"/>
              </w:rPr>
              <w:t xml:space="preserve"> miesięcy                   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ind w:hanging="284"/>
              <w:jc w:val="both"/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307F7F" w:rsidRDefault="00307F7F" w:rsidP="003D472E">
            <w:pPr>
              <w:ind w:hanging="284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t xml:space="preserve"> □</w:t>
            </w:r>
            <w:r>
              <w:rPr>
                <w:b/>
              </w:rPr>
              <w:t>7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14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21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IV kryterium -</w:t>
            </w:r>
            <w:r>
              <w:t xml:space="preserve"> Oświadczenie producenta, że w przypadku nie wywiązywania się z obowiązków gwarancyjnych przez Wykonawcę lub przez firmę serwisującą, producent urządzenia przejmie na siebie wszelkie zobowiązania związane z serwisem gwarancyjnym zaoferowanego urządzenia na okres zaoferowany przez Wykonawcę w II kryterium.</w:t>
            </w:r>
          </w:p>
          <w:p w:rsidR="00307F7F" w:rsidRPr="00210623" w:rsidRDefault="00307F7F" w:rsidP="003D472E">
            <w:pPr>
              <w:ind w:right="110"/>
              <w:rPr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TAK  </w:t>
            </w:r>
            <w:r>
              <w:t>(oświadczenie  w załączeniu do OFERTY)</w:t>
            </w:r>
            <w:r>
              <w:rPr>
                <w:b/>
              </w:rPr>
              <w:t xml:space="preserve">                    </w:t>
            </w:r>
            <w:r>
              <w:rPr>
                <w:b/>
                <w:sz w:val="32"/>
                <w:szCs w:val="32"/>
              </w:rPr>
              <w:t xml:space="preserve">                                                       </w:t>
            </w:r>
            <w:r>
              <w:rPr>
                <w:b/>
                <w:sz w:val="32"/>
                <w:szCs w:val="32"/>
              </w:rPr>
              <w:fldChar w:fldCharType="begin">
                <w:ffData>
                  <w:name w:val="Wybór1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NIE</w:t>
            </w:r>
            <w:r>
              <w:rPr>
                <w:b/>
              </w:rPr>
              <w:t xml:space="preserve"> </w:t>
            </w:r>
          </w:p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kern w:val="20"/>
                <w:sz w:val="18"/>
                <w:szCs w:val="18"/>
              </w:rPr>
              <w:t xml:space="preserve">   Należy zaznaczyć znakiem X właściwe pole.</w:t>
            </w:r>
          </w:p>
        </w:tc>
      </w:tr>
      <w:tr w:rsidR="00307F7F" w:rsidRPr="00DA130F" w:rsidTr="003D472E">
        <w:trPr>
          <w:jc w:val="center"/>
        </w:trPr>
        <w:tc>
          <w:tcPr>
            <w:tcW w:w="3329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Zadanie częściowe nr </w:t>
            </w: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394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AE395C">
              <w:rPr>
                <w:b/>
                <w:sz w:val="22"/>
                <w:szCs w:val="22"/>
              </w:rPr>
              <w:t xml:space="preserve">Marka/model/producent/nr katalogowy </w:t>
            </w:r>
            <w:r>
              <w:rPr>
                <w:b/>
                <w:sz w:val="22"/>
                <w:szCs w:val="22"/>
              </w:rPr>
              <w:t>(</w:t>
            </w:r>
            <w:r w:rsidRPr="00AE395C">
              <w:rPr>
                <w:b/>
                <w:sz w:val="22"/>
                <w:szCs w:val="22"/>
              </w:rPr>
              <w:t>pozwalający jednoznacznie zi</w:t>
            </w:r>
            <w:r>
              <w:rPr>
                <w:b/>
                <w:sz w:val="22"/>
                <w:szCs w:val="22"/>
              </w:rPr>
              <w:t>dentyfikować oferowane urządzenie)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307F7F" w:rsidRPr="00DA130F" w:rsidRDefault="00307F7F" w:rsidP="003D472E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307F7F" w:rsidRPr="00DA130F" w:rsidTr="003D472E">
        <w:trPr>
          <w:jc w:val="center"/>
        </w:trPr>
        <w:tc>
          <w:tcPr>
            <w:tcW w:w="3329" w:type="dxa"/>
          </w:tcPr>
          <w:p w:rsidR="00307F7F" w:rsidRPr="00E11524" w:rsidRDefault="00307F7F" w:rsidP="003D472E">
            <w:pPr>
              <w:pStyle w:val="Tekstpodstawowy"/>
            </w:pPr>
            <w:r w:rsidRPr="009235FB">
              <w:rPr>
                <w:b/>
              </w:rPr>
              <w:t>Temat:</w:t>
            </w:r>
            <w:r w:rsidRPr="009235FB">
              <w:t xml:space="preserve"> </w:t>
            </w:r>
            <w:r w:rsidRPr="004E17D9">
              <w:t>Dostawa urządzenia wielofunkcyjnego dla Dziekanatu WBIŚiA - 2 szt.</w:t>
            </w:r>
          </w:p>
        </w:tc>
        <w:tc>
          <w:tcPr>
            <w:tcW w:w="4394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1766" w:type="dxa"/>
          </w:tcPr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307F7F" w:rsidRPr="00DA130F" w:rsidTr="003D472E">
        <w:trPr>
          <w:jc w:val="center"/>
        </w:trPr>
        <w:tc>
          <w:tcPr>
            <w:tcW w:w="9489" w:type="dxa"/>
            <w:gridSpan w:val="3"/>
          </w:tcPr>
          <w:p w:rsidR="00307F7F" w:rsidRDefault="00307F7F" w:rsidP="003D472E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307F7F" w:rsidRDefault="00307F7F" w:rsidP="003D472E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36 miesięcy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48 miesięcy           </w:t>
            </w: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60 miesięcy                   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ind w:hanging="284"/>
              <w:jc w:val="both"/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307F7F" w:rsidRDefault="00307F7F" w:rsidP="003D472E">
            <w:pPr>
              <w:ind w:hanging="284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t xml:space="preserve"> □</w:t>
            </w:r>
            <w:r>
              <w:rPr>
                <w:b/>
              </w:rPr>
              <w:t>7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14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□</w:t>
            </w:r>
            <w:r>
              <w:rPr>
                <w:b/>
              </w:rPr>
              <w:t>21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307F7F" w:rsidRDefault="00307F7F" w:rsidP="003D472E">
            <w:pPr>
              <w:jc w:val="both"/>
              <w:rPr>
                <w:kern w:val="20"/>
                <w:sz w:val="18"/>
                <w:szCs w:val="18"/>
              </w:rPr>
            </w:pPr>
          </w:p>
          <w:p w:rsidR="00307F7F" w:rsidRDefault="00307F7F" w:rsidP="003D472E">
            <w:pPr>
              <w:ind w:hanging="59"/>
              <w:jc w:val="both"/>
            </w:pPr>
            <w:r>
              <w:rPr>
                <w:b/>
                <w:u w:val="single"/>
              </w:rPr>
              <w:t>IV kryterium -</w:t>
            </w:r>
            <w:r>
              <w:t xml:space="preserve"> Oświadczenie producenta, że w przypadku nie wywiązywania się z obowiązków gwarancyjnych przez Wykonawcę lub przez firmę serwisującą, producent urządzenia przejmie na siebie wszelkie zobowiązania związane z serwisem gwarancyjnym zaoferowanego urządzenia na okres zaoferowany przez Wykonawcę w II kryterium.</w:t>
            </w:r>
          </w:p>
          <w:p w:rsidR="00307F7F" w:rsidRPr="00210623" w:rsidRDefault="00307F7F" w:rsidP="003D472E">
            <w:pPr>
              <w:ind w:right="110"/>
              <w:rPr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TAK  </w:t>
            </w:r>
            <w:r>
              <w:t>(oświadczenie  w załączeniu do OFERTY)</w:t>
            </w:r>
            <w:r>
              <w:rPr>
                <w:b/>
              </w:rPr>
              <w:t xml:space="preserve">                    </w:t>
            </w:r>
            <w:r>
              <w:rPr>
                <w:b/>
                <w:sz w:val="32"/>
                <w:szCs w:val="32"/>
              </w:rPr>
              <w:t xml:space="preserve">                                                       </w:t>
            </w:r>
            <w:r>
              <w:rPr>
                <w:b/>
                <w:sz w:val="32"/>
                <w:szCs w:val="32"/>
              </w:rPr>
              <w:fldChar w:fldCharType="begin">
                <w:ffData>
                  <w:name w:val="Wybór1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sz w:val="32"/>
                <w:szCs w:val="32"/>
              </w:rPr>
              <w:instrText xml:space="preserve"> FORMCHECKBOX </w:instrText>
            </w:r>
            <w:r>
              <w:rPr>
                <w:b/>
                <w:sz w:val="32"/>
                <w:szCs w:val="32"/>
              </w:rPr>
            </w:r>
            <w:r>
              <w:rPr>
                <w:b/>
                <w:sz w:val="32"/>
                <w:szCs w:val="32"/>
              </w:rPr>
              <w:fldChar w:fldCharType="separate"/>
            </w:r>
            <w:r>
              <w:rPr>
                <w:b/>
                <w:sz w:val="32"/>
                <w:szCs w:val="32"/>
              </w:rPr>
              <w:fldChar w:fldCharType="end"/>
            </w:r>
            <w:r>
              <w:rPr>
                <w:b/>
                <w:sz w:val="32"/>
                <w:szCs w:val="32"/>
              </w:rPr>
              <w:t xml:space="preserve">  NIE</w:t>
            </w:r>
            <w:r>
              <w:rPr>
                <w:b/>
              </w:rPr>
              <w:t xml:space="preserve"> </w:t>
            </w:r>
          </w:p>
          <w:p w:rsidR="00307F7F" w:rsidRPr="00DA130F" w:rsidRDefault="00307F7F" w:rsidP="003D472E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kern w:val="20"/>
                <w:sz w:val="18"/>
                <w:szCs w:val="18"/>
              </w:rPr>
              <w:lastRenderedPageBreak/>
              <w:t xml:space="preserve">   Należy zaznaczyć znakiem X właściwe pole.</w:t>
            </w: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lastRenderedPageBreak/>
        <w:tab/>
      </w:r>
    </w:p>
    <w:tbl>
      <w:tblPr>
        <w:tblW w:w="9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8862"/>
      </w:tblGrid>
      <w:tr w:rsidR="004E17D9" w:rsidRPr="00205D5A" w:rsidTr="00307F7F">
        <w:trPr>
          <w:jc w:val="center"/>
        </w:trPr>
        <w:tc>
          <w:tcPr>
            <w:tcW w:w="644" w:type="dxa"/>
          </w:tcPr>
          <w:p w:rsidR="004E17D9" w:rsidRPr="00205D5A" w:rsidRDefault="004E17D9" w:rsidP="003D472E">
            <w:pPr>
              <w:pStyle w:val="Tekstpodstawowy"/>
              <w:jc w:val="right"/>
            </w:pPr>
            <w:r w:rsidRPr="004E17D9">
              <w:t>1</w:t>
            </w:r>
          </w:p>
        </w:tc>
        <w:tc>
          <w:tcPr>
            <w:tcW w:w="8862" w:type="dxa"/>
          </w:tcPr>
          <w:p w:rsidR="004E17D9" w:rsidRPr="00205D5A" w:rsidRDefault="004E17D9" w:rsidP="003D472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E17D9">
              <w:t>Dostawa drukarki ze skanerem dla Katedry Nauki o Materiałach.</w:t>
            </w:r>
            <w:r w:rsidRPr="00205D5A">
              <w:t xml:space="preserve"> </w:t>
            </w:r>
          </w:p>
          <w:p w:rsidR="004E17D9" w:rsidRPr="00205D5A" w:rsidRDefault="004E17D9" w:rsidP="003D472E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</w:t>
            </w:r>
            <w:r w:rsidR="00307F7F">
              <w:t>ynosi kwotę brutto .........</w:t>
            </w:r>
            <w:r w:rsidRPr="00205D5A">
              <w:t>.......... zł (słownie:.......</w:t>
            </w:r>
            <w:r w:rsidR="00307F7F">
              <w:t>............................................</w:t>
            </w:r>
            <w:r w:rsidRPr="00205D5A">
              <w:t>......................... zł).</w:t>
            </w:r>
          </w:p>
        </w:tc>
      </w:tr>
      <w:tr w:rsidR="004E17D9" w:rsidRPr="00205D5A" w:rsidTr="00307F7F">
        <w:trPr>
          <w:jc w:val="center"/>
        </w:trPr>
        <w:tc>
          <w:tcPr>
            <w:tcW w:w="644" w:type="dxa"/>
          </w:tcPr>
          <w:p w:rsidR="004E17D9" w:rsidRPr="00205D5A" w:rsidRDefault="004E17D9" w:rsidP="003D472E">
            <w:pPr>
              <w:pStyle w:val="Tekstpodstawowy"/>
              <w:jc w:val="right"/>
            </w:pPr>
            <w:r w:rsidRPr="004E17D9">
              <w:t>2</w:t>
            </w:r>
          </w:p>
        </w:tc>
        <w:tc>
          <w:tcPr>
            <w:tcW w:w="8862" w:type="dxa"/>
          </w:tcPr>
          <w:p w:rsidR="004E17D9" w:rsidRPr="00205D5A" w:rsidRDefault="004E17D9" w:rsidP="003D472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E17D9">
              <w:t>Dostawa urządzenia wielofunkcyjnego dla Dziekanatu WZ.</w:t>
            </w:r>
            <w:r w:rsidRPr="00205D5A">
              <w:t xml:space="preserve"> </w:t>
            </w:r>
          </w:p>
          <w:p w:rsidR="004E17D9" w:rsidRPr="00205D5A" w:rsidRDefault="004E17D9" w:rsidP="003D472E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</w:t>
            </w:r>
            <w:r w:rsidR="00307F7F">
              <w:t xml:space="preserve"> wynosi kwotę brutto ......</w:t>
            </w:r>
            <w:r w:rsidRPr="00205D5A">
              <w:t>............ zł (słownie:...............................................</w:t>
            </w:r>
            <w:r w:rsidR="00307F7F">
              <w:t>..............</w:t>
            </w:r>
            <w:r w:rsidRPr="00205D5A">
              <w:t>................. zł).</w:t>
            </w:r>
          </w:p>
        </w:tc>
      </w:tr>
      <w:tr w:rsidR="004E17D9" w:rsidRPr="00205D5A" w:rsidTr="00307F7F">
        <w:trPr>
          <w:jc w:val="center"/>
        </w:trPr>
        <w:tc>
          <w:tcPr>
            <w:tcW w:w="644" w:type="dxa"/>
          </w:tcPr>
          <w:p w:rsidR="004E17D9" w:rsidRPr="00205D5A" w:rsidRDefault="004E17D9" w:rsidP="003D472E">
            <w:pPr>
              <w:pStyle w:val="Tekstpodstawowy"/>
              <w:jc w:val="right"/>
            </w:pPr>
            <w:r w:rsidRPr="004E17D9">
              <w:t>3</w:t>
            </w:r>
          </w:p>
        </w:tc>
        <w:tc>
          <w:tcPr>
            <w:tcW w:w="8862" w:type="dxa"/>
          </w:tcPr>
          <w:p w:rsidR="004E17D9" w:rsidRPr="00205D5A" w:rsidRDefault="004E17D9" w:rsidP="003D472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E17D9">
              <w:t>Dostawa urządzenia wielofunkcyjnego dla Dziekanatu WBIŚiA - 2 szt.</w:t>
            </w:r>
            <w:r w:rsidRPr="00205D5A">
              <w:t xml:space="preserve"> </w:t>
            </w:r>
          </w:p>
          <w:p w:rsidR="004E17D9" w:rsidRPr="00205D5A" w:rsidRDefault="004E17D9" w:rsidP="003D472E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</w:t>
            </w:r>
            <w:r w:rsidR="00307F7F">
              <w:t>.  wynosi kwotę brutto ...</w:t>
            </w:r>
            <w:r w:rsidRPr="00205D5A">
              <w:t>.............. zł (słownie:..........................................</w:t>
            </w:r>
            <w:r w:rsidR="00307F7F">
              <w:t>...............</w:t>
            </w:r>
            <w:r w:rsidRPr="00205D5A">
              <w:t>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20634D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634D" w:rsidRDefault="00831B3D" w:rsidP="0020634D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ofertą </w:t>
      </w:r>
      <w:r w:rsidR="00DA130F" w:rsidRPr="0020634D">
        <w:t>częściową</w:t>
      </w:r>
      <w:r w:rsidR="00DA130F" w:rsidRPr="00205D5A">
        <w:t xml:space="preserve"> na czas wskazany w specyfikacji istotnych warunków zamówienia,</w:t>
      </w:r>
    </w:p>
    <w:p w:rsidR="00DA130F" w:rsidRDefault="0020634D" w:rsidP="0020634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20634D" w:rsidRPr="0020634D" w:rsidRDefault="0020634D" w:rsidP="0020634D">
      <w:pPr>
        <w:autoSpaceDE w:val="0"/>
        <w:autoSpaceDN w:val="0"/>
        <w:adjustRightInd w:val="0"/>
        <w:rPr>
          <w:color w:val="000000"/>
        </w:rPr>
      </w:pPr>
    </w:p>
    <w:p w:rsidR="0020634D" w:rsidRDefault="0020634D" w:rsidP="0020634D">
      <w:pPr>
        <w:spacing w:line="276" w:lineRule="auto"/>
        <w:jc w:val="both"/>
        <w:rPr>
          <w:u w:val="single"/>
        </w:rPr>
      </w:pPr>
      <w:r>
        <w:t xml:space="preserve">5) Dotyczy zadania częściowego nr 2 i 3: </w:t>
      </w:r>
      <w:r w:rsidRPr="00536908">
        <w:rPr>
          <w:u w:val="single"/>
        </w:rPr>
        <w:t xml:space="preserve">oświadczamy, iż oferowane przez nas urządzenie posiada: </w:t>
      </w:r>
      <w:r>
        <w:rPr>
          <w:b/>
          <w:u w:val="single"/>
        </w:rPr>
        <w:t>CERTYFIKAT Energy Star 2.0, Deklarację CE, Eko-deklarację</w:t>
      </w:r>
      <w:r w:rsidRPr="00536908">
        <w:rPr>
          <w:b/>
          <w:u w:val="single"/>
        </w:rPr>
        <w:t xml:space="preserve"> producenta, ISO 9001 oraz ISO 14001</w:t>
      </w:r>
      <w:r w:rsidRPr="00536908">
        <w:rPr>
          <w:u w:val="single"/>
        </w:rPr>
        <w:t>.</w:t>
      </w:r>
      <w:r>
        <w:rPr>
          <w:u w:val="single"/>
        </w:rPr>
        <w:t xml:space="preserve"> Kopię tych dokumentów dostarczymy wraz z urządzeniem.</w:t>
      </w:r>
    </w:p>
    <w:p w:rsidR="0020634D" w:rsidRDefault="0020634D" w:rsidP="0020634D">
      <w:pPr>
        <w:spacing w:line="276" w:lineRule="auto"/>
        <w:ind w:hanging="284"/>
        <w:jc w:val="both"/>
        <w:rPr>
          <w:u w:val="single"/>
        </w:rPr>
      </w:pPr>
    </w:p>
    <w:p w:rsidR="0020634D" w:rsidRPr="006E4BF2" w:rsidRDefault="0020634D" w:rsidP="0020634D">
      <w:pPr>
        <w:spacing w:line="276" w:lineRule="auto"/>
        <w:jc w:val="both"/>
      </w:pPr>
      <w:r>
        <w:t>6</w:t>
      </w:r>
      <w:r w:rsidRPr="00536908">
        <w:t>)</w:t>
      </w:r>
      <w:r>
        <w:rPr>
          <w:u w:val="single"/>
        </w:rPr>
        <w:t xml:space="preserve"> </w:t>
      </w:r>
      <w:r>
        <w:t xml:space="preserve">Dotyczy zadania częściowego nr 2 i 3: </w:t>
      </w:r>
      <w:r>
        <w:rPr>
          <w:u w:val="single"/>
        </w:rPr>
        <w:t xml:space="preserve">oświadczamy, iż dostawa obejmuje </w:t>
      </w:r>
      <w:r w:rsidRPr="000C74EF">
        <w:rPr>
          <w:u w:val="single"/>
        </w:rPr>
        <w:t xml:space="preserve">również </w:t>
      </w:r>
      <w:r w:rsidRPr="000C74EF">
        <w:rPr>
          <w:b/>
          <w:u w:val="single"/>
        </w:rPr>
        <w:t>MATERIAŁY EKSPLOATACYJNE</w:t>
      </w:r>
      <w:r w:rsidRPr="000C74EF">
        <w:rPr>
          <w:u w:val="single"/>
        </w:rPr>
        <w:t xml:space="preserve"> w standardzie, o wydajności wymaganej przez Zamawiającego w SIWZ.</w:t>
      </w:r>
    </w:p>
    <w:p w:rsidR="0020634D" w:rsidRDefault="0020634D" w:rsidP="00DA130F">
      <w:pPr>
        <w:autoSpaceDE w:val="0"/>
        <w:autoSpaceDN w:val="0"/>
        <w:adjustRightInd w:val="0"/>
        <w:jc w:val="both"/>
      </w:pPr>
    </w:p>
    <w:p w:rsidR="009A4ABA" w:rsidRPr="00205D5A" w:rsidRDefault="0020634D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lastRenderedPageBreak/>
              <w:t>Lp</w:t>
            </w: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20634D" w:rsidP="0020634D">
      <w:pPr>
        <w:spacing w:line="276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 xml:space="preserve">warte w Specyfikacji Istotnych Warunków Zamówienia i zobowiązujemy się w przypadku wyboru naszej oferty </w:t>
      </w:r>
      <w:r w:rsidR="006F12F2" w:rsidRPr="0020634D">
        <w:t>częściowej</w:t>
      </w:r>
      <w:r w:rsidR="006F12F2" w:rsidRPr="00205D5A">
        <w:t xml:space="preserve"> do zawarcia umowy na zawartych tam warunkach w miejscu i terminie wyznaczonym przez Zamawiającego.</w:t>
      </w:r>
    </w:p>
    <w:p w:rsidR="00205D5A" w:rsidRPr="00205D5A" w:rsidRDefault="0020634D" w:rsidP="0020634D">
      <w:pPr>
        <w:spacing w:line="276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634D" w:rsidRDefault="00205D5A" w:rsidP="0020634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F12F2" w:rsidRPr="00205D5A" w:rsidRDefault="0020634D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20634D" w:rsidRDefault="0020634D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307F7F" w:rsidRDefault="009C24E5" w:rsidP="009C24E5">
      <w:pPr>
        <w:spacing w:line="360" w:lineRule="auto"/>
        <w:jc w:val="both"/>
        <w:rPr>
          <w:b/>
          <w:bCs/>
          <w:lang w:val="de-DE"/>
        </w:rPr>
      </w:pPr>
      <w:r w:rsidRPr="00307F7F">
        <w:rPr>
          <w:b/>
          <w:bCs/>
          <w:lang w:val="de-DE"/>
        </w:rPr>
        <w:t>telefon ........................................</w:t>
      </w:r>
    </w:p>
    <w:p w:rsidR="00AA23A4" w:rsidRPr="00307F7F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307F7F">
        <w:rPr>
          <w:b/>
          <w:bCs/>
          <w:lang w:val="de-DE"/>
        </w:rPr>
        <w:t>Fax. .............................................</w:t>
      </w:r>
    </w:p>
    <w:p w:rsidR="00AA23A4" w:rsidRPr="00307F7F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307F7F">
        <w:rPr>
          <w:b/>
          <w:bCs/>
          <w:lang w:val="de-DE"/>
        </w:rPr>
        <w:t xml:space="preserve"> e-mail: .......................................</w:t>
      </w:r>
    </w:p>
    <w:p w:rsidR="009C24E5" w:rsidRPr="00307F7F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307F7F">
        <w:rPr>
          <w:b/>
          <w:bCs/>
          <w:lang w:val="de-DE"/>
        </w:rPr>
        <w:t xml:space="preserve">NIP   </w:t>
      </w:r>
      <w:r w:rsidR="009C24E5" w:rsidRPr="00307F7F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307F7F">
        <w:rPr>
          <w:u w:val="dotted"/>
          <w:lang w:val="de-DE"/>
        </w:rPr>
        <w:tab/>
      </w:r>
      <w:r w:rsidRPr="00307F7F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20634D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  <w:bookmarkStart w:id="0" w:name="_GoBack"/>
      <w:bookmarkEnd w:id="0"/>
    </w:p>
    <w:sectPr w:rsidR="00DA130F" w:rsidRPr="00205D5A" w:rsidSect="002063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2D3" w:rsidRDefault="009672D3">
      <w:r>
        <w:separator/>
      </w:r>
    </w:p>
  </w:endnote>
  <w:endnote w:type="continuationSeparator" w:id="0">
    <w:p w:rsidR="009672D3" w:rsidRDefault="0096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D9" w:rsidRDefault="004E17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34D" w:rsidRDefault="0020634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D9" w:rsidRDefault="004E17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2D3" w:rsidRDefault="009672D3">
      <w:r>
        <w:separator/>
      </w:r>
    </w:p>
  </w:footnote>
  <w:footnote w:type="continuationSeparator" w:id="0">
    <w:p w:rsidR="009672D3" w:rsidRDefault="00967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D9" w:rsidRDefault="004E17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D9" w:rsidRDefault="004E17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D9" w:rsidRPr="00307F7F" w:rsidRDefault="00307F7F" w:rsidP="00307F7F">
    <w:pPr>
      <w:pStyle w:val="Nagwek"/>
      <w:jc w:val="right"/>
      <w:rPr>
        <w:sz w:val="24"/>
        <w:szCs w:val="24"/>
      </w:rPr>
    </w:pPr>
    <w:r w:rsidRPr="00307F7F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A7C4540"/>
    <w:multiLevelType w:val="hybridMultilevel"/>
    <w:tmpl w:val="80E41C4A"/>
    <w:lvl w:ilvl="0" w:tplc="B7CA30CC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2D3"/>
    <w:rsid w:val="00016D63"/>
    <w:rsid w:val="00205D5A"/>
    <w:rsid w:val="0020634D"/>
    <w:rsid w:val="00264B92"/>
    <w:rsid w:val="00275899"/>
    <w:rsid w:val="00280050"/>
    <w:rsid w:val="00307F7F"/>
    <w:rsid w:val="00345612"/>
    <w:rsid w:val="003E3EB0"/>
    <w:rsid w:val="004368E0"/>
    <w:rsid w:val="004C4264"/>
    <w:rsid w:val="004E17D9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672D3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ADA732A-B2D3-42C4-AEFE-A0259619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206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BF341-6A75-4F26-A11F-9CFDF0B27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1184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3</cp:revision>
  <cp:lastPrinted>2001-01-24T12:21:00Z</cp:lastPrinted>
  <dcterms:created xsi:type="dcterms:W3CDTF">2018-10-02T06:34:00Z</dcterms:created>
  <dcterms:modified xsi:type="dcterms:W3CDTF">2018-10-02T06:52:00Z</dcterms:modified>
</cp:coreProperties>
</file>