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34988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2FD5" w:rsidRPr="006A2FD5">
        <w:rPr>
          <w:rFonts w:ascii="Times New Roman" w:eastAsia="Times New Roman" w:hAnsi="Times New Roman"/>
          <w:b/>
          <w:sz w:val="24"/>
          <w:szCs w:val="20"/>
          <w:lang w:eastAsia="pl-PL"/>
        </w:rPr>
        <w:t>NA/P/325/2018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A2FD5" w:rsidRPr="006A2FD5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A2FD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2FD5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FA3" w:rsidRDefault="00176FA3" w:rsidP="00025386">
      <w:pPr>
        <w:spacing w:after="0" w:line="240" w:lineRule="auto"/>
      </w:pPr>
      <w:r>
        <w:separator/>
      </w:r>
    </w:p>
  </w:endnote>
  <w:endnote w:type="continuationSeparator" w:id="0">
    <w:p w:rsidR="00176FA3" w:rsidRDefault="00176F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5" w:rsidRDefault="006A2F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49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5" w:rsidRDefault="006A2F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FA3" w:rsidRDefault="00176FA3" w:rsidP="00025386">
      <w:pPr>
        <w:spacing w:after="0" w:line="240" w:lineRule="auto"/>
      </w:pPr>
      <w:r>
        <w:separator/>
      </w:r>
    </w:p>
  </w:footnote>
  <w:footnote w:type="continuationSeparator" w:id="0">
    <w:p w:rsidR="00176FA3" w:rsidRDefault="00176F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5" w:rsidRDefault="006A2F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5" w:rsidRDefault="006A2F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5" w:rsidRDefault="006A2F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FA3"/>
    <w:rsid w:val="00025386"/>
    <w:rsid w:val="00034988"/>
    <w:rsid w:val="000423B9"/>
    <w:rsid w:val="00084786"/>
    <w:rsid w:val="00176FA3"/>
    <w:rsid w:val="001C2314"/>
    <w:rsid w:val="004374F2"/>
    <w:rsid w:val="00460705"/>
    <w:rsid w:val="00485239"/>
    <w:rsid w:val="0055145C"/>
    <w:rsid w:val="005624D8"/>
    <w:rsid w:val="00657A47"/>
    <w:rsid w:val="006A2FD5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18C6508-9FF7-4970-B908-FCBD863B0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4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498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2018-10-10T07:31:00Z</cp:lastPrinted>
  <dcterms:created xsi:type="dcterms:W3CDTF">2018-10-10T07:31:00Z</dcterms:created>
  <dcterms:modified xsi:type="dcterms:W3CDTF">2018-10-10T07:31:00Z</dcterms:modified>
</cp:coreProperties>
</file>