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C4DFD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871C2" w:rsidRPr="001871C2">
        <w:rPr>
          <w:rFonts w:ascii="Times New Roman" w:hAnsi="Times New Roman"/>
          <w:b/>
        </w:rPr>
        <w:t>NA/P/323/2018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71C2" w:rsidRPr="001871C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71C2" w:rsidRPr="001871C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871C2" w:rsidRPr="001871C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71C2" w:rsidRPr="001871C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871C2" w:rsidRPr="001871C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871C2" w:rsidRPr="001871C2">
        <w:rPr>
          <w:rFonts w:ascii="Times New Roman" w:hAnsi="Times New Roman"/>
        </w:rPr>
        <w:t>(</w:t>
      </w:r>
      <w:proofErr w:type="spellStart"/>
      <w:r w:rsidR="001871C2" w:rsidRPr="001871C2">
        <w:rPr>
          <w:rFonts w:ascii="Times New Roman" w:hAnsi="Times New Roman"/>
        </w:rPr>
        <w:t>t.j</w:t>
      </w:r>
      <w:proofErr w:type="spellEnd"/>
      <w:r w:rsidR="001871C2" w:rsidRPr="001871C2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871C2" w:rsidRPr="001871C2">
        <w:rPr>
          <w:rFonts w:ascii="Times New Roman" w:hAnsi="Times New Roman"/>
          <w:b/>
        </w:rPr>
        <w:t>Zaprojektowanie i wykonanie robót budowlanych w systemie "zaprojektuj i wybuduj" w zakresie budowy wiat śmietnikowych dla kompleksu budynków przy ul. W. Pola i ul. Akademickiej.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871C2" w:rsidRPr="001871C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871C2" w:rsidRPr="00997D0F" w:rsidRDefault="001871C2" w:rsidP="001871C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871C2" w:rsidRPr="00023477" w:rsidRDefault="001871C2" w:rsidP="001871C2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871C2" w:rsidRPr="00997D0F" w:rsidRDefault="001871C2" w:rsidP="001871C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871C2" w:rsidRPr="000247FF" w:rsidRDefault="001871C2" w:rsidP="001871C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1871C2" w:rsidP="00DC4DF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DC4DFD" w:rsidRDefault="00DC4DFD" w:rsidP="00DC4DF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DC4DF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DC4D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B5D" w:rsidRDefault="00DA4B5D" w:rsidP="0038231F">
      <w:pPr>
        <w:spacing w:after="0" w:line="240" w:lineRule="auto"/>
      </w:pPr>
      <w:r>
        <w:separator/>
      </w:r>
    </w:p>
  </w:endnote>
  <w:endnote w:type="continuationSeparator" w:id="0">
    <w:p w:rsidR="00DA4B5D" w:rsidRDefault="00DA4B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1C2" w:rsidRDefault="001871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C4DF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C4DF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1C2" w:rsidRDefault="001871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B5D" w:rsidRDefault="00DA4B5D" w:rsidP="0038231F">
      <w:pPr>
        <w:spacing w:after="0" w:line="240" w:lineRule="auto"/>
      </w:pPr>
      <w:r>
        <w:separator/>
      </w:r>
    </w:p>
  </w:footnote>
  <w:footnote w:type="continuationSeparator" w:id="0">
    <w:p w:rsidR="00DA4B5D" w:rsidRDefault="00DA4B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1C2" w:rsidRDefault="001871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1C2" w:rsidRDefault="001871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1C2" w:rsidRDefault="001871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4B5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871C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4B5D"/>
    <w:rsid w:val="00DA6EC7"/>
    <w:rsid w:val="00DC4DFD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30C955B-4DEC-4C92-9BA8-99085BA56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56D4D-DBC9-4A96-B842-248738842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668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2018-10-10T06:33:00Z</dcterms:created>
  <dcterms:modified xsi:type="dcterms:W3CDTF">2018-10-10T06:41:00Z</dcterms:modified>
</cp:coreProperties>
</file>