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B7825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C76D3" w:rsidRPr="000C76D3">
        <w:rPr>
          <w:rFonts w:ascii="Times New Roman" w:hAnsi="Times New Roman"/>
          <w:b/>
        </w:rPr>
        <w:t>NA/P/326/2018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76D3" w:rsidRPr="000C76D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bookmarkStart w:id="0" w:name="_GoBack"/>
      <w:bookmarkEnd w:id="0"/>
      <w:r w:rsidRPr="00E24546">
        <w:rPr>
          <w:sz w:val="22"/>
          <w:szCs w:val="22"/>
        </w:rPr>
        <w:t xml:space="preserve"> </w:t>
      </w:r>
      <w:r w:rsidR="000C76D3" w:rsidRPr="000C76D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C76D3" w:rsidRPr="000C76D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76D3" w:rsidRPr="000C76D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C76D3" w:rsidRPr="000C76D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C76D3" w:rsidRPr="000C76D3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C76D3" w:rsidRPr="000C76D3">
        <w:rPr>
          <w:rFonts w:ascii="Times New Roman" w:hAnsi="Times New Roman"/>
          <w:b/>
        </w:rPr>
        <w:t>Remont szachtu zewnętrznego (od strony północnej) przy budynku „H” oraz szachtu zewnętrznego (od strony północnej budynku „K” Politechniki Rzeszowskiej przy al. Powstańców Warszawy 6 w Rzeszowie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C76D3" w:rsidRPr="000C76D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C76D3" w:rsidRPr="00997D0F" w:rsidRDefault="000C76D3" w:rsidP="000C76D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C76D3" w:rsidRPr="00023477" w:rsidRDefault="000C76D3" w:rsidP="000C76D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C76D3" w:rsidRPr="00997D0F" w:rsidRDefault="000C76D3" w:rsidP="000C76D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C76D3" w:rsidRPr="000247FF" w:rsidRDefault="000C76D3" w:rsidP="000C76D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C76D3" w:rsidRPr="000247FF" w:rsidRDefault="000C76D3" w:rsidP="000C76D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 xml:space="preserve">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3A4AE7" w:rsidRDefault="00FE4E2B" w:rsidP="003A4AE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3A4AE7" w:rsidSect="003A4A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135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246" w:rsidRDefault="00156246" w:rsidP="0038231F">
      <w:pPr>
        <w:spacing w:after="0" w:line="240" w:lineRule="auto"/>
      </w:pPr>
      <w:r>
        <w:separator/>
      </w:r>
    </w:p>
  </w:endnote>
  <w:endnote w:type="continuationSeparator" w:id="0">
    <w:p w:rsidR="00156246" w:rsidRDefault="001562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6D3" w:rsidRDefault="000C76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782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782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6D3" w:rsidRDefault="000C76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246" w:rsidRDefault="00156246" w:rsidP="0038231F">
      <w:pPr>
        <w:spacing w:after="0" w:line="240" w:lineRule="auto"/>
      </w:pPr>
      <w:r>
        <w:separator/>
      </w:r>
    </w:p>
  </w:footnote>
  <w:footnote w:type="continuationSeparator" w:id="0">
    <w:p w:rsidR="00156246" w:rsidRDefault="0015624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6D3" w:rsidRDefault="000C76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6D3" w:rsidRDefault="000C76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6D3" w:rsidRDefault="000C76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624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C76D3"/>
    <w:rsid w:val="000D6F17"/>
    <w:rsid w:val="000D73C4"/>
    <w:rsid w:val="000E4D37"/>
    <w:rsid w:val="00156246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AE7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7825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6963779-A1EB-462A-A3F8-7BE9FD845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C5B3B-A2ED-49B1-AD5A-2F6959EDF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671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2018-10-10T11:40:00Z</cp:lastPrinted>
  <dcterms:created xsi:type="dcterms:W3CDTF">2018-10-10T11:40:00Z</dcterms:created>
  <dcterms:modified xsi:type="dcterms:W3CDTF">2018-10-10T11:40:00Z</dcterms:modified>
</cp:coreProperties>
</file>