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94382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D0E15" w:rsidRPr="007D0E15">
        <w:rPr>
          <w:b/>
        </w:rPr>
        <w:t>NA/O/310/2018</w:t>
      </w:r>
      <w:r>
        <w:rPr>
          <w:b/>
          <w:lang w:val="pl-PL"/>
        </w:rPr>
        <w:t xml:space="preserve"> </w:t>
      </w:r>
      <w:r w:rsidR="007D0E15" w:rsidRPr="007D0E15">
        <w:rPr>
          <w:lang w:val="pl-PL"/>
        </w:rPr>
        <w:t>Rzeszów</w:t>
      </w:r>
      <w:r w:rsidR="00211900" w:rsidRPr="003209A8">
        <w:t xml:space="preserve">, </w:t>
      </w:r>
      <w:r w:rsidR="0078097B">
        <w:t>2018-10-1</w:t>
      </w:r>
      <w:r w:rsidR="00943823">
        <w:rPr>
          <w:lang w:val="pl-PL"/>
        </w:rPr>
        <w:t>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12497">
        <w:t>Podstawa pr</w:t>
      </w:r>
      <w:r w:rsidR="00F11D06" w:rsidRPr="00C12497">
        <w:t xml:space="preserve">awna ogłoszenia: art. 4 pkt. 8 </w:t>
      </w:r>
      <w:r w:rsidR="007427DE" w:rsidRPr="00C12497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7D0E15" w:rsidRPr="007D0E15">
        <w:t>(</w:t>
      </w:r>
      <w:proofErr w:type="spellStart"/>
      <w:r w:rsidR="007D0E15" w:rsidRPr="007D0E15">
        <w:t>t.j</w:t>
      </w:r>
      <w:proofErr w:type="spellEnd"/>
      <w:r w:rsidR="007D0E15" w:rsidRPr="007D0E15">
        <w:t>. Dz. U. z 2017 r. poz. 1579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C12497" w:rsidRDefault="007D0E15" w:rsidP="00583EF9">
      <w:pPr>
        <w:spacing w:line="360" w:lineRule="auto"/>
        <w:rPr>
          <w:b/>
          <w:lang w:val="de-DE"/>
        </w:rPr>
      </w:pPr>
      <w:r w:rsidRPr="00C12497">
        <w:rPr>
          <w:rFonts w:ascii="Arial" w:hAnsi="Arial" w:cs="Arial"/>
          <w:sz w:val="22"/>
          <w:szCs w:val="22"/>
        </w:rPr>
        <w:t>mgr inż. Aneta Jurasz</w:t>
      </w:r>
      <w:r w:rsidR="00014627" w:rsidRPr="00C12497">
        <w:rPr>
          <w:rFonts w:ascii="Arial" w:hAnsi="Arial" w:cs="Arial"/>
          <w:sz w:val="22"/>
          <w:szCs w:val="22"/>
        </w:rPr>
        <w:t xml:space="preserve"> -  tel. </w:t>
      </w:r>
      <w:r w:rsidRPr="007D0E15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D0E15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943823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C12497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646"/>
      </w:tblGrid>
      <w:tr w:rsidR="00211900" w:rsidTr="00C12497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646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D0E15" w:rsidTr="00C12497">
        <w:tc>
          <w:tcPr>
            <w:tcW w:w="1063" w:type="dxa"/>
            <w:vAlign w:val="center"/>
          </w:tcPr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646" w:type="dxa"/>
          </w:tcPr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D0E15">
              <w:t>Zestaw specjalistycznych układów sterowania z elementami wykonawczymi i pomiarowymi cz. 1 dla Katedry Awioniki i Sterowania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D0E15">
              <w:t>31711100-4 - Elektroniczne elementy składowe</w:t>
            </w:r>
            <w:r>
              <w:t xml:space="preserve"> 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1)Programowalny układ sterowania wyposażony w interfejs komunikacyjny Ethernet z dodatkowym modułem wejść analogowych 4 kanałowy oraz dodatkowym modułem wyjść analogowych również 4 kanałowym.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2) Ekran dotykowy HMI - TFT LCD z podświetleniem 10 cala rozdzielczość 800 x 480.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3) Energooszczędna przetwornica częstotliwości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4) Kontroler pozycjonowania serwomechanizmów z kablami do podłączenia serwami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5) Serwo silnik – 2 sztuki</w:t>
            </w:r>
          </w:p>
          <w:p w:rsidR="007D0E15" w:rsidRDefault="007D0E15" w:rsidP="00E245E7">
            <w:pPr>
              <w:spacing w:after="120"/>
              <w:jc w:val="both"/>
            </w:pPr>
            <w:r w:rsidRPr="007D0E15">
              <w:t>6) Moduł bezpieczeństwa do sterowania serwami (2 sztuki)</w:t>
            </w:r>
          </w:p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D0E15" w:rsidTr="00C12497">
        <w:tc>
          <w:tcPr>
            <w:tcW w:w="1063" w:type="dxa"/>
            <w:vAlign w:val="center"/>
          </w:tcPr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646" w:type="dxa"/>
          </w:tcPr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D0E15">
              <w:t>Zestaw specjalistycznych układów sterowania z elementami wykonawczymi i pomiarowymi cz. 2 dla Katedry Awioniki i Sterowania.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D0E15">
              <w:t>31680000-6 - Elektryczne artykuły i akcesoria</w:t>
            </w:r>
            <w:r>
              <w:t xml:space="preserve"> 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D0E15" w:rsidRPr="007D0E15" w:rsidRDefault="00C12497" w:rsidP="00C12497">
            <w:pPr>
              <w:spacing w:after="120"/>
              <w:jc w:val="both"/>
            </w:pPr>
            <w:r>
              <w:lastRenderedPageBreak/>
              <w:t xml:space="preserve">1)Zasilacze </w:t>
            </w:r>
          </w:p>
          <w:p w:rsidR="007D0E15" w:rsidRDefault="00C12497" w:rsidP="00E245E7">
            <w:pPr>
              <w:spacing w:after="120"/>
              <w:jc w:val="both"/>
            </w:pPr>
            <w:r>
              <w:t xml:space="preserve">2)czujniki </w:t>
            </w:r>
          </w:p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D0E15" w:rsidTr="00C12497">
        <w:tc>
          <w:tcPr>
            <w:tcW w:w="1063" w:type="dxa"/>
            <w:vAlign w:val="center"/>
          </w:tcPr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646" w:type="dxa"/>
          </w:tcPr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D0E15">
              <w:t>Zestawy do ćwiczeń laboratoryjnych z elektroniki dla Katedra Fizyki i Inżynierii Medycznej.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D0E15">
              <w:t>31710000-6 - Sprzęt elektroniczny</w:t>
            </w:r>
            <w:r>
              <w:t xml:space="preserve"> 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1.Zestawy do ćwiczenia laboratoryjnego "Prąd stały"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2.Zestawy do ćwiczenia laboratoryjnego "Prąd zmienny"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3.Zestawy do ćwiczenia laboratoryjnego "Pomiary RLC"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 xml:space="preserve">4.Zestawy do ćwiczenia laboratoryjnego "Stabilizator parametryczny - Dioda </w:t>
            </w:r>
            <w:proofErr w:type="spellStart"/>
            <w:r w:rsidRPr="007D0E15">
              <w:t>Zenera</w:t>
            </w:r>
            <w:proofErr w:type="spellEnd"/>
            <w:r w:rsidRPr="007D0E15">
              <w:t>"</w:t>
            </w:r>
          </w:p>
          <w:p w:rsidR="007D0E15" w:rsidRDefault="007D0E15" w:rsidP="00E245E7">
            <w:pPr>
              <w:spacing w:after="120"/>
              <w:jc w:val="both"/>
            </w:pPr>
            <w:r w:rsidRPr="007D0E15">
              <w:t>5.Zestawy do ćwiczenia laboratoryjnego "Tranzystor Bipolarny"</w:t>
            </w:r>
          </w:p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D0E15" w:rsidTr="00C12497">
        <w:tc>
          <w:tcPr>
            <w:tcW w:w="1063" w:type="dxa"/>
            <w:vAlign w:val="center"/>
          </w:tcPr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646" w:type="dxa"/>
          </w:tcPr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D0E15">
              <w:t>Aktywna sonda oscyloskopowa wysokiego napięcia dla Katedra Elektrotechniki i Podstaw Informatyki.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D0E15">
              <w:t>38540000-2 - Maszyny i aparatura badawcza i pomiarowa</w:t>
            </w:r>
            <w:r>
              <w:t xml:space="preserve"> 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D0E15" w:rsidRDefault="00C12497" w:rsidP="00E245E7">
            <w:pPr>
              <w:spacing w:after="120"/>
              <w:jc w:val="both"/>
            </w:pPr>
            <w:r w:rsidRPr="007D0E15">
              <w:t xml:space="preserve">Aktywna sonda oscyloskopowa </w:t>
            </w:r>
            <w:r w:rsidR="007D0E15" w:rsidRPr="007D0E15">
              <w:t>do pomiaru wysokich napięć</w:t>
            </w:r>
          </w:p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D0E15" w:rsidTr="00C12497">
        <w:tc>
          <w:tcPr>
            <w:tcW w:w="1063" w:type="dxa"/>
            <w:vAlign w:val="center"/>
          </w:tcPr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646" w:type="dxa"/>
          </w:tcPr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D0E15">
              <w:t xml:space="preserve">Pipety i pojemnik na </w:t>
            </w:r>
            <w:proofErr w:type="spellStart"/>
            <w:r w:rsidRPr="007D0E15">
              <w:t>parafilm</w:t>
            </w:r>
            <w:proofErr w:type="spellEnd"/>
            <w:r w:rsidRPr="007D0E15">
              <w:t xml:space="preserve"> dla Katedra Inżynierii Chemicznej i Procesowej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D0E15">
              <w:t>38437100-8 - Pipety</w:t>
            </w:r>
            <w:r>
              <w:t xml:space="preserve"> 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1.Pipety automatyczne: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-pojemność 100-1000 µl -2 szt.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-pojemność 500-5000 µl - 2 szt.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-pojemność 1000-10000 µl - 2 szt.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-pojemność 2-20 µl - 3 szt.</w:t>
            </w:r>
          </w:p>
          <w:p w:rsidR="007D0E15" w:rsidRPr="007D0E15" w:rsidRDefault="007D0E15" w:rsidP="00E245E7">
            <w:pPr>
              <w:spacing w:after="120"/>
              <w:jc w:val="both"/>
            </w:pPr>
            <w:r w:rsidRPr="007D0E15">
              <w:t>-pojemność 20-200 µl - 2 szt.</w:t>
            </w:r>
          </w:p>
          <w:p w:rsidR="007D0E15" w:rsidRDefault="007D0E15" w:rsidP="00E245E7">
            <w:pPr>
              <w:spacing w:after="120"/>
              <w:jc w:val="both"/>
            </w:pPr>
            <w:r w:rsidRPr="007D0E15">
              <w:t xml:space="preserve">2. Pojemnik na </w:t>
            </w:r>
            <w:proofErr w:type="spellStart"/>
            <w:r w:rsidRPr="007D0E15">
              <w:t>parafilm</w:t>
            </w:r>
            <w:proofErr w:type="spellEnd"/>
            <w:r w:rsidRPr="007D0E15">
              <w:t xml:space="preserve"> szt. 3 kolor czerwony</w:t>
            </w:r>
          </w:p>
          <w:p w:rsidR="007D0E15" w:rsidRDefault="007D0E15" w:rsidP="00E245E7">
            <w:pPr>
              <w:spacing w:after="120"/>
              <w:jc w:val="both"/>
              <w:rPr>
                <w:b/>
              </w:rPr>
            </w:pPr>
            <w:r w:rsidRPr="007D0E15">
              <w:rPr>
                <w:b/>
              </w:rPr>
              <w:t>Zamawiający nie dopuszcza składania ofert równoważnych</w:t>
            </w:r>
          </w:p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D0E15" w:rsidTr="00C12497">
        <w:tc>
          <w:tcPr>
            <w:tcW w:w="1063" w:type="dxa"/>
            <w:vAlign w:val="center"/>
          </w:tcPr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646" w:type="dxa"/>
          </w:tcPr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D0E15">
              <w:t>Waga analityczna 210g dla Katedra Inżynierii Chemicznej i Procesowej.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D0E15">
              <w:t>38311000-8 - Wagi elektroniczne i akcesoria</w:t>
            </w:r>
            <w:r>
              <w:t xml:space="preserve"> </w:t>
            </w:r>
          </w:p>
          <w:p w:rsidR="007D0E15" w:rsidRDefault="007D0E15" w:rsidP="00E245E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7D0E15" w:rsidRDefault="007D0E15" w:rsidP="00E245E7">
            <w:pPr>
              <w:spacing w:after="120"/>
              <w:jc w:val="both"/>
            </w:pPr>
            <w:r w:rsidRPr="007D0E15">
              <w:t>waga analityczna 210g</w:t>
            </w:r>
          </w:p>
          <w:p w:rsidR="007D0E15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0E1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D0E15" w:rsidRPr="003209A8" w:rsidTr="00E245E7"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  <w:r w:rsidRPr="007D0E15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7D0E15">
              <w:t>2</w:t>
            </w:r>
          </w:p>
        </w:tc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</w:p>
        </w:tc>
      </w:tr>
      <w:tr w:rsidR="007D0E15" w:rsidRPr="003209A8" w:rsidTr="00E245E7"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  <w:r w:rsidRPr="007D0E15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7D0E15">
              <w:t>3, 5, 6</w:t>
            </w:r>
          </w:p>
        </w:tc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</w:p>
        </w:tc>
      </w:tr>
      <w:tr w:rsidR="007D0E15" w:rsidRPr="003209A8" w:rsidTr="00E245E7"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  <w:r w:rsidRPr="007D0E15">
              <w:rPr>
                <w:b/>
              </w:rPr>
              <w:t>15 dni od daty udzielenia zamówienia</w:t>
            </w:r>
            <w:r w:rsidRPr="003209A8">
              <w:t xml:space="preserve"> – dla zadania częściowego: </w:t>
            </w:r>
            <w:r w:rsidRPr="007D0E15">
              <w:t>4</w:t>
            </w:r>
          </w:p>
        </w:tc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</w:p>
        </w:tc>
      </w:tr>
      <w:tr w:rsidR="007D0E15" w:rsidRPr="003209A8" w:rsidTr="00E245E7"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  <w:r w:rsidRPr="007D0E15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7D0E15">
              <w:t>1</w:t>
            </w:r>
          </w:p>
        </w:tc>
        <w:tc>
          <w:tcPr>
            <w:tcW w:w="8640" w:type="dxa"/>
          </w:tcPr>
          <w:p w:rsidR="007D0E15" w:rsidRPr="003209A8" w:rsidRDefault="007D0E15" w:rsidP="00E245E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C12497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C1249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C12497">
              <w:rPr>
                <w:b/>
                <w:bCs/>
                <w:color w:val="000000"/>
              </w:rPr>
              <w:t xml:space="preserve">Do oferty należy dołączyć szczegółową wycenę zawierającą ceny jednostkowe brutto za poszczególne pozycje składających </w:t>
            </w:r>
            <w:r w:rsidR="00C12497" w:rsidRPr="00C12497">
              <w:rPr>
                <w:b/>
                <w:bCs/>
                <w:color w:val="000000"/>
              </w:rPr>
              <w:t>się</w:t>
            </w:r>
            <w:r w:rsidRPr="00C12497">
              <w:rPr>
                <w:b/>
                <w:bCs/>
                <w:color w:val="000000"/>
              </w:rPr>
              <w:t xml:space="preserve">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C12497" w:rsidRDefault="00211900" w:rsidP="00C12497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C12497">
              <w:rPr>
                <w:color w:val="000000"/>
                <w:spacing w:val="-4"/>
              </w:rPr>
              <w:t xml:space="preserve">. </w:t>
            </w:r>
          </w:p>
          <w:p w:rsidR="00211900" w:rsidRDefault="00211900" w:rsidP="00C12497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D30FB">
        <w:trPr>
          <w:trHeight w:val="197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7D0E15" w:rsidRPr="007D0E15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 xml:space="preserve">„Oferta na: </w:t>
            </w:r>
            <w:r w:rsidR="007D0E15" w:rsidRPr="00C12497">
              <w:rPr>
                <w:b/>
              </w:rPr>
              <w:t xml:space="preserve">Dostawa: Zestaw specjalistycznych układów sterowania z elementami wykonawczymi i pomiarowymi cz. 1; Zestaw specjalistycznych układów sterowania z elementami wykonawczymi i pomiarowymi cz. 2; Zestawy do ćwiczeń laboratoryjnych z elektroniki; Aktywna sonda oscyloskopowa wysokiego napięcia; Pipety i pojemnik na </w:t>
            </w:r>
            <w:proofErr w:type="spellStart"/>
            <w:r w:rsidR="007D0E15" w:rsidRPr="00C12497">
              <w:rPr>
                <w:b/>
              </w:rPr>
              <w:t>parafilm</w:t>
            </w:r>
            <w:proofErr w:type="spellEnd"/>
            <w:r w:rsidR="007D0E15" w:rsidRPr="00C12497">
              <w:rPr>
                <w:b/>
              </w:rPr>
              <w:t>; Waga analityczna 210g;</w:t>
            </w:r>
            <w:r w:rsidR="00393B64" w:rsidRPr="00C12497">
              <w:rPr>
                <w:b/>
              </w:rPr>
              <w:t xml:space="preserve"> NIE OTWIERAĆ przed </w:t>
            </w:r>
            <w:r w:rsidR="007D0E15" w:rsidRPr="00C12497">
              <w:rPr>
                <w:b/>
              </w:rPr>
              <w:t>2018-10-</w:t>
            </w:r>
            <w:r w:rsidR="00943823">
              <w:rPr>
                <w:b/>
              </w:rPr>
              <w:t>22</w:t>
            </w:r>
            <w:r w:rsidR="00393B64" w:rsidRPr="00C12497">
              <w:rPr>
                <w:b/>
              </w:rPr>
              <w:t xml:space="preserve"> </w:t>
            </w:r>
            <w:r w:rsidR="00C12497">
              <w:rPr>
                <w:b/>
              </w:rPr>
              <w:br/>
            </w:r>
            <w:r w:rsidR="00393B64" w:rsidRPr="00C12497">
              <w:rPr>
                <w:b/>
              </w:rPr>
              <w:t xml:space="preserve">godz. </w:t>
            </w:r>
            <w:r w:rsidR="007D0E15" w:rsidRPr="00C12497">
              <w:rPr>
                <w:b/>
              </w:rPr>
              <w:t>10:15</w:t>
            </w:r>
            <w:r w:rsidR="00393B64" w:rsidRPr="00C12497">
              <w:rPr>
                <w:b/>
              </w:rPr>
              <w:t xml:space="preserve"> -</w:t>
            </w:r>
            <w:r w:rsidR="00393B64">
              <w:t xml:space="preserve"> </w:t>
            </w:r>
            <w:r w:rsidR="007D0E15" w:rsidRPr="007D0E15">
              <w:rPr>
                <w:b/>
              </w:rPr>
              <w:t>NA/O/310/2018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C1249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C1249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12497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7D0E15" w:rsidRPr="00C12497">
              <w:rPr>
                <w:rFonts w:ascii="Times New Roman" w:hAnsi="Times New Roman"/>
                <w:sz w:val="24"/>
              </w:rPr>
              <w:t>siedzibie Zamawiającego</w:t>
            </w:r>
            <w:r w:rsidRPr="00C12497">
              <w:rPr>
                <w:rFonts w:ascii="Times New Roman" w:hAnsi="Times New Roman"/>
                <w:sz w:val="24"/>
              </w:rPr>
              <w:t xml:space="preserve">, pokój nr </w:t>
            </w:r>
            <w:r w:rsidR="007D0E15" w:rsidRPr="00C12497">
              <w:rPr>
                <w:rFonts w:ascii="Times New Roman" w:hAnsi="Times New Roman"/>
                <w:sz w:val="24"/>
              </w:rPr>
              <w:lastRenderedPageBreak/>
              <w:t>424-1, bud. V, al. Powstańców Warszawy 12, 35-959 Rzeszów</w:t>
            </w:r>
            <w:r w:rsidRPr="00C12497">
              <w:rPr>
                <w:rFonts w:ascii="Times New Roman" w:hAnsi="Times New Roman"/>
                <w:sz w:val="24"/>
              </w:rPr>
              <w:t xml:space="preserve"> do dnia </w:t>
            </w:r>
            <w:r w:rsidR="007D0E15" w:rsidRPr="00C12497">
              <w:rPr>
                <w:rFonts w:ascii="Times New Roman" w:hAnsi="Times New Roman"/>
                <w:b/>
                <w:sz w:val="24"/>
              </w:rPr>
              <w:t>2018-10-</w:t>
            </w:r>
            <w:r w:rsidR="00943823">
              <w:rPr>
                <w:rFonts w:ascii="Times New Roman" w:hAnsi="Times New Roman"/>
                <w:b/>
                <w:sz w:val="24"/>
              </w:rPr>
              <w:t>22</w:t>
            </w:r>
            <w:r w:rsidRPr="00C12497">
              <w:rPr>
                <w:rFonts w:ascii="Times New Roman" w:hAnsi="Times New Roman"/>
                <w:b/>
                <w:sz w:val="24"/>
              </w:rPr>
              <w:t xml:space="preserve"> do </w:t>
            </w:r>
            <w:r w:rsidR="00C12497">
              <w:rPr>
                <w:rFonts w:ascii="Times New Roman" w:hAnsi="Times New Roman"/>
                <w:b/>
                <w:sz w:val="24"/>
              </w:rPr>
              <w:br/>
            </w:r>
            <w:r w:rsidRPr="00C12497">
              <w:rPr>
                <w:rFonts w:ascii="Times New Roman" w:hAnsi="Times New Roman"/>
                <w:b/>
                <w:sz w:val="24"/>
              </w:rPr>
              <w:t xml:space="preserve">godz. </w:t>
            </w:r>
            <w:r w:rsidR="007D0E15" w:rsidRPr="00C12497">
              <w:rPr>
                <w:rFonts w:ascii="Times New Roman" w:hAnsi="Times New Roman"/>
                <w:b/>
                <w:sz w:val="24"/>
              </w:rPr>
              <w:t>10:00</w:t>
            </w:r>
            <w:r w:rsidRPr="00C12497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D0E15" w:rsidRPr="007D0E1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F00921" w:rsidRPr="00116FC7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D0E15" w:rsidRPr="007D0E1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2018-10-</w:t>
            </w:r>
            <w:r w:rsidR="0094382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22</w:t>
            </w:r>
            <w:bookmarkStart w:id="0" w:name="_GoBack"/>
            <w:bookmarkEnd w:id="0"/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D0E15" w:rsidRPr="007D0E1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7D0E15" w:rsidRPr="007D0E1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7D0E15" w:rsidRPr="007D0E1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C12497" w:rsidRPr="00393B64" w:rsidRDefault="00C12497" w:rsidP="00C12497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C12497" w:rsidRDefault="00C12497" w:rsidP="00C12497">
      <w:pPr>
        <w:numPr>
          <w:ilvl w:val="0"/>
          <w:numId w:val="23"/>
        </w:numPr>
        <w:spacing w:before="60" w:after="120"/>
        <w:jc w:val="both"/>
        <w:rPr>
          <w:b/>
          <w:bCs/>
        </w:rPr>
      </w:pPr>
      <w:r w:rsidRPr="00ED26D4">
        <w:rPr>
          <w:b/>
          <w:bCs/>
        </w:rPr>
        <w:t>Odpis z właściwego rejestru lub z centralnej ewidencji i informacji o działalności gospodarczej</w:t>
      </w:r>
    </w:p>
    <w:p w:rsidR="00C12497" w:rsidRDefault="00C12497" w:rsidP="00C12497">
      <w:pPr>
        <w:spacing w:before="60" w:after="120"/>
        <w:ind w:left="708"/>
        <w:jc w:val="both"/>
      </w:pPr>
      <w:r w:rsidRPr="00ED26D4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ED26D4">
        <w:t>Pzp</w:t>
      </w:r>
      <w:proofErr w:type="spellEnd"/>
      <w:r w:rsidRPr="00ED26D4">
        <w:t>.</w:t>
      </w:r>
    </w:p>
    <w:p w:rsidR="00C12497" w:rsidRPr="009A728E" w:rsidRDefault="00C12497" w:rsidP="00C12497">
      <w:pPr>
        <w:numPr>
          <w:ilvl w:val="0"/>
          <w:numId w:val="23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 w:rsidRPr="00EE126A">
        <w:rPr>
          <w:rFonts w:cs="Arial"/>
          <w:b/>
        </w:rPr>
        <w:t>Broszura produktowa/katalog produktowy/specyfikacja techniczna</w:t>
      </w:r>
      <w:r w:rsidRPr="00EE126A">
        <w:rPr>
          <w:rFonts w:cs="Arial"/>
        </w:rPr>
        <w:t xml:space="preserve"> oferowanego urządzenia potwierdzająca spełnienie wszystkich parametrów określonych przez zamawiającego w </w:t>
      </w:r>
      <w:r>
        <w:rPr>
          <w:rFonts w:cs="Arial"/>
        </w:rPr>
        <w:t>ogłoszeniu o udzielanym zamówieniu.</w:t>
      </w:r>
    </w:p>
    <w:p w:rsidR="00C12497" w:rsidRPr="004C29DA" w:rsidRDefault="00C12497" w:rsidP="00C12497">
      <w:pPr>
        <w:numPr>
          <w:ilvl w:val="0"/>
          <w:numId w:val="23"/>
        </w:numPr>
        <w:spacing w:before="120"/>
        <w:jc w:val="both"/>
        <w:rPr>
          <w:bCs/>
          <w:color w:val="000000"/>
          <w:u w:val="single"/>
        </w:rPr>
      </w:pPr>
      <w:r w:rsidRPr="004C29DA">
        <w:rPr>
          <w:b/>
          <w:bCs/>
          <w:color w:val="000000"/>
        </w:rPr>
        <w:t xml:space="preserve">Szczegółowa wycena </w:t>
      </w:r>
      <w:r w:rsidRPr="004C29DA">
        <w:rPr>
          <w:bCs/>
          <w:color w:val="000000"/>
        </w:rPr>
        <w:t>zawierająca ceny jednostkowe brutto za poszczególne pozycje składających się na całość zadania częściowego wraz z informacjami o nazwie producenta oraz numerami katalogowymi oferowanych produktów</w:t>
      </w:r>
      <w:r>
        <w:rPr>
          <w:bCs/>
          <w:color w:val="000000"/>
          <w:u w:val="single"/>
        </w:rPr>
        <w:t>.</w:t>
      </w:r>
    </w:p>
    <w:p w:rsidR="00C12497" w:rsidRPr="009A728E" w:rsidRDefault="00C12497" w:rsidP="00C12497">
      <w:pPr>
        <w:spacing w:before="120"/>
        <w:jc w:val="both"/>
        <w:rPr>
          <w:bCs/>
          <w:color w:val="000000"/>
          <w:u w:val="single"/>
        </w:rPr>
      </w:pPr>
      <w:r w:rsidRPr="009A728E">
        <w:rPr>
          <w:bCs/>
          <w:color w:val="000000"/>
          <w:u w:val="single"/>
        </w:rPr>
        <w:t>Brak w ofercie Wykonawcy wymienionych wyżej dokumentów powoduje odrzucenie oferty.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</w:t>
            </w:r>
            <w:r w:rsidR="00C12497"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. </w:t>
            </w:r>
            <w:r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6D30FB" w:rsidRDefault="006D30FB" w:rsidP="00C12497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D0E15" w:rsidRPr="007D0E1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D0E1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D0E15">
        <w:rPr>
          <w:rFonts w:ascii="Arial" w:hAnsi="Arial" w:cs="Arial"/>
        </w:rPr>
        <w:t>POLITECHNIKA RZESZOWSKA</w:t>
      </w:r>
    </w:p>
    <w:p w:rsidR="001B541E" w:rsidRPr="00A40632" w:rsidRDefault="007D0E1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D0E1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D0E1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C12497" w:rsidRDefault="007D0E15" w:rsidP="00C12497">
      <w:pPr>
        <w:pStyle w:val="Tekstpodstawowy"/>
        <w:ind w:left="360"/>
        <w:jc w:val="center"/>
        <w:rPr>
          <w:rFonts w:ascii="Arial" w:hAnsi="Arial" w:cs="Arial"/>
        </w:rPr>
      </w:pPr>
      <w:r w:rsidRPr="007D0E1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D0E15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D0E15" w:rsidRPr="00C12497">
        <w:rPr>
          <w:rFonts w:ascii="Arial" w:hAnsi="Arial" w:cs="Arial"/>
        </w:rPr>
        <w:t>mgr inż. Aneta</w:t>
      </w:r>
      <w:r w:rsidRPr="00A40632">
        <w:rPr>
          <w:rFonts w:ascii="Arial" w:hAnsi="Arial" w:cs="Arial"/>
        </w:rPr>
        <w:t xml:space="preserve"> </w:t>
      </w:r>
      <w:r w:rsidR="007D0E15" w:rsidRPr="007D0E15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D0E15" w:rsidP="001B541E">
      <w:pPr>
        <w:ind w:left="142"/>
        <w:jc w:val="center"/>
        <w:rPr>
          <w:rFonts w:ascii="Arial" w:hAnsi="Arial" w:cs="Arial"/>
        </w:rPr>
      </w:pPr>
      <w:r w:rsidRPr="007D0E15">
        <w:rPr>
          <w:rFonts w:ascii="Arial" w:hAnsi="Arial" w:cs="Arial"/>
          <w:b/>
        </w:rPr>
        <w:t xml:space="preserve">Dostawa: Zestaw specjalistycznych układów sterowania z elementami wykonawczymi i pomiarowymi cz. 1; Zestaw specjalistycznych układów sterowania z elementami wykonawczymi i pomiarowymi cz. 2; Zestawy do ćwiczeń laboratoryjnych z elektroniki; Aktywna sonda oscyloskopowa wysokiego napięcia; Pipety i pojemnik na </w:t>
      </w:r>
      <w:proofErr w:type="spellStart"/>
      <w:r w:rsidRPr="007D0E15">
        <w:rPr>
          <w:rFonts w:ascii="Arial" w:hAnsi="Arial" w:cs="Arial"/>
          <w:b/>
        </w:rPr>
        <w:t>parafilm</w:t>
      </w:r>
      <w:proofErr w:type="spellEnd"/>
      <w:r w:rsidRPr="007D0E15">
        <w:rPr>
          <w:rFonts w:ascii="Arial" w:hAnsi="Arial" w:cs="Arial"/>
          <w:b/>
        </w:rPr>
        <w:t>; Waga analityczna 210g;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4382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C1249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C1249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Email:</w:t>
      </w:r>
      <w:r w:rsidR="001B541E" w:rsidRPr="00A40632">
        <w:rPr>
          <w:rFonts w:ascii="Arial" w:hAnsi="Arial" w:cs="Arial"/>
        </w:rPr>
        <w:t>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C12497" w:rsidRDefault="001B541E" w:rsidP="00C12497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C12497" w:rsidTr="006D01AC">
        <w:tc>
          <w:tcPr>
            <w:tcW w:w="1510" w:type="dxa"/>
            <w:shd w:val="clear" w:color="auto" w:fill="F3F3F3"/>
            <w:vAlign w:val="center"/>
          </w:tcPr>
          <w:p w:rsidR="00B10D7D" w:rsidRPr="00C12497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12497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7D0E15" w:rsidRPr="00C12497" w:rsidTr="00E245E7">
        <w:tc>
          <w:tcPr>
            <w:tcW w:w="1510" w:type="dxa"/>
            <w:vAlign w:val="center"/>
          </w:tcPr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t>1</w:t>
            </w:r>
          </w:p>
        </w:tc>
        <w:tc>
          <w:tcPr>
            <w:tcW w:w="7700" w:type="dxa"/>
          </w:tcPr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2497">
              <w:rPr>
                <w:rFonts w:ascii="Arial" w:hAnsi="Arial" w:cs="Arial"/>
                <w:b/>
                <w:sz w:val="22"/>
                <w:szCs w:val="22"/>
              </w:rPr>
              <w:t>Zestaw specjalistycznych układów sterowania z elementami wykonawczymi i pomiarowymi cz. 1 dla Katedry Awioniki i Sterowania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netto: ......................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..................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brutto: ........................................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cs="Arial"/>
                <w:szCs w:val="22"/>
              </w:rPr>
              <w:t>słownie</w:t>
            </w:r>
            <w:r w:rsidR="00C12497" w:rsidRPr="00C12497">
              <w:rPr>
                <w:rFonts w:cs="Arial"/>
                <w:szCs w:val="22"/>
              </w:rPr>
              <w:t xml:space="preserve"> podatek VAT:...............</w:t>
            </w:r>
            <w:r w:rsidRPr="00C12497">
              <w:rPr>
                <w:rFonts w:cs="Arial"/>
                <w:szCs w:val="22"/>
              </w:rPr>
              <w:t>.....................................................................zł.</w:t>
            </w:r>
          </w:p>
        </w:tc>
      </w:tr>
      <w:tr w:rsidR="007D0E15" w:rsidRPr="00C12497" w:rsidTr="00E245E7">
        <w:tc>
          <w:tcPr>
            <w:tcW w:w="1510" w:type="dxa"/>
            <w:vAlign w:val="center"/>
          </w:tcPr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t>2</w:t>
            </w:r>
          </w:p>
        </w:tc>
        <w:tc>
          <w:tcPr>
            <w:tcW w:w="7700" w:type="dxa"/>
          </w:tcPr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2497">
              <w:rPr>
                <w:rFonts w:ascii="Arial" w:hAnsi="Arial" w:cs="Arial"/>
                <w:b/>
                <w:sz w:val="22"/>
                <w:szCs w:val="22"/>
              </w:rPr>
              <w:t>Zestaw specjalistycznych układów sterowania z elementami wykonawczymi i pomiarowymi cz. 2 dla Katedry Awioniki i Sterowania.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lastRenderedPageBreak/>
              <w:t>słownie netto: ...............................................................................................zł.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brutto: ...................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...............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7D0E15" w:rsidRPr="00C12497" w:rsidRDefault="007D0E15" w:rsidP="00C124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cs="Arial"/>
                <w:szCs w:val="22"/>
              </w:rPr>
              <w:t>słownie podatek VAT:.........</w:t>
            </w:r>
            <w:r w:rsidR="00C12497" w:rsidRPr="00C12497">
              <w:rPr>
                <w:rFonts w:cs="Arial"/>
                <w:szCs w:val="22"/>
              </w:rPr>
              <w:t>.........................</w:t>
            </w:r>
            <w:r w:rsidRPr="00C12497">
              <w:rPr>
                <w:rFonts w:cs="Arial"/>
                <w:szCs w:val="22"/>
              </w:rPr>
              <w:t>..................................................zł.</w:t>
            </w:r>
          </w:p>
        </w:tc>
      </w:tr>
      <w:tr w:rsidR="007D0E15" w:rsidRPr="00C12497" w:rsidTr="00E245E7">
        <w:tc>
          <w:tcPr>
            <w:tcW w:w="1510" w:type="dxa"/>
            <w:vAlign w:val="center"/>
          </w:tcPr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lastRenderedPageBreak/>
              <w:t>3</w:t>
            </w:r>
          </w:p>
        </w:tc>
        <w:tc>
          <w:tcPr>
            <w:tcW w:w="7700" w:type="dxa"/>
          </w:tcPr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2497">
              <w:rPr>
                <w:rFonts w:ascii="Arial" w:hAnsi="Arial" w:cs="Arial"/>
                <w:b/>
                <w:sz w:val="22"/>
                <w:szCs w:val="22"/>
              </w:rPr>
              <w:t>Zestawy do ćwiczeń laboratoryjnych z elektroniki dla Katedra Fizyki i Inżynierii Medycznej.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brutto: ...................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.......................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7D0E15" w:rsidRPr="00C12497" w:rsidRDefault="007D0E15" w:rsidP="00C124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cs="Arial"/>
                <w:szCs w:val="22"/>
              </w:rPr>
              <w:t>słownie podatek VAT:...</w:t>
            </w:r>
            <w:r w:rsidR="00C12497" w:rsidRPr="00C12497">
              <w:rPr>
                <w:rFonts w:cs="Arial"/>
                <w:szCs w:val="22"/>
              </w:rPr>
              <w:t>..........................</w:t>
            </w:r>
            <w:r w:rsidRPr="00C12497">
              <w:rPr>
                <w:rFonts w:cs="Arial"/>
                <w:szCs w:val="22"/>
              </w:rPr>
              <w:t>.......................................................zł.</w:t>
            </w:r>
          </w:p>
        </w:tc>
      </w:tr>
      <w:tr w:rsidR="007D0E15" w:rsidRPr="00C12497" w:rsidTr="00E245E7">
        <w:tc>
          <w:tcPr>
            <w:tcW w:w="1510" w:type="dxa"/>
            <w:vAlign w:val="center"/>
          </w:tcPr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t>4</w:t>
            </w:r>
          </w:p>
        </w:tc>
        <w:tc>
          <w:tcPr>
            <w:tcW w:w="7700" w:type="dxa"/>
          </w:tcPr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2497">
              <w:rPr>
                <w:rFonts w:ascii="Arial" w:hAnsi="Arial" w:cs="Arial"/>
                <w:b/>
                <w:sz w:val="22"/>
                <w:szCs w:val="22"/>
              </w:rPr>
              <w:t>Aktywna sonda oscyloskopowa wysokiego napięcia dla Katedra Elektrotechniki i Podstaw Informatyki.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netto: .................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..............................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7D0E15" w:rsidRPr="00C12497" w:rsidRDefault="007D0E15" w:rsidP="00C124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cs="Arial"/>
                <w:szCs w:val="22"/>
              </w:rPr>
              <w:t>słownie podatek VAT:</w:t>
            </w:r>
            <w:r w:rsidR="00C12497" w:rsidRPr="00C12497">
              <w:rPr>
                <w:rFonts w:cs="Arial"/>
                <w:szCs w:val="22"/>
              </w:rPr>
              <w:t>..............................</w:t>
            </w:r>
            <w:r w:rsidRPr="00C12497">
              <w:rPr>
                <w:rFonts w:cs="Arial"/>
                <w:szCs w:val="22"/>
              </w:rPr>
              <w:t>....................................................zł.</w:t>
            </w:r>
          </w:p>
        </w:tc>
      </w:tr>
      <w:tr w:rsidR="007D0E15" w:rsidRPr="00C12497" w:rsidTr="00E245E7">
        <w:tc>
          <w:tcPr>
            <w:tcW w:w="1510" w:type="dxa"/>
            <w:vAlign w:val="center"/>
          </w:tcPr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t>5</w:t>
            </w:r>
          </w:p>
        </w:tc>
        <w:tc>
          <w:tcPr>
            <w:tcW w:w="7700" w:type="dxa"/>
          </w:tcPr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2497">
              <w:rPr>
                <w:rFonts w:ascii="Arial" w:hAnsi="Arial" w:cs="Arial"/>
                <w:b/>
                <w:sz w:val="22"/>
                <w:szCs w:val="22"/>
              </w:rPr>
              <w:t xml:space="preserve">Pipety i pojemnik na </w:t>
            </w:r>
            <w:proofErr w:type="spellStart"/>
            <w:r w:rsidRPr="00C12497">
              <w:rPr>
                <w:rFonts w:ascii="Arial" w:hAnsi="Arial" w:cs="Arial"/>
                <w:b/>
                <w:sz w:val="22"/>
                <w:szCs w:val="22"/>
              </w:rPr>
              <w:t>parafilm</w:t>
            </w:r>
            <w:proofErr w:type="spellEnd"/>
            <w:r w:rsidRPr="00C12497">
              <w:rPr>
                <w:rFonts w:ascii="Arial" w:hAnsi="Arial" w:cs="Arial"/>
                <w:b/>
                <w:sz w:val="22"/>
                <w:szCs w:val="22"/>
              </w:rPr>
              <w:t xml:space="preserve"> dla Katedra Inżynierii Chemicznej i Procesowej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netto: ......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............................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7D0E15" w:rsidRPr="00C12497" w:rsidRDefault="007D0E15" w:rsidP="00C124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cs="Arial"/>
                <w:szCs w:val="22"/>
              </w:rPr>
              <w:t>słownie podat</w:t>
            </w:r>
            <w:r w:rsidR="00C12497" w:rsidRPr="00C12497">
              <w:rPr>
                <w:rFonts w:cs="Arial"/>
                <w:szCs w:val="22"/>
              </w:rPr>
              <w:t>ek VAT:.....................</w:t>
            </w:r>
            <w:r w:rsidRPr="00C12497">
              <w:rPr>
                <w:rFonts w:cs="Arial"/>
                <w:szCs w:val="22"/>
              </w:rPr>
              <w:t>...............................................................zł.</w:t>
            </w:r>
          </w:p>
        </w:tc>
      </w:tr>
      <w:tr w:rsidR="007D0E15" w:rsidRPr="00C12497" w:rsidTr="00E245E7">
        <w:tc>
          <w:tcPr>
            <w:tcW w:w="1510" w:type="dxa"/>
            <w:vAlign w:val="center"/>
          </w:tcPr>
          <w:p w:rsidR="007D0E15" w:rsidRPr="00C12497" w:rsidRDefault="007D0E15" w:rsidP="00E245E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ascii="Times New Roman" w:hAnsi="Times New Roman"/>
                <w:b/>
                <w:szCs w:val="22"/>
              </w:rPr>
              <w:t>6</w:t>
            </w:r>
          </w:p>
        </w:tc>
        <w:tc>
          <w:tcPr>
            <w:tcW w:w="7700" w:type="dxa"/>
          </w:tcPr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12497">
              <w:rPr>
                <w:rFonts w:ascii="Arial" w:hAnsi="Arial" w:cs="Arial"/>
                <w:b/>
                <w:sz w:val="22"/>
                <w:szCs w:val="22"/>
              </w:rPr>
              <w:t>Waga analityczna 210g dla Katedra Inżynierii Chemicznej i Procesowej.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ownie netto: 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sło</w:t>
            </w:r>
            <w:r w:rsidR="00C12497" w:rsidRPr="00C12497">
              <w:rPr>
                <w:rFonts w:ascii="Arial" w:hAnsi="Arial" w:cs="Arial"/>
                <w:sz w:val="22"/>
                <w:szCs w:val="22"/>
              </w:rPr>
              <w:t>wnie brutto: ........</w:t>
            </w:r>
            <w:r w:rsidRPr="00C12497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.....................................................................zł.</w:t>
            </w:r>
          </w:p>
          <w:p w:rsidR="007D0E15" w:rsidRPr="00C12497" w:rsidRDefault="007D0E15" w:rsidP="00E245E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C12497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7D0E15" w:rsidRPr="00C12497" w:rsidRDefault="007D0E15" w:rsidP="00C1249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12497">
              <w:rPr>
                <w:rFonts w:cs="Arial"/>
                <w:szCs w:val="22"/>
              </w:rPr>
              <w:t xml:space="preserve">słownie </w:t>
            </w:r>
            <w:r w:rsidR="00C12497" w:rsidRPr="00C12497">
              <w:rPr>
                <w:rFonts w:cs="Arial"/>
                <w:szCs w:val="22"/>
              </w:rPr>
              <w:t>podatek VAT:...................</w:t>
            </w:r>
            <w:r w:rsidRPr="00C12497">
              <w:rPr>
                <w:rFonts w:cs="Arial"/>
                <w:szCs w:val="22"/>
              </w:rPr>
              <w:t>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C12497">
        <w:rPr>
          <w:rFonts w:ascii="Arial" w:hAnsi="Arial" w:cs="Arial"/>
        </w:rPr>
        <w:t>……………..</w:t>
      </w:r>
      <w:r w:rsidR="007D0E15" w:rsidRPr="007D0E15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12497">
        <w:rPr>
          <w:rFonts w:ascii="Arial" w:hAnsi="Arial" w:cs="Arial"/>
          <w:b/>
        </w:rPr>
        <w:t>30 dni.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6D30FB" w:rsidRDefault="001B541E" w:rsidP="006D30F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6D30FB" w:rsidRDefault="001B541E" w:rsidP="006D30FB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6D30FB" w:rsidSect="00C124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48B" w:rsidRDefault="0054548B">
      <w:r>
        <w:separator/>
      </w:r>
    </w:p>
  </w:endnote>
  <w:endnote w:type="continuationSeparator" w:id="0">
    <w:p w:rsidR="0054548B" w:rsidRDefault="00545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438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382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382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3823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48B" w:rsidRDefault="0054548B">
      <w:r>
        <w:separator/>
      </w:r>
    </w:p>
  </w:footnote>
  <w:footnote w:type="continuationSeparator" w:id="0">
    <w:p w:rsidR="0054548B" w:rsidRDefault="00545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15" w:rsidRDefault="007D0E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15" w:rsidRDefault="007D0E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15" w:rsidRDefault="007D0E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48B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548B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D30FB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097B"/>
    <w:rsid w:val="00786D4D"/>
    <w:rsid w:val="007926B3"/>
    <w:rsid w:val="007B7A31"/>
    <w:rsid w:val="007D0E15"/>
    <w:rsid w:val="008A3EF3"/>
    <w:rsid w:val="008F7860"/>
    <w:rsid w:val="00903B9A"/>
    <w:rsid w:val="0093214C"/>
    <w:rsid w:val="00943823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12497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EB5F5B-D181-46EE-93B9-099291785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styleId="Tekstdymka">
    <w:name w:val="Balloon Text"/>
    <w:basedOn w:val="Normalny"/>
    <w:link w:val="TekstdymkaZnak"/>
    <w:rsid w:val="00780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80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1375</Words>
  <Characters>12136</Characters>
  <Application>Microsoft Office Word</Application>
  <DocSecurity>0</DocSecurity>
  <Lines>101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2018-10-16T07:51:00Z</cp:lastPrinted>
  <dcterms:created xsi:type="dcterms:W3CDTF">2018-10-16T07:51:00Z</dcterms:created>
  <dcterms:modified xsi:type="dcterms:W3CDTF">2018-10-16T07:51:00Z</dcterms:modified>
</cp:coreProperties>
</file>