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AE5C25">
        <w:rPr>
          <w:b/>
          <w:i w:val="0"/>
          <w:sz w:val="22"/>
          <w:szCs w:val="22"/>
        </w:rPr>
        <w:t>2 do SIWZ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2270E0" w:rsidRPr="002270E0">
        <w:rPr>
          <w:rFonts w:ascii="Times New Roman" w:hAnsi="Times New Roman"/>
          <w:b/>
        </w:rPr>
        <w:t>NA/P/331/2018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270E0" w:rsidRPr="002270E0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270E0" w:rsidRPr="002270E0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2270E0" w:rsidRPr="002270E0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270E0" w:rsidRPr="002270E0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2270E0" w:rsidRPr="002270E0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2270E0" w:rsidRPr="002270E0">
        <w:rPr>
          <w:rFonts w:ascii="Times New Roman" w:hAnsi="Times New Roman"/>
        </w:rPr>
        <w:t>(</w:t>
      </w:r>
      <w:proofErr w:type="spellStart"/>
      <w:r w:rsidR="002270E0" w:rsidRPr="002270E0">
        <w:rPr>
          <w:rFonts w:ascii="Times New Roman" w:hAnsi="Times New Roman"/>
        </w:rPr>
        <w:t>t.j</w:t>
      </w:r>
      <w:proofErr w:type="spellEnd"/>
      <w:r w:rsidR="002270E0" w:rsidRPr="002270E0">
        <w:rPr>
          <w:rFonts w:ascii="Times New Roman" w:hAnsi="Times New Roman"/>
        </w:rPr>
        <w:t>. Dz. U. z 2017 r. poz. 1579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2270E0" w:rsidRPr="002270E0">
        <w:rPr>
          <w:rFonts w:ascii="Times New Roman" w:hAnsi="Times New Roman"/>
          <w:b/>
        </w:rPr>
        <w:t xml:space="preserve">Dostawa części lotniczych do samolotu </w:t>
      </w:r>
      <w:proofErr w:type="spellStart"/>
      <w:r w:rsidR="002270E0" w:rsidRPr="002270E0">
        <w:rPr>
          <w:rFonts w:ascii="Times New Roman" w:hAnsi="Times New Roman"/>
          <w:b/>
        </w:rPr>
        <w:t>Piper</w:t>
      </w:r>
      <w:proofErr w:type="spellEnd"/>
      <w:r w:rsidR="002270E0" w:rsidRPr="002270E0">
        <w:rPr>
          <w:rFonts w:ascii="Times New Roman" w:hAnsi="Times New Roman"/>
          <w:b/>
        </w:rPr>
        <w:t xml:space="preserve"> PA-28 Arrow dla OKL </w:t>
      </w:r>
      <w:proofErr w:type="spellStart"/>
      <w:r w:rsidR="002270E0" w:rsidRPr="002270E0">
        <w:rPr>
          <w:rFonts w:ascii="Times New Roman" w:hAnsi="Times New Roman"/>
          <w:b/>
        </w:rPr>
        <w:t>PRz.</w:t>
      </w:r>
      <w:proofErr w:type="spellEnd"/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2270E0" w:rsidRPr="002270E0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270E0" w:rsidRPr="00997D0F" w:rsidRDefault="002270E0" w:rsidP="002270E0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2270E0" w:rsidRPr="00023477" w:rsidRDefault="002270E0" w:rsidP="002270E0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  <w:bookmarkStart w:id="0" w:name="_GoBack"/>
      <w:bookmarkEnd w:id="0"/>
    </w:p>
    <w:p w:rsidR="002270E0" w:rsidRPr="00997D0F" w:rsidRDefault="002270E0" w:rsidP="002270E0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2270E0" w:rsidRPr="000247FF" w:rsidRDefault="002270E0" w:rsidP="002270E0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2270E0" w:rsidRPr="000247FF" w:rsidRDefault="002270E0" w:rsidP="002270E0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>. Dz. U. z 2017 r. poz. 1508 z późn. zm.)</w:t>
      </w:r>
      <w:r w:rsidRPr="000247FF">
        <w:rPr>
          <w:rFonts w:ascii="Times New Roman" w:hAnsi="Times New Roman"/>
        </w:rPr>
        <w:t xml:space="preserve"> lub którego upadłość </w:t>
      </w:r>
      <w:r w:rsidRPr="000247FF">
        <w:rPr>
          <w:rFonts w:ascii="Times New Roman" w:hAnsi="Times New Roman"/>
        </w:rPr>
        <w:lastRenderedPageBreak/>
        <w:t xml:space="preserve">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AE5C2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42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3112" w:rsidRDefault="00743112" w:rsidP="0038231F">
      <w:pPr>
        <w:spacing w:after="0" w:line="240" w:lineRule="auto"/>
      </w:pPr>
      <w:r>
        <w:separator/>
      </w:r>
    </w:p>
  </w:endnote>
  <w:endnote w:type="continuationSeparator" w:id="0">
    <w:p w:rsidR="00743112" w:rsidRDefault="0074311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0E0" w:rsidRDefault="002270E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E5C25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E5C25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0E0" w:rsidRDefault="002270E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3112" w:rsidRDefault="00743112" w:rsidP="0038231F">
      <w:pPr>
        <w:spacing w:after="0" w:line="240" w:lineRule="auto"/>
      </w:pPr>
      <w:r>
        <w:separator/>
      </w:r>
    </w:p>
  </w:footnote>
  <w:footnote w:type="continuationSeparator" w:id="0">
    <w:p w:rsidR="00743112" w:rsidRDefault="0074311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0E0" w:rsidRDefault="002270E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0E0" w:rsidRDefault="002270E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0E0" w:rsidRDefault="002270E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43112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270E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3112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5C25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B07AECE-FBFF-4541-9FF6-36B97D4CD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F83A28-754E-4615-A309-C63C2D7DBE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653</Words>
  <Characters>3922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3</cp:revision>
  <cp:lastPrinted>2016-07-26T10:32:00Z</cp:lastPrinted>
  <dcterms:created xsi:type="dcterms:W3CDTF">2018-10-12T12:06:00Z</dcterms:created>
  <dcterms:modified xsi:type="dcterms:W3CDTF">2018-10-12T12:07:00Z</dcterms:modified>
</cp:coreProperties>
</file>