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E42E4" w:rsidRDefault="00876A79" w:rsidP="008E42E4">
      <w:pPr>
        <w:spacing w:line="360" w:lineRule="auto"/>
        <w:rPr>
          <w:sz w:val="24"/>
        </w:rPr>
      </w:pPr>
      <w:r>
        <w:rPr>
          <w:sz w:val="24"/>
        </w:rPr>
        <w:t>Znak sprawy: NA/P/332</w:t>
      </w:r>
      <w:bookmarkStart w:id="0" w:name="_GoBack"/>
      <w:bookmarkEnd w:id="0"/>
      <w:r w:rsidR="008E42E4" w:rsidRPr="008E42E4">
        <w:rPr>
          <w:sz w:val="24"/>
        </w:rPr>
        <w:t>/2018</w:t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>
        <w:rPr>
          <w:sz w:val="24"/>
        </w:rPr>
        <w:t xml:space="preserve">         </w:t>
      </w:r>
      <w:r w:rsidR="008E42E4" w:rsidRPr="008E42E4">
        <w:rPr>
          <w:sz w:val="24"/>
        </w:rPr>
        <w:t>Załącznik nr 1</w:t>
      </w:r>
    </w:p>
    <w:p w:rsidR="008E42E4" w:rsidRDefault="008E42E4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8E42E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E689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E42E4">
      <w:pPr>
        <w:spacing w:line="360" w:lineRule="auto"/>
        <w:jc w:val="both"/>
        <w:rPr>
          <w:sz w:val="24"/>
        </w:rPr>
      </w:pPr>
    </w:p>
    <w:p w:rsidR="00ED22C7" w:rsidRPr="00ED22C7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Politechnika Rzeszowska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Dział Logistyki i Zamówień Publicznych</w:t>
      </w:r>
    </w:p>
    <w:p w:rsidR="00905C81" w:rsidRDefault="00ED22C7">
      <w:pPr>
        <w:ind w:left="3969"/>
        <w:rPr>
          <w:b/>
          <w:sz w:val="24"/>
        </w:rPr>
      </w:pPr>
      <w:r w:rsidRPr="00ED22C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12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8E42E4">
        <w:rPr>
          <w:sz w:val="24"/>
        </w:rPr>
        <w:t xml:space="preserve">przetargu w trybie </w:t>
      </w:r>
      <w:r w:rsidR="00ED22C7" w:rsidRPr="008E42E4">
        <w:rPr>
          <w:sz w:val="24"/>
        </w:rPr>
        <w:t>przetarg</w:t>
      </w:r>
      <w:r w:rsidR="008E42E4" w:rsidRPr="008E42E4">
        <w:rPr>
          <w:sz w:val="24"/>
        </w:rPr>
        <w:t>u nieograniczonego</w:t>
      </w:r>
      <w:r>
        <w:rPr>
          <w:sz w:val="24"/>
        </w:rPr>
        <w:t xml:space="preserve"> na:</w:t>
      </w:r>
      <w:r w:rsidR="008E42E4">
        <w:rPr>
          <w:sz w:val="24"/>
        </w:rPr>
        <w:t xml:space="preserve"> </w:t>
      </w:r>
      <w:r w:rsidR="00ED22C7" w:rsidRPr="00ED22C7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p w:rsidR="008E42E4" w:rsidRPr="004A07C3" w:rsidRDefault="008E42E4" w:rsidP="008E42E4">
      <w:pPr>
        <w:jc w:val="both"/>
        <w:rPr>
          <w:sz w:val="24"/>
        </w:rPr>
      </w:pPr>
    </w:p>
    <w:p w:rsidR="008E42E4" w:rsidRPr="009C658F" w:rsidRDefault="008E42E4" w:rsidP="008E42E4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8E42E4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8E42E4" w:rsidRPr="006460E3" w:rsidRDefault="008E42E4" w:rsidP="008E42E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E42E4" w:rsidRDefault="008E42E4" w:rsidP="008E42E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  <w:rPr>
          <w:sz w:val="24"/>
          <w:szCs w:val="24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E42E4" w:rsidRPr="009C658F" w:rsidRDefault="008E42E4" w:rsidP="000F19B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E42E4" w:rsidRPr="009C658F" w:rsidTr="0010631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E42E4" w:rsidRPr="009C658F" w:rsidTr="0010631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E42E4" w:rsidRPr="009C658F" w:rsidTr="0010631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8E42E4" w:rsidRPr="009C658F" w:rsidRDefault="008E42E4" w:rsidP="008E42E4">
      <w:pPr>
        <w:ind w:left="-284"/>
        <w:jc w:val="both"/>
        <w:rPr>
          <w:sz w:val="16"/>
          <w:szCs w:val="16"/>
        </w:rPr>
      </w:pPr>
    </w:p>
    <w:p w:rsidR="008E42E4" w:rsidRPr="009C658F" w:rsidRDefault="008E42E4" w:rsidP="008E42E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E42E4" w:rsidRPr="004A07C3" w:rsidRDefault="008E42E4" w:rsidP="008E42E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</w:t>
      </w:r>
      <w:r w:rsidRPr="009C658F">
        <w:rPr>
          <w:sz w:val="24"/>
          <w:szCs w:val="24"/>
        </w:rPr>
        <w:t xml:space="preserve"> 000,00  zł</w:t>
      </w:r>
    </w:p>
    <w:p w:rsidR="008E42E4" w:rsidRPr="009C658F" w:rsidRDefault="008E42E4" w:rsidP="008E42E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76A79">
        <w:rPr>
          <w:b/>
          <w:sz w:val="32"/>
          <w:szCs w:val="32"/>
        </w:rPr>
      </w:r>
      <w:r w:rsidR="00876A7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76A79">
        <w:rPr>
          <w:b/>
          <w:sz w:val="32"/>
          <w:szCs w:val="32"/>
        </w:rPr>
      </w:r>
      <w:r w:rsidR="00876A7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</w:pPr>
    </w:p>
    <w:p w:rsidR="008E42E4" w:rsidRPr="009C658F" w:rsidRDefault="008E42E4" w:rsidP="008E42E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76A79">
        <w:rPr>
          <w:b/>
          <w:sz w:val="32"/>
          <w:szCs w:val="32"/>
        </w:rPr>
      </w:r>
      <w:r w:rsidR="00876A7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76A79">
        <w:rPr>
          <w:b/>
          <w:sz w:val="32"/>
          <w:szCs w:val="32"/>
        </w:rPr>
      </w:r>
      <w:r w:rsidR="00876A7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</w:p>
    <w:p w:rsidR="000F19BD" w:rsidRDefault="008E42E4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 xml:space="preserve">. </w:t>
      </w:r>
      <w:r w:rsidR="000F19B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0F19BD">
        <w:rPr>
          <w:sz w:val="24"/>
          <w:szCs w:val="24"/>
        </w:rPr>
        <w:t>od których dane osobowe bezpośrednio lub pośrednio pozyskałem</w:t>
      </w:r>
      <w:r w:rsidR="000F19B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0F19BD">
        <w:rPr>
          <w:sz w:val="24"/>
          <w:szCs w:val="24"/>
        </w:rPr>
        <w:t>.</w:t>
      </w:r>
    </w:p>
    <w:p w:rsidR="000F19BD" w:rsidRDefault="000F19BD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0F19BD" w:rsidRPr="000F19BD" w:rsidRDefault="000F19BD" w:rsidP="000F19BD">
      <w:pPr>
        <w:pStyle w:val="NormalnyWeb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8E42E4" w:rsidRPr="009C658F" w:rsidRDefault="000F19BD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8E42E4" w:rsidRPr="009C658F">
        <w:rPr>
          <w:sz w:val="24"/>
          <w:szCs w:val="24"/>
        </w:rPr>
        <w:t>Załącznikami do niniejszego formularza oferty są:</w:t>
      </w:r>
    </w:p>
    <w:p w:rsidR="008E42E4" w:rsidRPr="009C658F" w:rsidRDefault="008E42E4" w:rsidP="008E42E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E42E4" w:rsidRPr="009C658F" w:rsidTr="0010631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E42E4" w:rsidRPr="009C658F" w:rsidTr="0010631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  <w:tr w:rsidR="008E42E4" w:rsidRPr="009C658F" w:rsidTr="0010631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</w:tbl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905C81" w:rsidRPr="000F19BD" w:rsidRDefault="008E42E4" w:rsidP="000F19BD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sectPr w:rsidR="00905C81" w:rsidRPr="000F1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D3" w:rsidRDefault="004D72D3">
      <w:r>
        <w:separator/>
      </w:r>
    </w:p>
  </w:endnote>
  <w:endnote w:type="continuationSeparator" w:id="0">
    <w:p w:rsidR="004D72D3" w:rsidRDefault="004D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76A7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D3" w:rsidRDefault="004D72D3">
      <w:r>
        <w:separator/>
      </w:r>
    </w:p>
  </w:footnote>
  <w:footnote w:type="continuationSeparator" w:id="0">
    <w:p w:rsidR="004D72D3" w:rsidRDefault="004D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03"/>
    <w:rsid w:val="000D3BF8"/>
    <w:rsid w:val="000F19BD"/>
    <w:rsid w:val="004D72D3"/>
    <w:rsid w:val="004E6892"/>
    <w:rsid w:val="00674A03"/>
    <w:rsid w:val="00790EBA"/>
    <w:rsid w:val="00876A79"/>
    <w:rsid w:val="008E42E4"/>
    <w:rsid w:val="00905C81"/>
    <w:rsid w:val="00910C60"/>
    <w:rsid w:val="00A23135"/>
    <w:rsid w:val="00D874E3"/>
    <w:rsid w:val="00E725C4"/>
    <w:rsid w:val="00ED22C7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1021C"/>
  <w15:chartTrackingRefBased/>
  <w15:docId w15:val="{63C80F53-EE88-4213-B655-0B1542F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19BD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2018-10-16T11:02:00Z</dcterms:created>
  <dcterms:modified xsi:type="dcterms:W3CDTF">2018-10-16T11:02:00Z</dcterms:modified>
</cp:coreProperties>
</file>