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C40EBD" w:rsidRPr="00C40EBD">
        <w:rPr>
          <w:b/>
          <w:i w:val="0"/>
          <w:sz w:val="22"/>
          <w:szCs w:val="22"/>
        </w:rPr>
        <w:t>5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C40EBD" w:rsidRPr="00C40EBD">
        <w:rPr>
          <w:rFonts w:ascii="Times New Roman" w:hAnsi="Times New Roman"/>
          <w:b/>
        </w:rPr>
        <w:t>NA/P/332/2018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0EBD" w:rsidRPr="00C40EBD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0EBD" w:rsidRPr="00C40EBD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C40EBD" w:rsidRPr="00C40EBD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C40EBD" w:rsidRPr="00C40EBD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C40EBD" w:rsidRPr="00C40EBD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C40EBD" w:rsidRPr="00C40EBD">
        <w:rPr>
          <w:rFonts w:ascii="Times New Roman" w:hAnsi="Times New Roman"/>
        </w:rPr>
        <w:t>(</w:t>
      </w:r>
      <w:proofErr w:type="spellStart"/>
      <w:r w:rsidR="00C40EBD" w:rsidRPr="00C40EBD">
        <w:rPr>
          <w:rFonts w:ascii="Times New Roman" w:hAnsi="Times New Roman"/>
        </w:rPr>
        <w:t>t.j</w:t>
      </w:r>
      <w:proofErr w:type="spellEnd"/>
      <w:r w:rsidR="00C40EBD" w:rsidRPr="00C40EBD">
        <w:rPr>
          <w:rFonts w:ascii="Times New Roman" w:hAnsi="Times New Roman"/>
        </w:rPr>
        <w:t xml:space="preserve">. Dz. U. z 2017 r. poz. 1579 z </w:t>
      </w:r>
      <w:proofErr w:type="spellStart"/>
      <w:r w:rsidR="00C40EBD" w:rsidRPr="00C40EBD">
        <w:rPr>
          <w:rFonts w:ascii="Times New Roman" w:hAnsi="Times New Roman"/>
        </w:rPr>
        <w:t>późn</w:t>
      </w:r>
      <w:proofErr w:type="spellEnd"/>
      <w:r w:rsidR="00C40EBD" w:rsidRPr="00C40EBD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6F0034" w:rsidRPr="0088545C" w:rsidRDefault="00313417" w:rsidP="0088545C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C40EBD" w:rsidRPr="00C40EBD">
        <w:rPr>
          <w:rFonts w:ascii="Times New Roman" w:hAnsi="Times New Roman"/>
          <w:b/>
        </w:rPr>
        <w:t>Utwardzenie terenu w celu utworzenia wjazdu na plac parkingowy amfiteatru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C40EBD" w:rsidRPr="00C40EBD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C40EB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88545C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88545C" w:rsidRDefault="0088545C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88545C" w:rsidRPr="006676AE" w:rsidRDefault="0088545C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88545C" w:rsidRDefault="0088545C" w:rsidP="009462BD">
      <w:pPr>
        <w:shd w:val="clear" w:color="auto" w:fill="BFBFBF"/>
        <w:spacing w:line="360" w:lineRule="auto"/>
        <w:jc w:val="both"/>
        <w:rPr>
          <w:rFonts w:ascii="Times New Roman" w:hAnsi="Times New Roman"/>
          <w:b/>
        </w:rPr>
      </w:pP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</w:t>
      </w:r>
      <w:bookmarkStart w:id="0" w:name="_GoBack"/>
      <w:bookmarkEnd w:id="0"/>
      <w:r w:rsidR="00751725" w:rsidRPr="00F8042D">
        <w:rPr>
          <w:rFonts w:ascii="Times New Roman" w:hAnsi="Times New Roman"/>
        </w:rPr>
        <w:t>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6C44" w:rsidRDefault="00806C44" w:rsidP="0038231F">
      <w:pPr>
        <w:spacing w:after="0" w:line="240" w:lineRule="auto"/>
      </w:pPr>
      <w:r>
        <w:separator/>
      </w:r>
    </w:p>
  </w:endnote>
  <w:endnote w:type="continuationSeparator" w:id="0">
    <w:p w:rsidR="00806C44" w:rsidRDefault="00806C44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BD" w:rsidRDefault="00C40EB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854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8545C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BD" w:rsidRDefault="00C40E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6C44" w:rsidRDefault="00806C44" w:rsidP="0038231F">
      <w:pPr>
        <w:spacing w:after="0" w:line="240" w:lineRule="auto"/>
      </w:pPr>
      <w:r>
        <w:separator/>
      </w:r>
    </w:p>
  </w:footnote>
  <w:footnote w:type="continuationSeparator" w:id="0">
    <w:p w:rsidR="00806C44" w:rsidRDefault="00806C44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BD" w:rsidRDefault="00C40E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BD" w:rsidRDefault="00C40E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40EBD" w:rsidRDefault="00C40EB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fullPage"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6C44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6C44"/>
    <w:rsid w:val="00825A09"/>
    <w:rsid w:val="00830AB1"/>
    <w:rsid w:val="00833FCD"/>
    <w:rsid w:val="00842991"/>
    <w:rsid w:val="008757E1"/>
    <w:rsid w:val="0088545C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0EBD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E3069F"/>
  <w15:docId w15:val="{296E9733-15AC-4D29-BC4B-F59833A1F7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D3263-F548-4694-A72E-0338A822E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2018-10-16T11:08:00Z</dcterms:created>
  <dcterms:modified xsi:type="dcterms:W3CDTF">2018-10-16T11:08:00Z</dcterms:modified>
</cp:coreProperties>
</file>