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445" w:rsidRDefault="00884A21" w:rsidP="00CE5445">
      <w:pPr>
        <w:jc w:val="center"/>
        <w:rPr>
          <w:b/>
          <w:sz w:val="28"/>
          <w:szCs w:val="28"/>
          <w:highlight w:val="yellow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FE_Wiedza_Edukacja_Rozwoj_rgb-1" style="width:448.5pt;height:87.75pt;visibility:visible;mso-wrap-style:square">
            <v:imagedata r:id="rId7" o:title="FE_Wiedza_Edukacja_Rozwoj_rgb-1"/>
          </v:shape>
        </w:pict>
      </w:r>
    </w:p>
    <w:p w:rsidR="00CE5445" w:rsidRDefault="00CE5445" w:rsidP="00CE5445">
      <w:pPr>
        <w:pStyle w:val="p2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 xml:space="preserve">Projektu „Kuźnia kluczowych kompetencji studentów </w:t>
      </w:r>
      <w:proofErr w:type="spellStart"/>
      <w:r>
        <w:rPr>
          <w:sz w:val="20"/>
          <w:szCs w:val="20"/>
        </w:rPr>
        <w:t>WMiFS</w:t>
      </w:r>
      <w:proofErr w:type="spellEnd"/>
      <w:r>
        <w:rPr>
          <w:sz w:val="20"/>
          <w:szCs w:val="20"/>
        </w:rPr>
        <w:t xml:space="preserve"> PRz - POWR.03.01.00-00-K081/16” </w:t>
      </w:r>
    </w:p>
    <w:p w:rsidR="00CE5445" w:rsidRDefault="00CE5445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434437" w:rsidRPr="00434437">
        <w:rPr>
          <w:b/>
        </w:rPr>
        <w:t>NA/O/312/2018</w:t>
      </w:r>
      <w:r>
        <w:rPr>
          <w:b/>
          <w:lang w:val="pl-PL"/>
        </w:rPr>
        <w:t xml:space="preserve"> </w:t>
      </w:r>
      <w:r w:rsidR="00434437" w:rsidRPr="00434437">
        <w:rPr>
          <w:lang w:val="pl-PL"/>
        </w:rPr>
        <w:t>Rzeszów</w:t>
      </w:r>
      <w:r w:rsidR="00211900" w:rsidRPr="003209A8">
        <w:t xml:space="preserve">, </w:t>
      </w:r>
      <w:r w:rsidR="00434437" w:rsidRPr="00434437">
        <w:t>2018-10-04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73343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673343">
        <w:t>Podstawa pr</w:t>
      </w:r>
      <w:r w:rsidR="00F11D06" w:rsidRPr="00673343">
        <w:t xml:space="preserve">awna ogłoszenia: art. 4 pkt. 8 </w:t>
      </w:r>
      <w:r w:rsidR="007427DE" w:rsidRPr="00673343">
        <w:rPr>
          <w:bCs/>
        </w:rPr>
        <w:t xml:space="preserve">ustawy dnia </w:t>
      </w:r>
      <w:r w:rsidR="007427DE" w:rsidRPr="00673343">
        <w:t xml:space="preserve">29 stycznia 2004 roku Prawo zamówień publicznych </w:t>
      </w:r>
      <w:r w:rsidR="00434437" w:rsidRPr="00673343">
        <w:t>(</w:t>
      </w:r>
      <w:proofErr w:type="spellStart"/>
      <w:r w:rsidR="00434437" w:rsidRPr="00673343">
        <w:t>t.j</w:t>
      </w:r>
      <w:proofErr w:type="spellEnd"/>
      <w:r w:rsidR="00434437" w:rsidRPr="00673343">
        <w:t xml:space="preserve">. Dz. U. z 2017 r. poz. 1579 z </w:t>
      </w:r>
      <w:proofErr w:type="spellStart"/>
      <w:r w:rsidR="00434437" w:rsidRPr="00673343">
        <w:t>późn</w:t>
      </w:r>
      <w:proofErr w:type="spellEnd"/>
      <w:r w:rsidR="00434437" w:rsidRPr="00673343">
        <w:t>.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434437" w:rsidP="00583EF9">
      <w:pPr>
        <w:spacing w:line="360" w:lineRule="auto"/>
        <w:rPr>
          <w:b/>
        </w:rPr>
      </w:pPr>
      <w:proofErr w:type="spellStart"/>
      <w:r w:rsidRPr="00434437">
        <w:rPr>
          <w:rFonts w:ascii="Arial" w:hAnsi="Arial" w:cs="Arial"/>
          <w:sz w:val="22"/>
          <w:szCs w:val="22"/>
          <w:lang w:val="de-DE"/>
        </w:rPr>
        <w:t>mgr</w:t>
      </w:r>
      <w:proofErr w:type="spellEnd"/>
      <w:r w:rsidRPr="00434437">
        <w:rPr>
          <w:rFonts w:ascii="Arial" w:hAnsi="Arial" w:cs="Arial"/>
          <w:sz w:val="22"/>
          <w:szCs w:val="22"/>
          <w:lang w:val="de-DE"/>
        </w:rPr>
        <w:t xml:space="preserve">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434437">
        <w:rPr>
          <w:rFonts w:ascii="Arial" w:hAnsi="Arial" w:cs="Arial"/>
          <w:sz w:val="22"/>
          <w:szCs w:val="22"/>
          <w:lang w:val="de-DE"/>
        </w:rPr>
        <w:t xml:space="preserve"> </w:t>
      </w:r>
      <w:r w:rsidR="009076A8">
        <w:rPr>
          <w:rFonts w:ascii="Arial" w:hAnsi="Arial" w:cs="Arial"/>
          <w:sz w:val="22"/>
          <w:szCs w:val="22"/>
          <w:lang w:val="de-DE"/>
        </w:rPr>
        <w:t xml:space="preserve">Specjalista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tel. </w:t>
      </w:r>
      <w:r w:rsidRPr="00434437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434437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7536F7">
        <w:rPr>
          <w:rFonts w:ascii="Times New Roman" w:hAnsi="Times New Roman"/>
          <w:sz w:val="24"/>
        </w:rPr>
        <w:t>nie dopuszcza składania</w:t>
      </w:r>
      <w:r>
        <w:rPr>
          <w:rFonts w:ascii="Times New Roman" w:hAnsi="Times New Roman"/>
          <w:sz w:val="24"/>
        </w:rPr>
        <w:t xml:space="preserve"> ofert częściowych 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84"/>
      </w:tblGrid>
      <w:tr w:rsidR="009076A8" w:rsidTr="009076A8">
        <w:tc>
          <w:tcPr>
            <w:tcW w:w="9284" w:type="dxa"/>
            <w:shd w:val="clear" w:color="auto" w:fill="F3F3F3"/>
            <w:vAlign w:val="center"/>
          </w:tcPr>
          <w:p w:rsidR="009076A8" w:rsidRPr="00CA0351" w:rsidRDefault="009076A8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9076A8" w:rsidTr="009076A8">
        <w:tc>
          <w:tcPr>
            <w:tcW w:w="9284" w:type="dxa"/>
          </w:tcPr>
          <w:p w:rsidR="009076A8" w:rsidRDefault="009076A8" w:rsidP="00D2226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434437">
              <w:t>Dostawa materiałów do druku 3d</w:t>
            </w:r>
          </w:p>
          <w:p w:rsidR="009076A8" w:rsidRDefault="009076A8" w:rsidP="00D2226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434437">
              <w:t>30192113-6 - Wkłady drukujące</w:t>
            </w:r>
            <w:r>
              <w:t xml:space="preserve"> </w:t>
            </w:r>
          </w:p>
          <w:p w:rsidR="009076A8" w:rsidRDefault="009076A8" w:rsidP="00D2226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Przedmiot zamówienia: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Żywica przeznaczona do wytwarzania precyzyjnych modeli o skomplikowanych kształtach PP720 - 5 kg</w:t>
            </w:r>
          </w:p>
          <w:p w:rsidR="009076A8" w:rsidRPr="00434437" w:rsidRDefault="009076A8" w:rsidP="00D2226F">
            <w:pPr>
              <w:spacing w:after="120"/>
              <w:jc w:val="both"/>
            </w:pPr>
            <w:proofErr w:type="spellStart"/>
            <w:r w:rsidRPr="00434437">
              <w:t>Filament</w:t>
            </w:r>
            <w:proofErr w:type="spellEnd"/>
            <w:r w:rsidRPr="00434437">
              <w:t xml:space="preserve"> ABS: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Średnica 1,75mm (+- 0,03mm)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Waga netto 1 kg (+- 2%)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lastRenderedPageBreak/>
              <w:t>Temperatura druku 225 – 255°C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Inne: odporność cieplna do 107 stopni Celsjusza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Kolory: zielony- 4szt., cyjan-4szt., transparentny zielony-1szt, transparentny niebieski-1szt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Średnica 1,75mm (+- 0,03mm)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Waga netto 3 kg (+- 2%)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Temperatura druku 225 – 255°C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Inne: odporność cieplna do 107 stopni Celsjusza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Kolory: biały-7szt, naturalny-1szt, czarny-7szt, pomarańczowy-3szt</w:t>
            </w:r>
          </w:p>
          <w:p w:rsidR="009076A8" w:rsidRPr="00434437" w:rsidRDefault="009076A8" w:rsidP="00D2226F">
            <w:pPr>
              <w:spacing w:after="120"/>
              <w:jc w:val="both"/>
            </w:pPr>
            <w:proofErr w:type="spellStart"/>
            <w:r w:rsidRPr="00434437">
              <w:t>Filament</w:t>
            </w:r>
            <w:proofErr w:type="spellEnd"/>
            <w:r w:rsidRPr="00434437">
              <w:t xml:space="preserve"> PLA: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 xml:space="preserve">Średnica </w:t>
            </w:r>
            <w:proofErr w:type="spellStart"/>
            <w:r w:rsidRPr="00434437">
              <w:t>filamentu</w:t>
            </w:r>
            <w:proofErr w:type="spellEnd"/>
            <w:r w:rsidRPr="00434437">
              <w:t>: 1,75mm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Tolerancja wymiarowa: ± 0.05mm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Temperatura drukowania: 220-235°C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Podgrzewany stół: niewymagane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Waga netto: 1 kg</w:t>
            </w:r>
          </w:p>
          <w:p w:rsidR="009076A8" w:rsidRPr="00434437" w:rsidRDefault="009076A8" w:rsidP="00D2226F">
            <w:pPr>
              <w:spacing w:after="120"/>
              <w:jc w:val="both"/>
            </w:pPr>
            <w:r w:rsidRPr="00434437">
              <w:t>Waga brutto: 1,40 kg</w:t>
            </w:r>
          </w:p>
          <w:p w:rsidR="009076A8" w:rsidRPr="00434437" w:rsidRDefault="009076A8" w:rsidP="00D2226F">
            <w:pPr>
              <w:spacing w:after="120"/>
              <w:jc w:val="both"/>
            </w:pPr>
            <w:proofErr w:type="spellStart"/>
            <w:r w:rsidRPr="00434437">
              <w:t>Szt</w:t>
            </w:r>
            <w:proofErr w:type="spellEnd"/>
            <w:r w:rsidRPr="00434437">
              <w:t>: 20</w:t>
            </w:r>
          </w:p>
          <w:p w:rsidR="009076A8" w:rsidRDefault="009076A8" w:rsidP="00D2226F">
            <w:pPr>
              <w:spacing w:after="120"/>
              <w:jc w:val="both"/>
            </w:pPr>
            <w:r w:rsidRPr="00434437">
              <w:t>Kolory: Czarny - 7szt, Szary-3szt, Biały-3szt, Różne kolory z wyjątkiem żółtego</w:t>
            </w:r>
          </w:p>
          <w:p w:rsidR="009076A8" w:rsidRDefault="009076A8" w:rsidP="00D222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34437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434437" w:rsidRPr="003209A8" w:rsidTr="00D2226F">
        <w:tc>
          <w:tcPr>
            <w:tcW w:w="8640" w:type="dxa"/>
          </w:tcPr>
          <w:p w:rsidR="00434437" w:rsidRPr="00DB0E54" w:rsidRDefault="00DB0E54" w:rsidP="00D2226F">
            <w:pPr>
              <w:pStyle w:val="Tekstpodstawowy"/>
              <w:rPr>
                <w:lang w:val="pl-PL"/>
              </w:rPr>
            </w:pPr>
            <w:r>
              <w:rPr>
                <w:b/>
                <w:lang w:val="pl-PL"/>
              </w:rPr>
              <w:t>14 dni</w:t>
            </w:r>
          </w:p>
        </w:tc>
        <w:tc>
          <w:tcPr>
            <w:tcW w:w="8640" w:type="dxa"/>
          </w:tcPr>
          <w:p w:rsidR="00434437" w:rsidRPr="003209A8" w:rsidRDefault="00434437" w:rsidP="00D2226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8A149A">
        <w:trPr>
          <w:trHeight w:val="699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</w:t>
            </w:r>
            <w:r w:rsidR="00211900">
              <w:rPr>
                <w:b/>
                <w:bCs/>
                <w:color w:val="000000"/>
              </w:rPr>
              <w:t>V. OPIS SPOSOBU PRZYGOTOWANIA OFERTY</w:t>
            </w:r>
          </w:p>
          <w:p w:rsidR="008A149A" w:rsidRDefault="008A149A" w:rsidP="008A149A">
            <w:pPr>
              <w:pStyle w:val="Nagwek2"/>
              <w:keepNext w:val="0"/>
              <w:tabs>
                <w:tab w:val="num" w:pos="0"/>
              </w:tabs>
              <w:spacing w:before="60" w:after="120"/>
              <w:jc w:val="both"/>
              <w:rPr>
                <w:rFonts w:ascii="Times New Roman" w:hAnsi="Times New Roman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i w:val="0"/>
                <w:sz w:val="24"/>
                <w:szCs w:val="24"/>
              </w:rPr>
              <w:t>1. Oferta musi być sporządzona według wzoru formularza oferty stanowiącego załącznik nr 1 do niniejszego ogłoszenia.</w:t>
            </w:r>
          </w:p>
          <w:p w:rsidR="008A149A" w:rsidRDefault="008A149A" w:rsidP="008A149A">
            <w:pPr>
              <w:spacing w:before="12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2. Do oferty należy dołączyć szczegółowy opis zajęć.  </w:t>
            </w:r>
          </w:p>
          <w:p w:rsidR="008A149A" w:rsidRDefault="008A149A" w:rsidP="008A149A">
            <w:pPr>
              <w:suppressAutoHyphens/>
              <w:spacing w:line="276" w:lineRule="auto"/>
              <w:jc w:val="both"/>
            </w:pPr>
            <w:r>
              <w:rPr>
                <w:color w:val="000000"/>
                <w:lang w:eastAsia="ar-SA"/>
              </w:rPr>
              <w:t xml:space="preserve">3. </w:t>
            </w:r>
            <w:r>
              <w:rPr>
                <w:bCs/>
                <w:color w:val="000000"/>
              </w:rPr>
              <w:t>Do oferty należy dołączyć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  <w:lang w:eastAsia="ar-SA"/>
              </w:rPr>
              <w:t xml:space="preserve">odpis z właściwego rejestru lub centralnej ewidencji i informacji o działalności gospodarczej, jeżeli odrębne przepisy wymagają wpisu do rejestru lub ewidencji. </w:t>
            </w:r>
          </w:p>
          <w:p w:rsidR="008A149A" w:rsidRDefault="008A149A" w:rsidP="008A149A">
            <w:pPr>
              <w:spacing w:line="276" w:lineRule="auto"/>
              <w:jc w:val="both"/>
            </w:pPr>
            <w:r>
              <w:rPr>
                <w:bCs/>
                <w:color w:val="000000"/>
              </w:rPr>
              <w:t>4.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</w:rPr>
              <w:t xml:space="preserve">Do oferty należy dołączyć wykaz osób </w:t>
            </w:r>
            <w:r>
              <w:t>który stanowi załącznik nr 3 do niniejszego zapytania ofertowego.</w:t>
            </w:r>
          </w:p>
          <w:p w:rsidR="008A149A" w:rsidRDefault="008A149A" w:rsidP="008A149A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5. W przypadku podpisania oferty przez pełnomocnika do oferty należy dołączyć pełnomocnictwo.</w:t>
            </w:r>
          </w:p>
          <w:p w:rsidR="008A149A" w:rsidRDefault="008A149A" w:rsidP="008A149A">
            <w:pPr>
              <w:jc w:val="both"/>
              <w:rPr>
                <w:b/>
                <w:u w:val="single"/>
              </w:rPr>
            </w:pPr>
          </w:p>
          <w:p w:rsidR="008A149A" w:rsidRDefault="008A149A" w:rsidP="008A149A">
            <w:pPr>
              <w:jc w:val="both"/>
              <w:rPr>
                <w:b/>
                <w:u w:val="single"/>
              </w:rPr>
            </w:pPr>
            <w:r>
              <w:rPr>
                <w:b/>
                <w:u w:val="single"/>
              </w:rPr>
              <w:t>Pozostałe informację:</w:t>
            </w:r>
          </w:p>
          <w:p w:rsidR="008A149A" w:rsidRDefault="008A149A" w:rsidP="008A149A">
            <w:pPr>
              <w:jc w:val="both"/>
            </w:pPr>
            <w:r>
              <w:t xml:space="preserve">1. Oferta powinna być sporządzona w języku polskim, zrozumiale i czytelnie, napisana </w:t>
            </w:r>
            <w:r>
              <w:lastRenderedPageBreak/>
              <w:t>komputerowo lub nieścieralnym atramentem.</w:t>
            </w:r>
          </w:p>
          <w:p w:rsidR="008A149A" w:rsidRDefault="008A149A" w:rsidP="008A149A">
            <w:pPr>
              <w:pStyle w:val="Nagwek2"/>
              <w:tabs>
                <w:tab w:val="num" w:pos="680"/>
              </w:tabs>
              <w:spacing w:before="12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2.</w:t>
            </w:r>
            <w:r>
              <w:t xml:space="preserve"> 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Zamawiający nie przewiduje zwrotu kosztów udziału w postępowaniu.</w:t>
            </w:r>
          </w:p>
          <w:p w:rsidR="008A149A" w:rsidRDefault="008A149A" w:rsidP="008A149A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8A149A" w:rsidRDefault="008A149A" w:rsidP="008A149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8A149A" w:rsidRDefault="008A149A" w:rsidP="008A149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8A149A" w:rsidRDefault="008A149A" w:rsidP="008A149A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8A149A" w:rsidP="008A149A">
            <w:pPr>
              <w:spacing w:before="120"/>
            </w:pPr>
            <w:r>
              <w:t>Oferta złożona przez wykonawcę nie jest ofertą w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211900" w:rsidRDefault="00211900" w:rsidP="008A149A">
            <w:pPr>
              <w:jc w:val="both"/>
              <w:rPr>
                <w:b/>
                <w:bCs/>
                <w:color w:val="000000"/>
              </w:rPr>
            </w:pPr>
            <w:r>
              <w:rPr>
                <w:color w:val="000000"/>
                <w:spacing w:val="-4"/>
              </w:rPr>
              <w:t>Przy wyborze najkorzystniejszej oferty zamawiający będzie kierować się następującymi kryteriami: cena</w:t>
            </w:r>
            <w:r w:rsidR="008A149A">
              <w:rPr>
                <w:color w:val="000000"/>
                <w:spacing w:val="-4"/>
              </w:rPr>
              <w:t xml:space="preserve">. </w:t>
            </w:r>
            <w:r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211900" w:rsidTr="00607971">
        <w:trPr>
          <w:trHeight w:val="1630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3F4C0E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211900" w:rsidTr="00607971">
        <w:trPr>
          <w:trHeight w:val="2923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</w:t>
            </w:r>
            <w:r w:rsidR="00211900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131C63" w:rsidRDefault="00211900" w:rsidP="003F4C0E">
            <w:pPr>
              <w:pStyle w:val="p38"/>
              <w:spacing w:before="0" w:beforeAutospacing="0" w:after="0" w:afterAutospacing="0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="00A14853" w:rsidRPr="00A84A89">
              <w:rPr>
                <w:rFonts w:ascii="Arial" w:hAnsi="Arial" w:cs="Arial"/>
                <w:sz w:val="22"/>
                <w:szCs w:val="22"/>
                <w:lang w:val="en-US"/>
              </w:rPr>
              <w:t xml:space="preserve">e-mail </w:t>
            </w:r>
            <w:r w:rsidR="00434437" w:rsidRPr="00434437">
              <w:rPr>
                <w:rFonts w:ascii="Arial" w:hAnsi="Arial" w:cs="Arial"/>
                <w:sz w:val="22"/>
                <w:szCs w:val="22"/>
                <w:lang w:val="en-US"/>
              </w:rPr>
              <w:t>kaczork@prz.edu.pl</w:t>
            </w:r>
            <w:r w:rsidR="00A14853"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w zamkniętej kopercie oznaczonej: </w:t>
            </w:r>
            <w:r w:rsidR="00393B64">
              <w:t>„</w:t>
            </w:r>
            <w:r w:rsidR="00393B64" w:rsidRPr="00131C63">
              <w:rPr>
                <w:b/>
              </w:rPr>
              <w:t xml:space="preserve">Oferta na: </w:t>
            </w:r>
            <w:r w:rsidR="00434437" w:rsidRPr="00131C63">
              <w:rPr>
                <w:b/>
              </w:rPr>
              <w:t>Dostawa materiałów do druku 3d</w:t>
            </w:r>
            <w:r w:rsidR="00393B64" w:rsidRPr="00131C63">
              <w:rPr>
                <w:b/>
              </w:rPr>
              <w:t xml:space="preserve"> NIE OTWIERAĆ przed </w:t>
            </w:r>
            <w:r w:rsidR="00434437" w:rsidRPr="00131C63">
              <w:rPr>
                <w:b/>
              </w:rPr>
              <w:t>2018-10-</w:t>
            </w:r>
            <w:r w:rsidR="00291432">
              <w:rPr>
                <w:b/>
              </w:rPr>
              <w:t>24</w:t>
            </w:r>
            <w:bookmarkStart w:id="0" w:name="_GoBack"/>
            <w:bookmarkEnd w:id="0"/>
            <w:r w:rsidR="00393B64" w:rsidRPr="00131C63">
              <w:rPr>
                <w:b/>
              </w:rPr>
              <w:t xml:space="preserve"> godz. </w:t>
            </w:r>
            <w:r w:rsidR="00434437" w:rsidRPr="00131C63">
              <w:rPr>
                <w:b/>
              </w:rPr>
              <w:t>10:00</w:t>
            </w:r>
            <w:r w:rsidR="00393B64" w:rsidRPr="00131C63">
              <w:rPr>
                <w:b/>
              </w:rPr>
              <w:t xml:space="preserve"> - </w:t>
            </w:r>
            <w:r w:rsidR="00434437" w:rsidRPr="00131C63">
              <w:rPr>
                <w:b/>
              </w:rPr>
              <w:t>NA/O/312/2018</w:t>
            </w:r>
            <w:r w:rsidR="00393B64" w:rsidRPr="00131C63">
              <w:rPr>
                <w:b/>
              </w:rPr>
              <w:t>”</w:t>
            </w:r>
          </w:p>
          <w:p w:rsidR="00211900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EB415D" w:rsidRPr="00131C63" w:rsidRDefault="00EB415D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</w:rPr>
            </w:pPr>
            <w:r w:rsidRPr="00131C63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131C63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434437" w:rsidRPr="00131C63">
              <w:rPr>
                <w:rFonts w:ascii="Times New Roman" w:hAnsi="Times New Roman"/>
                <w:sz w:val="24"/>
              </w:rPr>
              <w:t>siedzibie Zamawiającego</w:t>
            </w:r>
            <w:r w:rsidRPr="00131C63">
              <w:rPr>
                <w:rFonts w:ascii="Times New Roman" w:hAnsi="Times New Roman"/>
                <w:sz w:val="24"/>
              </w:rPr>
              <w:t xml:space="preserve">, pokój nr </w:t>
            </w:r>
            <w:r w:rsidR="00434437" w:rsidRPr="00131C63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131C63">
              <w:rPr>
                <w:rFonts w:ascii="Times New Roman" w:hAnsi="Times New Roman"/>
                <w:sz w:val="24"/>
              </w:rPr>
              <w:t xml:space="preserve"> do dnia </w:t>
            </w:r>
            <w:r w:rsidR="00434437" w:rsidRPr="00131C63">
              <w:rPr>
                <w:rFonts w:ascii="Times New Roman" w:hAnsi="Times New Roman"/>
                <w:b/>
                <w:sz w:val="24"/>
              </w:rPr>
              <w:t>2018-10-</w:t>
            </w:r>
            <w:r w:rsidR="00884A21">
              <w:rPr>
                <w:rFonts w:ascii="Times New Roman" w:hAnsi="Times New Roman"/>
                <w:b/>
                <w:sz w:val="24"/>
              </w:rPr>
              <w:t>24</w:t>
            </w:r>
            <w:r w:rsidRPr="00131C63">
              <w:rPr>
                <w:rFonts w:ascii="Times New Roman" w:hAnsi="Times New Roman"/>
                <w:b/>
                <w:sz w:val="24"/>
              </w:rPr>
              <w:t xml:space="preserve"> do godz. </w:t>
            </w:r>
            <w:r w:rsidR="00434437" w:rsidRPr="00131C63">
              <w:rPr>
                <w:rFonts w:ascii="Times New Roman" w:hAnsi="Times New Roman"/>
                <w:b/>
                <w:sz w:val="24"/>
              </w:rPr>
              <w:t>10:00</w:t>
            </w:r>
            <w:r w:rsidRPr="00131C63">
              <w:rPr>
                <w:rFonts w:ascii="Times New Roman" w:hAnsi="Times New Roman"/>
                <w:b/>
                <w:sz w:val="24"/>
              </w:rPr>
              <w:t>.</w:t>
            </w:r>
          </w:p>
          <w:p w:rsidR="00EB415D" w:rsidRDefault="00EB415D" w:rsidP="00EB415D">
            <w:pPr>
              <w:spacing w:after="120"/>
              <w:jc w:val="both"/>
              <w:rPr>
                <w:bCs/>
              </w:rPr>
            </w:pPr>
            <w:r w:rsidRPr="00E67674">
              <w:rPr>
                <w:b/>
              </w:rPr>
              <w:t xml:space="preserve">Termin związania ofertą: </w:t>
            </w:r>
            <w:r w:rsidR="00434437" w:rsidRPr="00434437">
              <w:t>30</w:t>
            </w:r>
            <w:r w:rsidRPr="00E67674">
              <w:t xml:space="preserve"> dn</w:t>
            </w:r>
            <w:r w:rsidRPr="00E67674">
              <w:rPr>
                <w:bCs/>
              </w:rPr>
              <w:t>i</w:t>
            </w:r>
          </w:p>
          <w:p w:rsidR="00EB415D" w:rsidRPr="00131C63" w:rsidRDefault="00F00921" w:rsidP="00C20EB9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16FC7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434437" w:rsidRPr="00131C6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2018-10-</w:t>
            </w:r>
            <w:r w:rsidR="00C20EB9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24</w:t>
            </w:r>
            <w:r w:rsidRPr="00131C6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434437" w:rsidRPr="00131C63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10:00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434437" w:rsidRPr="0043443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434437" w:rsidRPr="0043443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16FC7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D641FE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VIII</w:t>
            </w:r>
            <w:r w:rsidR="00FB1361" w:rsidRPr="00FB1361">
              <w:rPr>
                <w:bCs/>
                <w:color w:val="000000"/>
              </w:rPr>
              <w:t>. Zamawiający zastrzega sobie prawo nie zawarcia umowy gdy wartość oferty netto przekracza wyrażoną w złotych równowartość kwoty 207000 EURO</w:t>
            </w:r>
          </w:p>
          <w:p w:rsidR="00FB1361" w:rsidRDefault="00FB1361" w:rsidP="00C963F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D641FE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="00FB1361" w:rsidRPr="00FB1361">
              <w:rPr>
                <w:bCs/>
                <w:color w:val="000000"/>
              </w:rPr>
              <w:t xml:space="preserve">X. </w:t>
            </w:r>
            <w:r w:rsidR="00FB1361">
              <w:rPr>
                <w:bCs/>
                <w:color w:val="000000"/>
              </w:rPr>
              <w:t>Zamawiający zastrzega sobie prawo</w:t>
            </w:r>
            <w:r w:rsidR="00E67674">
              <w:rPr>
                <w:bCs/>
                <w:color w:val="000000"/>
              </w:rPr>
              <w:t xml:space="preserve"> zmiany warunków postępowania do</w:t>
            </w:r>
            <w:r w:rsidR="00FB1361">
              <w:rPr>
                <w:bCs/>
                <w:color w:val="000000"/>
              </w:rPr>
              <w:t xml:space="preserve"> momentu otwarcia ofert.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  <w:tr w:rsidR="00FB1361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  <w:p w:rsidR="00FB1361" w:rsidRPr="00FB1361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E5445" w:rsidRDefault="00884A21" w:rsidP="00CE5445">
      <w:pPr>
        <w:jc w:val="center"/>
        <w:rPr>
          <w:b/>
          <w:sz w:val="28"/>
          <w:szCs w:val="28"/>
          <w:highlight w:val="yellow"/>
        </w:rPr>
      </w:pPr>
      <w:r>
        <w:rPr>
          <w:noProof/>
        </w:rPr>
        <w:lastRenderedPageBreak/>
        <w:pict>
          <v:shape id="_x0000_i1026" type="#_x0000_t75" alt="FE_Wiedza_Edukacja_Rozwoj_rgb-1" style="width:448.5pt;height:87.75pt;visibility:visible;mso-wrap-style:square">
            <v:imagedata r:id="rId7" o:title="FE_Wiedza_Edukacja_Rozwoj_rgb-1"/>
          </v:shape>
        </w:pict>
      </w:r>
    </w:p>
    <w:p w:rsidR="00CE5445" w:rsidRDefault="00CE5445" w:rsidP="00CE5445">
      <w:pPr>
        <w:pStyle w:val="p2"/>
        <w:spacing w:before="0" w:beforeAutospacing="0" w:after="0" w:afterAutospacing="0"/>
        <w:jc w:val="center"/>
        <w:rPr>
          <w:b/>
          <w:bCs/>
          <w:sz w:val="20"/>
          <w:szCs w:val="20"/>
        </w:rPr>
      </w:pPr>
      <w:r>
        <w:rPr>
          <w:bCs/>
          <w:sz w:val="20"/>
          <w:szCs w:val="20"/>
        </w:rPr>
        <w:t xml:space="preserve">Zamówienie finansowane w ramach: </w:t>
      </w:r>
      <w:r>
        <w:rPr>
          <w:sz w:val="20"/>
          <w:szCs w:val="20"/>
        </w:rPr>
        <w:t xml:space="preserve">Projektu „Kuźnia kluczowych kompetencji studentów </w:t>
      </w:r>
      <w:proofErr w:type="spellStart"/>
      <w:r>
        <w:rPr>
          <w:sz w:val="20"/>
          <w:szCs w:val="20"/>
        </w:rPr>
        <w:t>WMiFS</w:t>
      </w:r>
      <w:proofErr w:type="spellEnd"/>
      <w:r>
        <w:rPr>
          <w:sz w:val="20"/>
          <w:szCs w:val="20"/>
        </w:rPr>
        <w:t xml:space="preserve"> PRz - POWR.03.01.00-00-K081/16” </w:t>
      </w:r>
    </w:p>
    <w:p w:rsidR="00D641FE" w:rsidRDefault="00D641FE" w:rsidP="00CE5445">
      <w:pPr>
        <w:rPr>
          <w:rFonts w:ascii="Arial" w:hAnsi="Arial" w:cs="Arial"/>
          <w:b/>
          <w:sz w:val="28"/>
          <w:szCs w:val="28"/>
        </w:rPr>
      </w:pPr>
    </w:p>
    <w:p w:rsidR="00D641FE" w:rsidRDefault="00D641F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641FE" w:rsidRPr="00D641FE" w:rsidRDefault="00D641FE" w:rsidP="00D641FE">
      <w:pPr>
        <w:jc w:val="right"/>
        <w:rPr>
          <w:rFonts w:ascii="Arial" w:hAnsi="Arial" w:cs="Arial"/>
          <w:b/>
          <w:sz w:val="20"/>
          <w:szCs w:val="20"/>
        </w:rPr>
      </w:pPr>
      <w:r w:rsidRPr="00D641FE">
        <w:rPr>
          <w:rFonts w:ascii="Arial" w:hAnsi="Arial" w:cs="Arial"/>
          <w:b/>
          <w:sz w:val="20"/>
          <w:szCs w:val="20"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434437" w:rsidRPr="00434437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43443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34437">
        <w:rPr>
          <w:rFonts w:ascii="Arial" w:hAnsi="Arial" w:cs="Arial"/>
        </w:rPr>
        <w:t>POLITECHNIKA RZESZOWSKA</w:t>
      </w:r>
    </w:p>
    <w:p w:rsidR="001B541E" w:rsidRPr="00A40632" w:rsidRDefault="0043443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34437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434437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434437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434437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434437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prowadzi:  .</w:t>
      </w:r>
      <w:r w:rsidRPr="00A40632">
        <w:rPr>
          <w:rFonts w:ascii="Arial" w:hAnsi="Arial" w:cs="Arial"/>
          <w:vertAlign w:val="superscript"/>
        </w:rPr>
        <w:t xml:space="preserve"> </w:t>
      </w:r>
      <w:r w:rsidR="00434437" w:rsidRPr="00434437">
        <w:rPr>
          <w:rFonts w:ascii="Arial" w:hAnsi="Arial" w:cs="Arial"/>
          <w:vertAlign w:val="superscript"/>
        </w:rPr>
        <w:t>mgr Katarzyna</w:t>
      </w:r>
      <w:r w:rsidRPr="00A40632">
        <w:rPr>
          <w:rFonts w:ascii="Arial" w:hAnsi="Arial" w:cs="Arial"/>
        </w:rPr>
        <w:t xml:space="preserve"> </w:t>
      </w:r>
      <w:r w:rsidR="00434437" w:rsidRPr="00434437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434437" w:rsidP="001B541E">
      <w:pPr>
        <w:ind w:left="142"/>
        <w:jc w:val="center"/>
        <w:rPr>
          <w:rFonts w:ascii="Arial" w:hAnsi="Arial" w:cs="Arial"/>
        </w:rPr>
      </w:pPr>
      <w:r w:rsidRPr="00434437">
        <w:rPr>
          <w:rFonts w:ascii="Arial" w:hAnsi="Arial" w:cs="Arial"/>
          <w:b/>
        </w:rPr>
        <w:t>Dostawa materiałów do druku 3d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291432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CE5445" w:rsidTr="00CE5445">
        <w:tc>
          <w:tcPr>
            <w:tcW w:w="9142" w:type="dxa"/>
            <w:shd w:val="clear" w:color="auto" w:fill="F3F3F3"/>
            <w:vAlign w:val="center"/>
          </w:tcPr>
          <w:p w:rsidR="00CE5445" w:rsidRPr="00CA0351" w:rsidRDefault="00CE5445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CE5445" w:rsidTr="00CE5445">
        <w:tc>
          <w:tcPr>
            <w:tcW w:w="9142" w:type="dxa"/>
          </w:tcPr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434437">
              <w:rPr>
                <w:rFonts w:ascii="Arial" w:hAnsi="Arial" w:cs="Arial"/>
                <w:b/>
                <w:sz w:val="22"/>
                <w:szCs w:val="22"/>
              </w:rPr>
              <w:t>Dostawa materiałów do druku 3d</w:t>
            </w:r>
          </w:p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Pr="002661CA">
              <w:rPr>
                <w:rFonts w:ascii="Arial" w:hAnsi="Arial" w:cs="Arial"/>
              </w:rPr>
              <w:lastRenderedPageBreak/>
              <w:t>...................................................................................................................................zł.</w:t>
            </w:r>
          </w:p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CE5445" w:rsidRPr="002661CA" w:rsidRDefault="00CE5445" w:rsidP="00D2226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CE5445" w:rsidRDefault="00CE5445" w:rsidP="00D2226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C70B85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:.</w:t>
      </w:r>
      <w:r w:rsidR="00C70B85">
        <w:rPr>
          <w:rFonts w:ascii="Arial" w:hAnsi="Arial" w:cs="Arial"/>
        </w:rPr>
        <w:t>do 30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C70B85">
        <w:rPr>
          <w:rFonts w:ascii="Arial" w:hAnsi="Arial" w:cs="Arial"/>
          <w:b/>
        </w:rPr>
        <w:t>30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1B541E" w:rsidRPr="00A84A89" w:rsidRDefault="001B541E" w:rsidP="001B541E">
      <w:pPr>
        <w:rPr>
          <w:rFonts w:ascii="Arial" w:hAnsi="Arial" w:cs="Arial"/>
          <w:sz w:val="16"/>
          <w:szCs w:val="16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636F95" w:rsidRDefault="001B541E" w:rsidP="001B541E">
      <w:pPr>
        <w:rPr>
          <w:szCs w:val="16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0AC" w:rsidRDefault="009820AC">
      <w:r>
        <w:separator/>
      </w:r>
    </w:p>
  </w:endnote>
  <w:endnote w:type="continuationSeparator" w:id="0">
    <w:p w:rsidR="009820AC" w:rsidRDefault="00982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29143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43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91432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820AC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0AC" w:rsidRDefault="009820AC">
      <w:r>
        <w:separator/>
      </w:r>
    </w:p>
  </w:footnote>
  <w:footnote w:type="continuationSeparator" w:id="0">
    <w:p w:rsidR="009820AC" w:rsidRDefault="00982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437" w:rsidRDefault="004344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437" w:rsidRDefault="0043443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4437" w:rsidRDefault="0043443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1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20AC"/>
    <w:rsid w:val="00003926"/>
    <w:rsid w:val="00006B5B"/>
    <w:rsid w:val="00014627"/>
    <w:rsid w:val="000600B5"/>
    <w:rsid w:val="000E2D26"/>
    <w:rsid w:val="00116FC7"/>
    <w:rsid w:val="001306AD"/>
    <w:rsid w:val="00131C63"/>
    <w:rsid w:val="001423AC"/>
    <w:rsid w:val="00161679"/>
    <w:rsid w:val="00166F66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1432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34437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73343"/>
    <w:rsid w:val="0069757D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536F7"/>
    <w:rsid w:val="00763481"/>
    <w:rsid w:val="00767DF9"/>
    <w:rsid w:val="00786D4D"/>
    <w:rsid w:val="007926B3"/>
    <w:rsid w:val="007B7A31"/>
    <w:rsid w:val="00884A21"/>
    <w:rsid w:val="008A149A"/>
    <w:rsid w:val="008A3EF3"/>
    <w:rsid w:val="008F7860"/>
    <w:rsid w:val="00903B9A"/>
    <w:rsid w:val="009076A8"/>
    <w:rsid w:val="0093214C"/>
    <w:rsid w:val="0095289F"/>
    <w:rsid w:val="00976F8E"/>
    <w:rsid w:val="009820AC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20EB9"/>
    <w:rsid w:val="00C70B85"/>
    <w:rsid w:val="00C963FE"/>
    <w:rsid w:val="00CA0351"/>
    <w:rsid w:val="00CD2766"/>
    <w:rsid w:val="00CE5445"/>
    <w:rsid w:val="00D129B6"/>
    <w:rsid w:val="00D13914"/>
    <w:rsid w:val="00D3354F"/>
    <w:rsid w:val="00D63505"/>
    <w:rsid w:val="00D641FE"/>
    <w:rsid w:val="00DB0E54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38705A3-5439-4BBD-88F5-F1CFED6AE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4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6</Pages>
  <Words>1144</Words>
  <Characters>6870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7999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11</cp:revision>
  <cp:lastPrinted>1899-12-31T22:00:00Z</cp:lastPrinted>
  <dcterms:created xsi:type="dcterms:W3CDTF">2018-10-04T10:56:00Z</dcterms:created>
  <dcterms:modified xsi:type="dcterms:W3CDTF">2018-10-18T07:38:00Z</dcterms:modified>
</cp:coreProperties>
</file>