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C75B6F" w:rsidRDefault="00C75B6F" w:rsidP="00C75B6F">
      <w:pPr>
        <w:pStyle w:val="Nagwek2"/>
        <w:widowControl/>
        <w:spacing w:line="360" w:lineRule="auto"/>
        <w:jc w:val="right"/>
        <w:rPr>
          <w:szCs w:val="24"/>
        </w:rPr>
      </w:pPr>
      <w:r>
        <w:rPr>
          <w:szCs w:val="24"/>
        </w:rPr>
        <w:t xml:space="preserve">Zał. nr 1 do SIWZ </w:t>
      </w:r>
    </w:p>
    <w:p w:rsidR="006F12F2" w:rsidRPr="00C75B6F" w:rsidRDefault="006F12F2" w:rsidP="00C75B6F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205D5A" w:rsidRDefault="005951DE" w:rsidP="00C75B6F">
      <w:pPr>
        <w:spacing w:line="360" w:lineRule="auto"/>
        <w:ind w:left="709" w:hanging="425"/>
        <w:rPr>
          <w:b/>
        </w:rPr>
      </w:pPr>
      <w:r w:rsidRPr="00205D5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FD7071" w:rsidRPr="00FD7071" w:rsidRDefault="00FD7071" w:rsidP="006F12F2">
      <w:pPr>
        <w:ind w:firstLine="3969"/>
        <w:rPr>
          <w:b/>
        </w:rPr>
      </w:pPr>
      <w:r w:rsidRPr="00FD7071">
        <w:rPr>
          <w:b/>
        </w:rPr>
        <w:t>Politechnika Rzeszowska</w:t>
      </w:r>
    </w:p>
    <w:p w:rsidR="006F12F2" w:rsidRPr="00205D5A" w:rsidRDefault="00FD7071" w:rsidP="006F12F2">
      <w:pPr>
        <w:ind w:firstLine="3969"/>
        <w:rPr>
          <w:b/>
        </w:rPr>
      </w:pPr>
      <w:r w:rsidRPr="00FD7071">
        <w:rPr>
          <w:b/>
        </w:rPr>
        <w:t>Dział Logistyki i Zamówień Publicznych</w:t>
      </w:r>
    </w:p>
    <w:p w:rsidR="006F12F2" w:rsidRPr="00205D5A" w:rsidRDefault="00FD7071" w:rsidP="006F12F2">
      <w:pPr>
        <w:ind w:left="3969"/>
        <w:rPr>
          <w:b/>
        </w:rPr>
      </w:pPr>
      <w:r w:rsidRPr="00FD7071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FD7071">
        <w:rPr>
          <w:b/>
        </w:rPr>
        <w:t>12</w:t>
      </w:r>
    </w:p>
    <w:p w:rsidR="006F12F2" w:rsidRPr="00205D5A" w:rsidRDefault="00FD7071" w:rsidP="006F12F2">
      <w:pPr>
        <w:ind w:firstLine="3969"/>
        <w:rPr>
          <w:b/>
        </w:rPr>
      </w:pPr>
      <w:r w:rsidRPr="00FD7071">
        <w:rPr>
          <w:b/>
        </w:rPr>
        <w:t>35-959</w:t>
      </w:r>
      <w:r w:rsidR="006F12F2" w:rsidRPr="00205D5A">
        <w:rPr>
          <w:b/>
        </w:rPr>
        <w:t xml:space="preserve"> </w:t>
      </w:r>
      <w:r w:rsidRPr="00FD7071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FD7071" w:rsidRPr="00FD7071">
        <w:rPr>
          <w:b/>
        </w:rPr>
        <w:t>przetarg nieograniczony</w:t>
      </w:r>
      <w:r w:rsidRPr="00205D5A">
        <w:t>” na:</w:t>
      </w:r>
    </w:p>
    <w:p w:rsidR="006F12F2" w:rsidRPr="00205D5A" w:rsidRDefault="006F12F2" w:rsidP="00B47B04">
      <w:pPr>
        <w:spacing w:line="360" w:lineRule="auto"/>
        <w:jc w:val="both"/>
      </w:pPr>
      <w:r w:rsidRPr="00205D5A">
        <w:t>„</w:t>
      </w:r>
      <w:r w:rsidR="00FD7071" w:rsidRPr="00FD7071">
        <w:rPr>
          <w:b/>
        </w:rPr>
        <w:t>Dostawa komputerów przenośnych dla jednostek Politechniki Rzeszowskiej</w:t>
      </w:r>
      <w:r w:rsidRPr="00205D5A">
        <w:t>”.</w:t>
      </w:r>
    </w:p>
    <w:p w:rsidR="005A3802" w:rsidRPr="00205D5A" w:rsidRDefault="00DA130F" w:rsidP="00C75B6F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820"/>
        <w:gridCol w:w="5244"/>
      </w:tblGrid>
      <w:tr w:rsidR="00B47B04" w:rsidRPr="00205D5A" w:rsidTr="006F1FB4">
        <w:trPr>
          <w:jc w:val="center"/>
        </w:trPr>
        <w:tc>
          <w:tcPr>
            <w:tcW w:w="704" w:type="dxa"/>
          </w:tcPr>
          <w:p w:rsidR="00B47B04" w:rsidRPr="00FD7071" w:rsidRDefault="0009287F" w:rsidP="006F1FB4">
            <w:pPr>
              <w:pStyle w:val="Tekstpodstawowy"/>
              <w:jc w:val="center"/>
            </w:pPr>
            <w:r w:rsidRPr="006F1FB4">
              <w:rPr>
                <w:b/>
              </w:rPr>
              <w:t>L.p</w:t>
            </w:r>
            <w:r>
              <w:t>.</w:t>
            </w:r>
          </w:p>
        </w:tc>
        <w:tc>
          <w:tcPr>
            <w:tcW w:w="4820" w:type="dxa"/>
          </w:tcPr>
          <w:p w:rsidR="00B47B04" w:rsidRPr="00205D5A" w:rsidRDefault="0009287F" w:rsidP="006F1FB4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5244" w:type="dxa"/>
          </w:tcPr>
          <w:p w:rsidR="00B47B04" w:rsidRPr="00205D5A" w:rsidRDefault="006F1FB4" w:rsidP="006C59BD">
            <w:pPr>
              <w:pStyle w:val="Tekstpodstawowy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Parametry techniczne oferowanego przez Wykonawcę produktu w odniesieniu do parametrów zawartych w Szczegółowym opisie przedmiotu zamówienia/zał. nr 2 do SIWZ </w:t>
            </w:r>
            <w:r>
              <w:rPr>
                <w:b/>
                <w:color w:val="FF0000"/>
                <w:sz w:val="22"/>
                <w:szCs w:val="22"/>
              </w:rPr>
              <w:t xml:space="preserve">(proszę podać opisy </w:t>
            </w:r>
            <w:r w:rsidR="006C59BD">
              <w:rPr>
                <w:b/>
                <w:color w:val="FF0000"/>
                <w:sz w:val="22"/>
                <w:szCs w:val="22"/>
              </w:rPr>
              <w:t xml:space="preserve">oferowanego sprzętu </w:t>
            </w:r>
            <w:r>
              <w:rPr>
                <w:b/>
                <w:color w:val="FF0000"/>
                <w:sz w:val="22"/>
                <w:szCs w:val="22"/>
              </w:rPr>
              <w:t xml:space="preserve"> z uwzględnieniem parametrów – oferty bez opisu, lub tyko z zapisem w kolumnie „zgodnie z SIWZ”  będą podlegały odrzuceniu jako niezgodne z treścią SIWZ)</w:t>
            </w: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1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Informatyki i Automatyki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 xml:space="preserve">cena  (C) za wykonanie zadania wynosi </w:t>
            </w:r>
            <w:r w:rsidR="00B47B04">
              <w:t>kwotę netto ...............</w:t>
            </w:r>
            <w:r w:rsidRPr="00205D5A">
              <w:t>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</w:t>
            </w:r>
            <w:r w:rsidR="00B47B04">
              <w:t>osi kwotę brutto .............</w:t>
            </w:r>
            <w:r w:rsidRPr="00205D5A">
              <w:t>........ zł (słownie:..........................................................</w:t>
            </w:r>
            <w:r w:rsidR="00B47B04">
              <w:t>.............................</w:t>
            </w:r>
            <w:r w:rsidRPr="00205D5A">
              <w:t>...... zł).</w:t>
            </w:r>
          </w:p>
          <w:p w:rsidR="00B47B04" w:rsidRDefault="00B47B04" w:rsidP="00B47B0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47B04" w:rsidRDefault="00B47B04" w:rsidP="00B47B0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 Termin realizacji: ………………….. dni ( od 7 dni do 14 dni )</w:t>
            </w:r>
          </w:p>
          <w:p w:rsidR="00B47B04" w:rsidRPr="00205D5A" w:rsidRDefault="00B47B04" w:rsidP="00B47B04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2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Informatyki i Automatyki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47B04" w:rsidRDefault="00B47B04" w:rsidP="00B47B04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47B04" w:rsidRDefault="00B47B04" w:rsidP="00B47B0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47B04" w:rsidRPr="00205D5A" w:rsidRDefault="00B47B04" w:rsidP="00B47B04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3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Informatyki i Automatyki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47B04" w:rsidRDefault="00B47B04" w:rsidP="00B47B04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47B04" w:rsidRDefault="00B47B04" w:rsidP="00B47B0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- Termin realizacji: ………………….. dni ( od 7 dni do 14 dni )</w:t>
            </w:r>
          </w:p>
          <w:p w:rsidR="00B47B04" w:rsidRPr="00205D5A" w:rsidRDefault="00B47B04" w:rsidP="00B47B04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4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oraz akcesoria komputerowe - Zakład Systemów Rozproszonych - 3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5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Zakład Systemów Rozproszonych - 2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774213" w:rsidRDefault="00774213" w:rsidP="0077421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774213" w:rsidRPr="00774213" w:rsidRDefault="00774213" w:rsidP="0077421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 Termin realizacji: ………………….. dni ( od 7 dni do 14 dni )</w:t>
            </w:r>
            <w:bookmarkStart w:id="0" w:name="_GoBack"/>
            <w:bookmarkEnd w:id="0"/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6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Silników Spalinowych i Transportu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7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Silników Spalinowych i Transportu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lastRenderedPageBreak/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8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Nauki o Materiałach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9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Nauki o Materiałach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lastRenderedPageBreak/>
              <w:t>10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Zakład Termodynamiki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11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Awioniki i Sterowania - 2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lastRenderedPageBreak/>
              <w:t>12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Zakład Mechaniki Płynów i Aerodynamiki - 1 szt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13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Zakład Mechaniki Płynów i Aerodynamiki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lastRenderedPageBreak/>
              <w:t>14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Zakład Mechaniki Płynów i Aerodynamiki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15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Zakład Mechaniki Płynów i Aerodynamiki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lastRenderedPageBreak/>
              <w:t>16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Konserwacji Zabytków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17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Konserwacji Zabytków -1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lastRenderedPageBreak/>
              <w:t>18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Konserwacji Zabytków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19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Konserwacji Zabytków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lastRenderedPageBreak/>
              <w:t>20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Zakład Projektowania Architektonicznego i Grafiki Inżynierskiej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21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Inżynierii Materiałowej i Technologii Budownictwa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22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Konstrukcji Budowlanych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23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Zakład Dróg i Mostów -1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24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Zaopatrzenia w Wodę i Odprowadzania Ścieków -1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25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Inżynierii Chemicznej i Procesowej -1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26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Samolotów i Silników Lotniczych - 3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27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Fizyki i Inżynierii Medycznej -1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28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Zakład Matematyki Dyskretnej -1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29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Biuro Badań Naukowych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30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Tablet - Katedra Ekonomii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31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Tablet - Katedra Samolotów i Silników Lotniczych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lastRenderedPageBreak/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32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Nauki o Materiałach -1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2A7C9F" w:rsidRDefault="002A7C9F" w:rsidP="002A7C9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2A7C9F" w:rsidRPr="00205D5A" w:rsidRDefault="002A7C9F" w:rsidP="002A7C9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33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Konstrukcji Budowlanych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09287F" w:rsidRDefault="0009287F" w:rsidP="0009287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09287F" w:rsidRDefault="0009287F" w:rsidP="0009287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09287F" w:rsidRPr="00205D5A" w:rsidRDefault="0009287F" w:rsidP="0009287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lastRenderedPageBreak/>
              <w:t>34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Samolotów i Silników Lotniczych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</w:t>
            </w:r>
            <w:r w:rsidR="00E445A1">
              <w:t>si kwotę brutto .............</w:t>
            </w:r>
            <w:r w:rsidRPr="00205D5A">
              <w:t>....... zł (słownie:......................................................</w:t>
            </w:r>
            <w:r w:rsidR="00E445A1">
              <w:t>............................</w:t>
            </w:r>
            <w:r w:rsidRPr="00205D5A">
              <w:t>.......... zł).</w:t>
            </w:r>
          </w:p>
          <w:p w:rsidR="0009287F" w:rsidRDefault="0009287F" w:rsidP="0009287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09287F" w:rsidRDefault="0009287F" w:rsidP="0009287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09287F" w:rsidRPr="00205D5A" w:rsidRDefault="0009287F" w:rsidP="0009287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t>35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Zakład Informatyki - 1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</w:t>
            </w:r>
            <w:r w:rsidR="00E445A1">
              <w:t>tę brutto ...................</w:t>
            </w:r>
            <w:r w:rsidRPr="00205D5A">
              <w:t>. zł (słownie:...................................................</w:t>
            </w:r>
            <w:r w:rsidR="00E445A1">
              <w:t>............................</w:t>
            </w:r>
            <w:r w:rsidRPr="00205D5A">
              <w:t>............. zł).</w:t>
            </w:r>
          </w:p>
          <w:p w:rsidR="0009287F" w:rsidRDefault="0009287F" w:rsidP="0009287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09287F" w:rsidRDefault="0009287F" w:rsidP="0009287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09287F" w:rsidRPr="00205D5A" w:rsidRDefault="0009287F" w:rsidP="0009287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  <w:tr w:rsidR="00C75B6F" w:rsidRPr="00205D5A" w:rsidTr="006F1FB4">
        <w:trPr>
          <w:jc w:val="center"/>
        </w:trPr>
        <w:tc>
          <w:tcPr>
            <w:tcW w:w="704" w:type="dxa"/>
          </w:tcPr>
          <w:p w:rsidR="00C75B6F" w:rsidRPr="00205D5A" w:rsidRDefault="00C75B6F" w:rsidP="00DD6D06">
            <w:pPr>
              <w:pStyle w:val="Tekstpodstawowy"/>
              <w:jc w:val="right"/>
            </w:pPr>
            <w:r w:rsidRPr="00FD7071">
              <w:lastRenderedPageBreak/>
              <w:t>36</w:t>
            </w:r>
          </w:p>
        </w:tc>
        <w:tc>
          <w:tcPr>
            <w:tcW w:w="4820" w:type="dxa"/>
          </w:tcPr>
          <w:p w:rsidR="00C75B6F" w:rsidRPr="00205D5A" w:rsidRDefault="00C75B6F" w:rsidP="00DD6D0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D7071">
              <w:t>Komputer przenośny (laptop) - Katedra Awioniki i Sterowania - 2 szt.</w:t>
            </w:r>
            <w:r w:rsidRPr="00205D5A">
              <w:t xml:space="preserve"> </w:t>
            </w:r>
          </w:p>
          <w:p w:rsidR="00C75B6F" w:rsidRDefault="00C75B6F" w:rsidP="00DD6D06">
            <w:pPr>
              <w:spacing w:line="360" w:lineRule="auto"/>
              <w:jc w:val="both"/>
            </w:pPr>
            <w:r w:rsidRPr="00205D5A">
              <w:t>cena  (C) za wykonanie zadania w</w:t>
            </w:r>
            <w:r w:rsidR="00E445A1">
              <w:t>ynosi kwotę netto ............</w:t>
            </w:r>
            <w:r w:rsidRPr="00205D5A">
              <w:t>......... zł (słownie:........................................</w:t>
            </w:r>
            <w:r w:rsidR="00E445A1">
              <w:t>........................</w:t>
            </w:r>
            <w:r w:rsidRPr="00205D5A">
              <w:t xml:space="preserve">........................ zł), natomiast wraz z należnym podatkiem VAT w wysokości ......%, tj. ………………….zł (słownie: ..................................................................................................... zł).  wynosi kwotę brutto </w:t>
            </w:r>
            <w:r w:rsidR="00E445A1">
              <w:t>.......</w:t>
            </w:r>
            <w:r w:rsidRPr="00205D5A">
              <w:t>.............. zł (słownie:..................................................</w:t>
            </w:r>
            <w:r w:rsidR="00E445A1">
              <w:t>.............................</w:t>
            </w:r>
            <w:r w:rsidRPr="00205D5A">
              <w:t>.............. zł).</w:t>
            </w:r>
          </w:p>
          <w:p w:rsidR="0009287F" w:rsidRDefault="0009287F" w:rsidP="0009287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09287F" w:rsidRDefault="0009287F" w:rsidP="0009287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09287F" w:rsidRPr="00205D5A" w:rsidRDefault="0009287F" w:rsidP="0009287F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5244" w:type="dxa"/>
          </w:tcPr>
          <w:p w:rsidR="00C75B6F" w:rsidRPr="00205D5A" w:rsidRDefault="00C75B6F" w:rsidP="00DD6D06">
            <w:pPr>
              <w:pStyle w:val="Tekstpodstawowy"/>
              <w:rPr>
                <w:b/>
              </w:rPr>
            </w:pP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F82B41" w:rsidRPr="00E445A1" w:rsidRDefault="00F82B41" w:rsidP="00E445A1">
      <w:pPr>
        <w:spacing w:line="276" w:lineRule="auto"/>
        <w:jc w:val="both"/>
        <w:rPr>
          <w:b/>
        </w:rPr>
      </w:pPr>
      <w:r w:rsidRPr="000378D0">
        <w:rPr>
          <w:b/>
        </w:rPr>
        <w:t xml:space="preserve">Do niniejszego formularza należy dołączyć szczegółową wycenę dla każdego zadania częściowego. Szczegółowa wycena musi zawierać minimum ceny jednostkowe netto dla poszczególnych elementów składających się na całość zadania częściowego </w:t>
      </w:r>
      <w:r w:rsidRPr="000378D0">
        <w:rPr>
          <w:b/>
        </w:rPr>
        <w:br/>
        <w:t xml:space="preserve">(w odniesieniu do elementów wyszczególnionych wg. szczegółowego opisu przedmiotu zamówienia) oraz wartości netto i brutto, stawkę VAT. </w:t>
      </w:r>
    </w:p>
    <w:p w:rsidR="00F82B41" w:rsidRPr="000378D0" w:rsidRDefault="00F82B41" w:rsidP="00F82B41">
      <w:pPr>
        <w:spacing w:line="276" w:lineRule="auto"/>
        <w:jc w:val="both"/>
      </w:pPr>
      <w:r w:rsidRPr="000378D0"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F82B41" w:rsidRPr="000378D0" w:rsidRDefault="00F82B41" w:rsidP="00F82B41">
      <w:pPr>
        <w:spacing w:line="276" w:lineRule="auto"/>
        <w:jc w:val="both"/>
        <w:rPr>
          <w:rFonts w:eastAsia="Calibri"/>
        </w:rPr>
      </w:pPr>
      <w:r w:rsidRPr="000378D0">
        <w:rPr>
          <w:rFonts w:eastAsia="Calibri"/>
        </w:rPr>
        <w:t xml:space="preserve">3) </w:t>
      </w:r>
      <w:r w:rsidRPr="000378D0">
        <w:t>oświadczamy, że uważamy się za związanych niniejszą ofertą częściową na czas wskazany w specyfikacji istotnych warunków zamówienia,</w:t>
      </w:r>
    </w:p>
    <w:p w:rsidR="00F82B41" w:rsidRPr="000378D0" w:rsidRDefault="00F82B41" w:rsidP="00F82B41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378D0">
        <w:t>4</w:t>
      </w:r>
      <w:r w:rsidRPr="000378D0">
        <w:rPr>
          <w:color w:val="000000"/>
        </w:rPr>
        <w:t xml:space="preserve">) oferta liczy </w:t>
      </w:r>
      <w:r w:rsidRPr="000378D0">
        <w:rPr>
          <w:b/>
          <w:bCs/>
          <w:color w:val="000000"/>
        </w:rPr>
        <w:t xml:space="preserve">........................ </w:t>
      </w:r>
      <w:r w:rsidRPr="000378D0">
        <w:rPr>
          <w:color w:val="000000"/>
        </w:rPr>
        <w:t>kolejno ponumerowanych kart,</w:t>
      </w:r>
    </w:p>
    <w:p w:rsidR="00F82B41" w:rsidRPr="000378D0" w:rsidRDefault="00F82B41" w:rsidP="00F82B41">
      <w:pPr>
        <w:autoSpaceDE w:val="0"/>
        <w:autoSpaceDN w:val="0"/>
        <w:adjustRightInd w:val="0"/>
        <w:spacing w:line="276" w:lineRule="auto"/>
        <w:jc w:val="both"/>
      </w:pPr>
      <w:r w:rsidRPr="000378D0">
        <w:t xml:space="preserve">5) Nazwa podwykonawcy i zakres rzeczowy, któremu  Wykonawca zamierza powierzyć wykonanie części przedmiotu zamówienia lub całości przedmiotu zamówienia. </w:t>
      </w:r>
    </w:p>
    <w:p w:rsidR="00F82B41" w:rsidRPr="000378D0" w:rsidRDefault="00F82B41" w:rsidP="00F82B41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F82B41" w:rsidRPr="000378D0" w:rsidTr="00945609">
        <w:tc>
          <w:tcPr>
            <w:tcW w:w="1257" w:type="dxa"/>
          </w:tcPr>
          <w:p w:rsidR="00F82B41" w:rsidRPr="000378D0" w:rsidRDefault="00F82B41" w:rsidP="00945609">
            <w:pPr>
              <w:autoSpaceDE w:val="0"/>
              <w:autoSpaceDN w:val="0"/>
              <w:adjustRightInd w:val="0"/>
            </w:pPr>
            <w:r w:rsidRPr="000378D0">
              <w:t>Lp</w:t>
            </w:r>
          </w:p>
        </w:tc>
        <w:tc>
          <w:tcPr>
            <w:tcW w:w="4189" w:type="dxa"/>
          </w:tcPr>
          <w:p w:rsidR="00F82B41" w:rsidRPr="000378D0" w:rsidRDefault="00F82B41" w:rsidP="00945609">
            <w:pPr>
              <w:autoSpaceDE w:val="0"/>
              <w:autoSpaceDN w:val="0"/>
              <w:adjustRightInd w:val="0"/>
            </w:pPr>
            <w:r w:rsidRPr="000378D0">
              <w:t>Nazwa podwykonawcy</w:t>
            </w:r>
          </w:p>
        </w:tc>
        <w:tc>
          <w:tcPr>
            <w:tcW w:w="3840" w:type="dxa"/>
          </w:tcPr>
          <w:p w:rsidR="00F82B41" w:rsidRPr="000378D0" w:rsidRDefault="00F82B41" w:rsidP="00945609">
            <w:pPr>
              <w:autoSpaceDE w:val="0"/>
              <w:autoSpaceDN w:val="0"/>
              <w:adjustRightInd w:val="0"/>
            </w:pPr>
            <w:r w:rsidRPr="000378D0">
              <w:t>Zakres rzeczowy</w:t>
            </w:r>
          </w:p>
        </w:tc>
      </w:tr>
      <w:tr w:rsidR="00F82B41" w:rsidRPr="000378D0" w:rsidTr="00945609">
        <w:tc>
          <w:tcPr>
            <w:tcW w:w="1257" w:type="dxa"/>
          </w:tcPr>
          <w:p w:rsidR="00F82B41" w:rsidRPr="000378D0" w:rsidRDefault="00F82B41" w:rsidP="00945609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F82B41" w:rsidRPr="000378D0" w:rsidRDefault="00F82B41" w:rsidP="00945609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F82B41" w:rsidRPr="000378D0" w:rsidRDefault="00F82B41" w:rsidP="00945609">
            <w:pPr>
              <w:autoSpaceDE w:val="0"/>
              <w:autoSpaceDN w:val="0"/>
              <w:adjustRightInd w:val="0"/>
            </w:pPr>
          </w:p>
        </w:tc>
      </w:tr>
      <w:tr w:rsidR="00F82B41" w:rsidRPr="000378D0" w:rsidTr="00945609">
        <w:tc>
          <w:tcPr>
            <w:tcW w:w="1257" w:type="dxa"/>
          </w:tcPr>
          <w:p w:rsidR="00F82B41" w:rsidRPr="000378D0" w:rsidRDefault="00F82B41" w:rsidP="00945609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F82B41" w:rsidRPr="000378D0" w:rsidRDefault="00F82B41" w:rsidP="00945609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F82B41" w:rsidRPr="000378D0" w:rsidRDefault="00F82B41" w:rsidP="00945609">
            <w:pPr>
              <w:autoSpaceDE w:val="0"/>
              <w:autoSpaceDN w:val="0"/>
              <w:adjustRightInd w:val="0"/>
            </w:pPr>
          </w:p>
        </w:tc>
      </w:tr>
    </w:tbl>
    <w:p w:rsidR="00F82B41" w:rsidRPr="009847E2" w:rsidRDefault="00F82B41" w:rsidP="00F82B41">
      <w:pPr>
        <w:autoSpaceDE w:val="0"/>
        <w:autoSpaceDN w:val="0"/>
        <w:adjustRightInd w:val="0"/>
        <w:rPr>
          <w:sz w:val="16"/>
          <w:szCs w:val="16"/>
        </w:rPr>
      </w:pPr>
    </w:p>
    <w:p w:rsidR="00F82B41" w:rsidRPr="000378D0" w:rsidRDefault="00F82B41" w:rsidP="00F82B41">
      <w:pPr>
        <w:autoSpaceDE w:val="0"/>
        <w:autoSpaceDN w:val="0"/>
        <w:adjustRightInd w:val="0"/>
        <w:rPr>
          <w:b/>
        </w:rPr>
      </w:pPr>
      <w:r w:rsidRPr="000378D0">
        <w:rPr>
          <w:b/>
        </w:rPr>
        <w:t xml:space="preserve">* Wypełnić jeżeli Wykonawca zamierza powierzyć podwykonawstwo </w:t>
      </w:r>
    </w:p>
    <w:p w:rsidR="00F82B41" w:rsidRPr="009847E2" w:rsidRDefault="00F82B41" w:rsidP="00F82B41">
      <w:pPr>
        <w:autoSpaceDE w:val="0"/>
        <w:autoSpaceDN w:val="0"/>
        <w:adjustRightInd w:val="0"/>
        <w:rPr>
          <w:b/>
          <w:sz w:val="16"/>
          <w:szCs w:val="16"/>
        </w:rPr>
      </w:pPr>
    </w:p>
    <w:p w:rsidR="00F82B41" w:rsidRPr="000378D0" w:rsidRDefault="00F82B41" w:rsidP="00F82B41">
      <w:pPr>
        <w:spacing w:line="276" w:lineRule="auto"/>
        <w:ind w:hanging="284"/>
        <w:jc w:val="both"/>
      </w:pPr>
      <w:r w:rsidRPr="000378D0">
        <w:t xml:space="preserve">6) oświadczamy, że zapoznaliśmy się z istotnymi postanowieniami umowy </w:t>
      </w:r>
      <w:r w:rsidRPr="000378D0">
        <w:rPr>
          <w:color w:val="000000"/>
        </w:rPr>
        <w:t>(wzorem umowy),</w:t>
      </w:r>
      <w:r w:rsidRPr="000378D0">
        <w:t xml:space="preserve"> które zostały zawarte w Specyfikacji Istotnych Warunków Zamówienia i zobowiązujemy się w </w:t>
      </w:r>
      <w:r w:rsidRPr="000378D0">
        <w:lastRenderedPageBreak/>
        <w:t>przypadku wyboru naszej oferty częściowej do zawarcia umowy na zawartych tam warunkach w miejscu i terminie wyznaczonym przez Zamawiającego.</w:t>
      </w:r>
    </w:p>
    <w:p w:rsidR="00F82B41" w:rsidRPr="000378D0" w:rsidRDefault="00F82B41" w:rsidP="00F82B41">
      <w:pPr>
        <w:spacing w:line="276" w:lineRule="auto"/>
        <w:ind w:hanging="284"/>
        <w:jc w:val="both"/>
      </w:pPr>
      <w:r w:rsidRPr="000378D0">
        <w:t xml:space="preserve">7) Wykonawca należy do </w:t>
      </w:r>
      <w:r w:rsidRPr="000378D0">
        <w:rPr>
          <w:bCs/>
        </w:rPr>
        <w:t>sektora małych i średnich przedsiębiorstw</w:t>
      </w:r>
    </w:p>
    <w:p w:rsidR="00F82B41" w:rsidRPr="009847E2" w:rsidRDefault="00F82B41" w:rsidP="00F82B41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F82B41" w:rsidRPr="000378D0" w:rsidRDefault="00F82B41" w:rsidP="00F82B41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774213">
        <w:rPr>
          <w:b/>
          <w:sz w:val="32"/>
          <w:szCs w:val="32"/>
        </w:rPr>
      </w:r>
      <w:r w:rsidR="00774213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774213">
        <w:rPr>
          <w:b/>
          <w:sz w:val="32"/>
          <w:szCs w:val="32"/>
        </w:rPr>
      </w:r>
      <w:r w:rsidR="00774213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F82B41" w:rsidRPr="000378D0" w:rsidRDefault="00F82B41" w:rsidP="00F82B41">
      <w:pPr>
        <w:ind w:hanging="284"/>
        <w:jc w:val="both"/>
        <w:rPr>
          <w:kern w:val="20"/>
          <w:sz w:val="18"/>
          <w:szCs w:val="18"/>
        </w:rPr>
      </w:pPr>
      <w:r w:rsidRPr="000378D0">
        <w:rPr>
          <w:kern w:val="20"/>
          <w:sz w:val="18"/>
          <w:szCs w:val="18"/>
        </w:rPr>
        <w:t>Należy zaznaczyć znakiem X właściwe pole.</w:t>
      </w:r>
    </w:p>
    <w:p w:rsidR="00F82B41" w:rsidRPr="009847E2" w:rsidRDefault="00F82B41" w:rsidP="00F82B41">
      <w:pPr>
        <w:spacing w:line="360" w:lineRule="auto"/>
        <w:ind w:hanging="284"/>
        <w:jc w:val="both"/>
        <w:rPr>
          <w:sz w:val="16"/>
          <w:szCs w:val="16"/>
        </w:rPr>
      </w:pPr>
    </w:p>
    <w:p w:rsidR="00F82B41" w:rsidRDefault="00F82B41" w:rsidP="00F82B41">
      <w:pPr>
        <w:ind w:hanging="284"/>
        <w:jc w:val="both"/>
        <w:rPr>
          <w:i/>
          <w:sz w:val="20"/>
          <w:szCs w:val="20"/>
        </w:rPr>
      </w:pPr>
      <w:r w:rsidRPr="000378D0">
        <w:t>8) </w:t>
      </w:r>
      <w:r>
        <w:t>Prosimy o zwrot pieniędzy wniesionych tytułem wadium na konto*:…………………………………………………</w:t>
      </w:r>
    </w:p>
    <w:p w:rsidR="00F82B41" w:rsidRDefault="00F82B41" w:rsidP="00F82B41">
      <w:pPr>
        <w:spacing w:line="360" w:lineRule="auto"/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F82B41" w:rsidRPr="00747257" w:rsidRDefault="00F82B41" w:rsidP="00F82B41">
      <w:pPr>
        <w:spacing w:line="360" w:lineRule="auto"/>
        <w:ind w:hanging="284"/>
        <w:jc w:val="both"/>
      </w:pPr>
      <w:r>
        <w:t xml:space="preserve">9) </w:t>
      </w:r>
      <w:r w:rsidRPr="00747257">
        <w:rPr>
          <w:color w:val="000000"/>
        </w:rPr>
        <w:t xml:space="preserve">Oświadczam, że wypełniłem obowiązki informacyjne przewidziane w art. 13 lub art. 14 RODO wobec osób fizycznych, </w:t>
      </w:r>
      <w:r w:rsidRPr="00747257">
        <w:t>od których dane osobowe bezpośrednio lub pośrednio pozyskałem</w:t>
      </w:r>
      <w:r w:rsidRPr="00747257">
        <w:rPr>
          <w:color w:val="000000"/>
        </w:rPr>
        <w:t xml:space="preserve"> w celu ubiegania się o udzielenie zamówienia publicznego w niniejszym postępowaniu</w:t>
      </w:r>
      <w:r w:rsidRPr="00747257">
        <w:t>.*</w:t>
      </w:r>
      <w:r w:rsidRPr="00747257">
        <w:rPr>
          <w:rFonts w:ascii="Arial" w:hAnsi="Arial" w:cs="Arial"/>
          <w:i/>
          <w:color w:val="000000"/>
        </w:rPr>
        <w:t xml:space="preserve"> /Jeśli nie dotyczy wykreślić/</w:t>
      </w:r>
    </w:p>
    <w:p w:rsidR="00F82B41" w:rsidRPr="00747257" w:rsidRDefault="00F82B41" w:rsidP="00F82B41">
      <w:pPr>
        <w:spacing w:line="276" w:lineRule="auto"/>
        <w:jc w:val="both"/>
        <w:rPr>
          <w:rFonts w:ascii="Arial" w:eastAsia="Calibri" w:hAnsi="Arial" w:cs="Arial"/>
          <w:i/>
          <w:color w:val="000000"/>
          <w:sz w:val="20"/>
          <w:szCs w:val="20"/>
        </w:rPr>
      </w:pPr>
      <w:r w:rsidRPr="00747257">
        <w:rPr>
          <w:rFonts w:ascii="Arial" w:eastAsia="Calibri" w:hAnsi="Arial" w:cs="Arial"/>
          <w:i/>
          <w:color w:val="000000"/>
          <w:sz w:val="20"/>
          <w:szCs w:val="20"/>
        </w:rPr>
        <w:t xml:space="preserve">* W przypadku gdy wykonawca </w:t>
      </w:r>
      <w:r w:rsidRPr="00747257">
        <w:rPr>
          <w:rFonts w:ascii="Arial" w:eastAsia="Calibri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47257">
        <w:rPr>
          <w:rFonts w:ascii="Arial" w:eastAsia="Calibri" w:hAnsi="Arial" w:cs="Arial"/>
          <w:b/>
          <w:i/>
          <w:sz w:val="20"/>
          <w:szCs w:val="20"/>
        </w:rPr>
        <w:t>(usunięcie treści oświadczenia przez jego wykreślenie).</w:t>
      </w:r>
    </w:p>
    <w:p w:rsidR="00F82B41" w:rsidRDefault="00F82B41" w:rsidP="00F82B41">
      <w:pPr>
        <w:spacing w:line="360" w:lineRule="auto"/>
        <w:jc w:val="both"/>
      </w:pPr>
    </w:p>
    <w:p w:rsidR="00F82B41" w:rsidRPr="000378D0" w:rsidRDefault="00F82B41" w:rsidP="00F82B41">
      <w:pPr>
        <w:spacing w:line="360" w:lineRule="auto"/>
        <w:ind w:hanging="284"/>
        <w:jc w:val="both"/>
      </w:pPr>
      <w:r>
        <w:t xml:space="preserve">10) </w:t>
      </w:r>
      <w:r w:rsidRPr="000378D0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F82B41" w:rsidRPr="000378D0" w:rsidTr="00945609">
        <w:tc>
          <w:tcPr>
            <w:tcW w:w="727" w:type="dxa"/>
          </w:tcPr>
          <w:p w:rsidR="00F82B41" w:rsidRPr="000378D0" w:rsidRDefault="00F82B41" w:rsidP="00945609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F82B41" w:rsidRPr="000378D0" w:rsidRDefault="00F82B41" w:rsidP="00945609">
            <w:pPr>
              <w:spacing w:line="360" w:lineRule="auto"/>
              <w:ind w:firstLine="496"/>
              <w:jc w:val="both"/>
            </w:pPr>
          </w:p>
        </w:tc>
      </w:tr>
    </w:tbl>
    <w:p w:rsidR="00F82B41" w:rsidRPr="000378D0" w:rsidRDefault="00F82B41" w:rsidP="00F82B41">
      <w:pPr>
        <w:spacing w:line="360" w:lineRule="auto"/>
        <w:ind w:left="540"/>
        <w:jc w:val="both"/>
      </w:pPr>
      <w:r w:rsidRPr="000378D0">
        <w:t>pozostałe dokumenty, o których mowa w Specyfikacji Istotnych Warunków Zamówienia,</w:t>
      </w:r>
    </w:p>
    <w:p w:rsidR="00F82B41" w:rsidRPr="000378D0" w:rsidRDefault="00F82B41" w:rsidP="00F82B41">
      <w:pPr>
        <w:spacing w:line="360" w:lineRule="auto"/>
        <w:ind w:firstLine="496"/>
        <w:jc w:val="both"/>
      </w:pPr>
      <w:r w:rsidRPr="000378D0">
        <w:t>inne ................................................................. .</w:t>
      </w:r>
    </w:p>
    <w:p w:rsidR="00F82B41" w:rsidRPr="00127899" w:rsidRDefault="00F82B41" w:rsidP="00F82B41">
      <w:pPr>
        <w:jc w:val="both"/>
        <w:rPr>
          <w:b/>
          <w:bCs/>
        </w:rPr>
      </w:pPr>
      <w:r w:rsidRPr="00127899">
        <w:rPr>
          <w:b/>
          <w:bCs/>
        </w:rPr>
        <w:t>Proszę wskazać odpowiednie</w:t>
      </w:r>
    </w:p>
    <w:p w:rsidR="00F82B41" w:rsidRPr="0082346A" w:rsidRDefault="00F82B41" w:rsidP="00F82B41">
      <w:pPr>
        <w:jc w:val="both"/>
        <w:rPr>
          <w:b/>
          <w:bCs/>
          <w:sz w:val="16"/>
          <w:szCs w:val="16"/>
        </w:rPr>
      </w:pPr>
    </w:p>
    <w:p w:rsidR="00F82B41" w:rsidRPr="00127899" w:rsidRDefault="00F82B41" w:rsidP="00F82B41">
      <w:pPr>
        <w:jc w:val="both"/>
        <w:rPr>
          <w:b/>
          <w:bCs/>
        </w:rPr>
      </w:pPr>
      <w:r w:rsidRPr="00127899">
        <w:rPr>
          <w:b/>
          <w:bCs/>
        </w:rPr>
        <w:t>UWAGA!!!!! Proszę wypełnić obowiązkowo.</w:t>
      </w:r>
    </w:p>
    <w:p w:rsidR="00F82B41" w:rsidRPr="0082346A" w:rsidRDefault="00F82B41" w:rsidP="00F82B41">
      <w:pPr>
        <w:jc w:val="both"/>
        <w:rPr>
          <w:b/>
          <w:bCs/>
          <w:sz w:val="16"/>
          <w:szCs w:val="16"/>
        </w:rPr>
      </w:pPr>
    </w:p>
    <w:p w:rsidR="00F82B41" w:rsidRPr="00127899" w:rsidRDefault="00F82B41" w:rsidP="00F82B41">
      <w:pPr>
        <w:jc w:val="both"/>
        <w:rPr>
          <w:b/>
          <w:bCs/>
        </w:rPr>
      </w:pPr>
      <w:r w:rsidRPr="00127899">
        <w:rPr>
          <w:b/>
          <w:bCs/>
        </w:rPr>
        <w:t>Dane kontaktowe Wykonawcy:   </w:t>
      </w:r>
    </w:p>
    <w:p w:rsidR="00F82B41" w:rsidRPr="00127899" w:rsidRDefault="00F82B41" w:rsidP="00F82B41">
      <w:pPr>
        <w:jc w:val="both"/>
        <w:rPr>
          <w:b/>
          <w:bCs/>
        </w:rPr>
      </w:pPr>
      <w:r w:rsidRPr="00127899">
        <w:rPr>
          <w:b/>
          <w:bCs/>
        </w:rPr>
        <w:t>           </w:t>
      </w:r>
    </w:p>
    <w:p w:rsidR="00F82B41" w:rsidRPr="00127899" w:rsidRDefault="00F82B41" w:rsidP="00F82B41">
      <w:pPr>
        <w:jc w:val="both"/>
        <w:rPr>
          <w:b/>
          <w:bCs/>
        </w:rPr>
      </w:pPr>
      <w:r w:rsidRPr="00127899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F82B41" w:rsidRPr="002316BB" w:rsidRDefault="00F82B41" w:rsidP="00F82B41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telefon ........................................</w:t>
      </w:r>
    </w:p>
    <w:p w:rsidR="00F82B41" w:rsidRPr="002316BB" w:rsidRDefault="00F82B41" w:rsidP="00F82B41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Fax. .............................................</w:t>
      </w:r>
    </w:p>
    <w:p w:rsidR="00F82B41" w:rsidRPr="002316BB" w:rsidRDefault="00F82B41" w:rsidP="00F82B41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 xml:space="preserve"> e-mail: .......................................</w:t>
      </w:r>
    </w:p>
    <w:p w:rsidR="00F82B41" w:rsidRPr="002316BB" w:rsidRDefault="00F82B41" w:rsidP="00F82B41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NIP   : ...........................................</w:t>
      </w:r>
    </w:p>
    <w:p w:rsidR="00F82B41" w:rsidRPr="002316BB" w:rsidRDefault="00F82B41" w:rsidP="00F82B41">
      <w:pPr>
        <w:jc w:val="both"/>
        <w:rPr>
          <w:b/>
          <w:bCs/>
          <w:lang w:val="de-DE"/>
        </w:rPr>
      </w:pPr>
    </w:p>
    <w:p w:rsidR="00F82B41" w:rsidRPr="002316BB" w:rsidRDefault="00F82B41" w:rsidP="00F82B41">
      <w:pPr>
        <w:jc w:val="both"/>
        <w:rPr>
          <w:b/>
          <w:bCs/>
          <w:sz w:val="16"/>
          <w:szCs w:val="16"/>
          <w:lang w:val="de-DE"/>
        </w:rPr>
      </w:pPr>
    </w:p>
    <w:p w:rsidR="00F82B41" w:rsidRPr="00127899" w:rsidRDefault="00F82B41" w:rsidP="00F82B41">
      <w:pPr>
        <w:tabs>
          <w:tab w:val="left" w:pos="1985"/>
          <w:tab w:val="left" w:pos="4820"/>
          <w:tab w:val="left" w:pos="5387"/>
          <w:tab w:val="left" w:pos="8931"/>
        </w:tabs>
      </w:pPr>
      <w:r w:rsidRPr="002316BB">
        <w:rPr>
          <w:u w:val="dotted"/>
          <w:lang w:val="de-DE"/>
        </w:rPr>
        <w:tab/>
      </w:r>
      <w:r w:rsidRPr="002316BB">
        <w:rPr>
          <w:lang w:val="de-DE"/>
        </w:rPr>
        <w:t xml:space="preserve"> </w:t>
      </w:r>
      <w:r w:rsidRPr="00127899">
        <w:t xml:space="preserve">dnia </w:t>
      </w:r>
      <w:r w:rsidRPr="00127899">
        <w:rPr>
          <w:u w:val="dotted"/>
        </w:rPr>
        <w:tab/>
      </w:r>
      <w:r w:rsidRPr="00127899">
        <w:tab/>
      </w:r>
      <w:r w:rsidRPr="00127899">
        <w:rPr>
          <w:u w:val="dotted"/>
        </w:rPr>
        <w:tab/>
      </w:r>
    </w:p>
    <w:p w:rsidR="00F82B41" w:rsidRPr="0082346A" w:rsidRDefault="00F82B41" w:rsidP="00F82B41">
      <w:pPr>
        <w:ind w:left="5529"/>
        <w:jc w:val="center"/>
      </w:pPr>
      <w:r w:rsidRPr="00127899">
        <w:rPr>
          <w:vertAlign w:val="superscript"/>
        </w:rPr>
        <w:t>podpis osoby uprawnionej do składania oświadczeń woli w imieniu Wykonawcy</w:t>
      </w:r>
    </w:p>
    <w:p w:rsidR="00F82B41" w:rsidRDefault="00F82B41" w:rsidP="00F82B41">
      <w:pPr>
        <w:spacing w:line="360" w:lineRule="auto"/>
        <w:jc w:val="both"/>
      </w:pPr>
    </w:p>
    <w:p w:rsidR="00DA130F" w:rsidRPr="00205D5A" w:rsidRDefault="00DA130F" w:rsidP="00F82B41">
      <w:pPr>
        <w:spacing w:line="360" w:lineRule="auto"/>
        <w:jc w:val="both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301" w:rsidRDefault="00A21301">
      <w:r>
        <w:separator/>
      </w:r>
    </w:p>
  </w:endnote>
  <w:endnote w:type="continuationSeparator" w:id="0">
    <w:p w:rsidR="00A21301" w:rsidRDefault="00A21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071" w:rsidRDefault="00FD70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74213">
      <w:rPr>
        <w:rStyle w:val="Numerstrony"/>
        <w:noProof/>
      </w:rPr>
      <w:t>20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071" w:rsidRDefault="00FD70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301" w:rsidRDefault="00A21301">
      <w:r>
        <w:separator/>
      </w:r>
    </w:p>
  </w:footnote>
  <w:footnote w:type="continuationSeparator" w:id="0">
    <w:p w:rsidR="00A21301" w:rsidRDefault="00A21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071" w:rsidRDefault="00FD70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071" w:rsidRDefault="00FD70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071" w:rsidRDefault="00FD70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0EF"/>
    <w:rsid w:val="00016D63"/>
    <w:rsid w:val="0009287F"/>
    <w:rsid w:val="00096BCA"/>
    <w:rsid w:val="00205D5A"/>
    <w:rsid w:val="00264B92"/>
    <w:rsid w:val="00275899"/>
    <w:rsid w:val="00280050"/>
    <w:rsid w:val="002A7C9F"/>
    <w:rsid w:val="00345612"/>
    <w:rsid w:val="003E3EB0"/>
    <w:rsid w:val="004368E0"/>
    <w:rsid w:val="004C4264"/>
    <w:rsid w:val="005040EF"/>
    <w:rsid w:val="00554A2B"/>
    <w:rsid w:val="0058146E"/>
    <w:rsid w:val="005951DE"/>
    <w:rsid w:val="005A3802"/>
    <w:rsid w:val="006033A5"/>
    <w:rsid w:val="00604962"/>
    <w:rsid w:val="006C59BD"/>
    <w:rsid w:val="006F12F2"/>
    <w:rsid w:val="006F1FB4"/>
    <w:rsid w:val="006F5451"/>
    <w:rsid w:val="00774213"/>
    <w:rsid w:val="00831B3D"/>
    <w:rsid w:val="0085366D"/>
    <w:rsid w:val="008B0507"/>
    <w:rsid w:val="008B2454"/>
    <w:rsid w:val="00935CA5"/>
    <w:rsid w:val="00957E1B"/>
    <w:rsid w:val="009A4ABA"/>
    <w:rsid w:val="009C24E5"/>
    <w:rsid w:val="00A21301"/>
    <w:rsid w:val="00A97DF6"/>
    <w:rsid w:val="00AA23A4"/>
    <w:rsid w:val="00B47B04"/>
    <w:rsid w:val="00B5672E"/>
    <w:rsid w:val="00BC16BF"/>
    <w:rsid w:val="00BD0C7B"/>
    <w:rsid w:val="00C214D6"/>
    <w:rsid w:val="00C75B6F"/>
    <w:rsid w:val="00CE1EC2"/>
    <w:rsid w:val="00D21922"/>
    <w:rsid w:val="00D67BAD"/>
    <w:rsid w:val="00D77E08"/>
    <w:rsid w:val="00DA130F"/>
    <w:rsid w:val="00E00BC0"/>
    <w:rsid w:val="00E0656B"/>
    <w:rsid w:val="00E445A1"/>
    <w:rsid w:val="00E9601B"/>
    <w:rsid w:val="00EB44DC"/>
    <w:rsid w:val="00F41BC7"/>
    <w:rsid w:val="00F65DB7"/>
    <w:rsid w:val="00F82B41"/>
    <w:rsid w:val="00FD7071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DBFE49-C952-4588-93E9-739A6A053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F82B4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"/>
    <w:rsid w:val="006F1F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1F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60741-0F13-4C06-88E2-7BF980DC0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20</Pages>
  <Words>3136</Words>
  <Characters>29422</Characters>
  <Application>Microsoft Office Word</Application>
  <DocSecurity>0</DocSecurity>
  <Lines>245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2018-11-27T17:49:00Z</cp:lastPrinted>
  <dcterms:created xsi:type="dcterms:W3CDTF">2018-11-27T17:49:00Z</dcterms:created>
  <dcterms:modified xsi:type="dcterms:W3CDTF">2018-11-27T17:49:00Z</dcterms:modified>
</cp:coreProperties>
</file>