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77B9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4.7pt;height:89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 xml:space="preserve">4 do SIWZ 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AF7EB6" w:rsidRDefault="00CB6204" w:rsidP="00CB6204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D4BCF" w:rsidRPr="00CD4BCF">
        <w:rPr>
          <w:b/>
          <w:sz w:val="24"/>
        </w:rPr>
        <w:t>NA/P/330/2018</w:t>
      </w:r>
    </w:p>
    <w:p w:rsidR="00EC667E" w:rsidRPr="00AF7EB6" w:rsidRDefault="00EC667E" w:rsidP="007D36CE">
      <w:pPr>
        <w:pStyle w:val="Nagwek3"/>
        <w:ind w:left="0"/>
        <w:jc w:val="left"/>
        <w:rPr>
          <w:sz w:val="16"/>
          <w:szCs w:val="16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AF7EB6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D4BCF" w:rsidRPr="00CD4BCF">
        <w:rPr>
          <w:b/>
        </w:rPr>
        <w:t>przetarg nieograniczony</w:t>
      </w:r>
      <w:r w:rsidR="00753DC1">
        <w:t xml:space="preserve"> na:</w:t>
      </w:r>
    </w:p>
    <w:p w:rsidR="0000184A" w:rsidRDefault="00CD4BC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D4BCF">
        <w:rPr>
          <w:b/>
          <w:sz w:val="24"/>
          <w:szCs w:val="24"/>
        </w:rPr>
        <w:t>Dostawa komputerów przenośnych dla jednostek Politechniki Rzeszowskiej</w:t>
      </w:r>
    </w:p>
    <w:p w:rsidR="00775E2B" w:rsidRPr="00AF7EB6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16"/>
          <w:szCs w:val="16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D4BCF" w:rsidRPr="00CD4BC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AF7EB6" w:rsidRDefault="006D68D8" w:rsidP="00AF7EB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D4BCF" w:rsidRPr="00CD4BCF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D4BCF" w:rsidRPr="00CD4BC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CD8" w:rsidRDefault="00266CD8">
      <w:r>
        <w:separator/>
      </w:r>
    </w:p>
  </w:endnote>
  <w:endnote w:type="continuationSeparator" w:id="0">
    <w:p w:rsidR="00266CD8" w:rsidRDefault="0026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77B9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7B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7B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CF" w:rsidRDefault="00CD4B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CD8" w:rsidRDefault="00266CD8">
      <w:r>
        <w:separator/>
      </w:r>
    </w:p>
  </w:footnote>
  <w:footnote w:type="continuationSeparator" w:id="0">
    <w:p w:rsidR="00266CD8" w:rsidRDefault="00266CD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CF" w:rsidRDefault="00CD4B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CF" w:rsidRDefault="00CD4B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CF" w:rsidRDefault="00CD4B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CD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6CD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7B96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7EB6"/>
    <w:rsid w:val="00B26102"/>
    <w:rsid w:val="00B45ED4"/>
    <w:rsid w:val="00B54FB4"/>
    <w:rsid w:val="00B82AC5"/>
    <w:rsid w:val="00BE6092"/>
    <w:rsid w:val="00C33407"/>
    <w:rsid w:val="00C527C7"/>
    <w:rsid w:val="00C606B9"/>
    <w:rsid w:val="00CB6204"/>
    <w:rsid w:val="00CC527A"/>
    <w:rsid w:val="00CD4BC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F720BD-F038-4BA4-838C-CCF2383AF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77B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77B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0D932-E9CF-4C88-88C4-67C2A172F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2018-10-16T07:14:00Z</cp:lastPrinted>
  <dcterms:created xsi:type="dcterms:W3CDTF">2018-10-16T07:14:00Z</dcterms:created>
  <dcterms:modified xsi:type="dcterms:W3CDTF">2018-10-16T07:14:00Z</dcterms:modified>
</cp:coreProperties>
</file>