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D0782" w:rsidRPr="00DD0782">
        <w:rPr>
          <w:b/>
          <w:i w:val="0"/>
          <w:sz w:val="22"/>
          <w:szCs w:val="22"/>
        </w:rPr>
        <w:t>2</w:t>
      </w:r>
      <w:r w:rsidR="00945E86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D0782" w:rsidRPr="00DD0782">
        <w:rPr>
          <w:rFonts w:ascii="Times New Roman" w:hAnsi="Times New Roman"/>
          <w:b/>
        </w:rPr>
        <w:t>NA/P/343/2018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0782" w:rsidRPr="00DD078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0782" w:rsidRPr="00DD078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D0782" w:rsidRPr="00DD078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0782" w:rsidRPr="00DD078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D0782" w:rsidRPr="00DD078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D0782" w:rsidRPr="00DD0782">
        <w:rPr>
          <w:rFonts w:ascii="Times New Roman" w:hAnsi="Times New Roman"/>
        </w:rPr>
        <w:t>(</w:t>
      </w:r>
      <w:proofErr w:type="spellStart"/>
      <w:r w:rsidR="00DD0782" w:rsidRPr="00DD0782">
        <w:rPr>
          <w:rFonts w:ascii="Times New Roman" w:hAnsi="Times New Roman"/>
        </w:rPr>
        <w:t>t.j</w:t>
      </w:r>
      <w:proofErr w:type="spellEnd"/>
      <w:r w:rsidR="00DD0782" w:rsidRPr="00DD0782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D0782" w:rsidRPr="00DD0782">
        <w:rPr>
          <w:rFonts w:ascii="Times New Roman" w:hAnsi="Times New Roman"/>
          <w:b/>
        </w:rPr>
        <w:t xml:space="preserve">Dostawa samolotu dla OKL </w:t>
      </w:r>
      <w:proofErr w:type="spellStart"/>
      <w:r w:rsidR="00DD0782" w:rsidRPr="00DD0782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D0782" w:rsidRPr="00DD078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D0782" w:rsidRPr="00997D0F" w:rsidRDefault="00DD0782" w:rsidP="00DD078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D0782" w:rsidRPr="00023477" w:rsidRDefault="00DD0782" w:rsidP="00DD078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D0782" w:rsidRPr="00997D0F" w:rsidRDefault="00DD0782" w:rsidP="00DD078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D0782" w:rsidRPr="000247FF" w:rsidRDefault="00DD0782" w:rsidP="00DD078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D0782" w:rsidRPr="000247FF" w:rsidRDefault="00DD0782" w:rsidP="00DD078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945E86" w:rsidRDefault="00945E86" w:rsidP="00945E8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45E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123" w:rsidRDefault="00954123" w:rsidP="0038231F">
      <w:pPr>
        <w:spacing w:after="0" w:line="240" w:lineRule="auto"/>
      </w:pPr>
      <w:r>
        <w:separator/>
      </w:r>
    </w:p>
  </w:endnote>
  <w:endnote w:type="continuationSeparator" w:id="0">
    <w:p w:rsidR="00954123" w:rsidRDefault="009541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782" w:rsidRDefault="00DD07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5E8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5E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782" w:rsidRDefault="00DD07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123" w:rsidRDefault="00954123" w:rsidP="0038231F">
      <w:pPr>
        <w:spacing w:after="0" w:line="240" w:lineRule="auto"/>
      </w:pPr>
      <w:r>
        <w:separator/>
      </w:r>
    </w:p>
  </w:footnote>
  <w:footnote w:type="continuationSeparator" w:id="0">
    <w:p w:rsidR="00954123" w:rsidRDefault="009541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782" w:rsidRDefault="00DD07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782" w:rsidRDefault="00DD07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782" w:rsidRDefault="00DD07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12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5E86"/>
    <w:rsid w:val="009462BD"/>
    <w:rsid w:val="00952535"/>
    <w:rsid w:val="00954123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078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31FA3F-CAEA-43F9-B464-BA9B184A0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B1F01-3750-402B-9AAB-704C12797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2018-10-22T10:00:00Z</cp:lastPrinted>
  <dcterms:created xsi:type="dcterms:W3CDTF">2018-10-22T10:00:00Z</dcterms:created>
  <dcterms:modified xsi:type="dcterms:W3CDTF">2018-10-22T10:00:00Z</dcterms:modified>
</cp:coreProperties>
</file>