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647F59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98.45pt;height:91.6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73D98">
        <w:rPr>
          <w:b/>
          <w:i w:val="0"/>
        </w:rPr>
        <w:t xml:space="preserve">5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40924" w:rsidRPr="00040924">
        <w:rPr>
          <w:b/>
          <w:sz w:val="24"/>
        </w:rPr>
        <w:t>NA/P/342/2018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40924" w:rsidRPr="00040924">
        <w:rPr>
          <w:b/>
        </w:rPr>
        <w:t>przetarg nieograniczony</w:t>
      </w:r>
      <w:r w:rsidR="00753DC1">
        <w:t xml:space="preserve"> na:</w:t>
      </w:r>
    </w:p>
    <w:p w:rsidR="00775E2B" w:rsidRDefault="00647F5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47F59">
        <w:rPr>
          <w:b/>
          <w:sz w:val="24"/>
          <w:szCs w:val="24"/>
        </w:rPr>
        <w:t>Dostawa i uruchomienie chromatografu analitycznego, biokompatybilnego.  Dostawa mikroskopu polaryzacyjnego</w:t>
      </w:r>
    </w:p>
    <w:p w:rsidR="00647F59" w:rsidRPr="0000184A" w:rsidRDefault="00647F59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40924" w:rsidRPr="00040924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40924" w:rsidRPr="00040924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40924" w:rsidRPr="00040924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1526" w:rsidRDefault="002A1526">
      <w:r>
        <w:separator/>
      </w:r>
    </w:p>
  </w:endnote>
  <w:endnote w:type="continuationSeparator" w:id="0">
    <w:p w:rsidR="002A1526" w:rsidRDefault="002A1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47F5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7F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7F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924" w:rsidRDefault="000409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1526" w:rsidRDefault="002A1526">
      <w:r>
        <w:separator/>
      </w:r>
    </w:p>
  </w:footnote>
  <w:footnote w:type="continuationSeparator" w:id="0">
    <w:p w:rsidR="002A1526" w:rsidRDefault="002A152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924" w:rsidRDefault="000409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924" w:rsidRDefault="000409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924" w:rsidRDefault="000409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1526"/>
    <w:rsid w:val="0000184A"/>
    <w:rsid w:val="00012997"/>
    <w:rsid w:val="00040924"/>
    <w:rsid w:val="000621A2"/>
    <w:rsid w:val="00075CEC"/>
    <w:rsid w:val="00106AC7"/>
    <w:rsid w:val="00111985"/>
    <w:rsid w:val="00147532"/>
    <w:rsid w:val="001614BA"/>
    <w:rsid w:val="00204613"/>
    <w:rsid w:val="002A152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47F59"/>
    <w:rsid w:val="00664D2F"/>
    <w:rsid w:val="00697D36"/>
    <w:rsid w:val="006B51E7"/>
    <w:rsid w:val="006D68D8"/>
    <w:rsid w:val="0070113A"/>
    <w:rsid w:val="00736B31"/>
    <w:rsid w:val="00747C6F"/>
    <w:rsid w:val="00753DC1"/>
    <w:rsid w:val="00773D98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39731FF-570F-4E2D-9195-A8F7C5C81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73D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73D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CD13B-7563-403D-B1EE-468278329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2018-10-24T06:06:00Z</cp:lastPrinted>
  <dcterms:created xsi:type="dcterms:W3CDTF">2018-10-24T09:38:00Z</dcterms:created>
  <dcterms:modified xsi:type="dcterms:W3CDTF">2018-10-24T09:38:00Z</dcterms:modified>
</cp:coreProperties>
</file>