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445" w:rsidRDefault="00DD1E6C" w:rsidP="00CE5445">
      <w:pPr>
        <w:jc w:val="center"/>
        <w:rPr>
          <w:b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>
            <wp:extent cx="5695950" cy="1114425"/>
            <wp:effectExtent l="0" t="0" r="0" b="9525"/>
            <wp:docPr id="3" name="Obraz 1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445" w:rsidRDefault="00CE5445" w:rsidP="00CE5445">
      <w:pPr>
        <w:pStyle w:val="p2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Zamówienie finansowane w ramach: </w:t>
      </w:r>
      <w:r>
        <w:rPr>
          <w:sz w:val="20"/>
          <w:szCs w:val="20"/>
        </w:rPr>
        <w:t xml:space="preserve">Projektu „Kuźnia kluczowych kompetencji studentów </w:t>
      </w:r>
      <w:proofErr w:type="spellStart"/>
      <w:r>
        <w:rPr>
          <w:sz w:val="20"/>
          <w:szCs w:val="20"/>
        </w:rPr>
        <w:t>WMiFS</w:t>
      </w:r>
      <w:proofErr w:type="spellEnd"/>
      <w:r>
        <w:rPr>
          <w:sz w:val="20"/>
          <w:szCs w:val="20"/>
        </w:rPr>
        <w:t xml:space="preserve"> PRz - POWR.03.01.00-00-K081/16” </w:t>
      </w:r>
    </w:p>
    <w:p w:rsidR="00CE5445" w:rsidRDefault="00CE5445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721664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721664">
        <w:rPr>
          <w:b/>
        </w:rPr>
        <w:t>NA/O/3</w:t>
      </w:r>
      <w:r w:rsidR="00721664">
        <w:rPr>
          <w:b/>
          <w:lang w:val="pl-PL"/>
        </w:rPr>
        <w:t>5</w:t>
      </w:r>
      <w:r w:rsidR="00434437" w:rsidRPr="00434437">
        <w:rPr>
          <w:b/>
        </w:rPr>
        <w:t>2/2018</w:t>
      </w:r>
      <w:r>
        <w:rPr>
          <w:b/>
          <w:lang w:val="pl-PL"/>
        </w:rPr>
        <w:t xml:space="preserve"> </w:t>
      </w:r>
      <w:r w:rsidR="00434437" w:rsidRPr="00434437">
        <w:rPr>
          <w:lang w:val="pl-PL"/>
        </w:rPr>
        <w:t>Rzeszów</w:t>
      </w:r>
      <w:r w:rsidR="00211900" w:rsidRPr="003209A8">
        <w:t xml:space="preserve">, </w:t>
      </w:r>
      <w:r w:rsidR="00434437" w:rsidRPr="00434437">
        <w:t>2018-10-</w:t>
      </w:r>
      <w:r w:rsidR="00721664">
        <w:rPr>
          <w:lang w:val="pl-PL"/>
        </w:rPr>
        <w:t>26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7334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673343">
        <w:t>Podstawa pr</w:t>
      </w:r>
      <w:r w:rsidR="00F11D06" w:rsidRPr="00673343">
        <w:t xml:space="preserve">awna ogłoszenia: art. 4 pkt. 8 </w:t>
      </w:r>
      <w:r w:rsidR="007427DE" w:rsidRPr="00673343">
        <w:rPr>
          <w:bCs/>
        </w:rPr>
        <w:t xml:space="preserve">ustawy dnia </w:t>
      </w:r>
      <w:r w:rsidR="007427DE" w:rsidRPr="00673343">
        <w:t xml:space="preserve">29 stycznia 2004 roku Prawo zamówień publicznych </w:t>
      </w:r>
      <w:r w:rsidR="00434437" w:rsidRPr="00673343">
        <w:t>(</w:t>
      </w:r>
      <w:proofErr w:type="spellStart"/>
      <w:r w:rsidR="00434437" w:rsidRPr="00673343">
        <w:t>t.j</w:t>
      </w:r>
      <w:proofErr w:type="spellEnd"/>
      <w:r w:rsidR="00434437" w:rsidRPr="00673343">
        <w:t xml:space="preserve">. Dz. U. z 2017 r. poz. 1579 z </w:t>
      </w:r>
      <w:proofErr w:type="spellStart"/>
      <w:r w:rsidR="00434437" w:rsidRPr="00673343">
        <w:t>późn</w:t>
      </w:r>
      <w:proofErr w:type="spellEnd"/>
      <w:r w:rsidR="00434437" w:rsidRPr="00673343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434437" w:rsidP="00583EF9">
      <w:pPr>
        <w:spacing w:line="360" w:lineRule="auto"/>
        <w:rPr>
          <w:b/>
        </w:rPr>
      </w:pPr>
      <w:proofErr w:type="spellStart"/>
      <w:r w:rsidRPr="00434437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434437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434437">
        <w:rPr>
          <w:rFonts w:ascii="Arial" w:hAnsi="Arial" w:cs="Arial"/>
          <w:sz w:val="22"/>
          <w:szCs w:val="22"/>
          <w:lang w:val="de-DE"/>
        </w:rPr>
        <w:t xml:space="preserve"> </w:t>
      </w:r>
      <w:r w:rsidR="009076A8">
        <w:rPr>
          <w:rFonts w:ascii="Arial" w:hAnsi="Arial" w:cs="Arial"/>
          <w:sz w:val="22"/>
          <w:szCs w:val="22"/>
          <w:lang w:val="de-DE"/>
        </w:rPr>
        <w:t xml:space="preserve">Specjalista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434437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34437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7536F7">
        <w:rPr>
          <w:rFonts w:ascii="Times New Roman" w:hAnsi="Times New Roman"/>
          <w:sz w:val="24"/>
        </w:rPr>
        <w:t>nie dopuszcza składania</w:t>
      </w:r>
      <w:r>
        <w:rPr>
          <w:rFonts w:ascii="Times New Roman" w:hAnsi="Times New Roman"/>
          <w:sz w:val="24"/>
        </w:rPr>
        <w:t xml:space="preserve"> ofert częściowych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9076A8" w:rsidTr="009076A8">
        <w:tc>
          <w:tcPr>
            <w:tcW w:w="9284" w:type="dxa"/>
            <w:shd w:val="clear" w:color="auto" w:fill="F3F3F3"/>
            <w:vAlign w:val="center"/>
          </w:tcPr>
          <w:p w:rsidR="009076A8" w:rsidRPr="00CA0351" w:rsidRDefault="009076A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076A8" w:rsidTr="009076A8">
        <w:tc>
          <w:tcPr>
            <w:tcW w:w="9284" w:type="dxa"/>
          </w:tcPr>
          <w:p w:rsidR="009076A8" w:rsidRDefault="009076A8" w:rsidP="00D2226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34437">
              <w:t>Dostawa materiałów do druku 3d</w:t>
            </w:r>
          </w:p>
          <w:p w:rsidR="009076A8" w:rsidRDefault="009076A8" w:rsidP="00D2226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34437">
              <w:t>30192113-6 - Wkłady drukujące</w:t>
            </w:r>
            <w:r>
              <w:t xml:space="preserve"> </w:t>
            </w:r>
          </w:p>
          <w:p w:rsidR="009076A8" w:rsidRDefault="009076A8" w:rsidP="00D2226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Przedmiot zamówienia: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Żywica przeznaczona do wytwarzania precyzyjnych modeli o skomplikowanych kształtach PP720 - 5 kg</w:t>
            </w:r>
          </w:p>
          <w:p w:rsidR="009076A8" w:rsidRPr="00434437" w:rsidRDefault="009076A8" w:rsidP="00D2226F">
            <w:pPr>
              <w:spacing w:after="120"/>
              <w:jc w:val="both"/>
            </w:pPr>
            <w:proofErr w:type="spellStart"/>
            <w:r w:rsidRPr="00434437">
              <w:t>Filament</w:t>
            </w:r>
            <w:proofErr w:type="spellEnd"/>
            <w:r w:rsidRPr="00434437">
              <w:t xml:space="preserve"> ABS: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Średnica 1,75mm (+- 0,03mm)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Waga netto 1 kg (+- 2%)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lastRenderedPageBreak/>
              <w:t>Temperatura druku 225 – 255°C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Inne: odporność cieplna do 107 stopni Celsjusza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Kolory: zielony- 4szt., cyjan-4szt., transparentny zielony-1szt, transparentny niebieski-1szt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Średnica 1,75mm (+- 0,03mm)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Waga netto 3 kg (+- 2%)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Temperatura druku 225 – 255°C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Inne: odporność cieplna do 107 stopni Celsjusza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Kolory: biały-7szt, naturalny-1szt, czarny-7szt, pomarańczowy-3szt</w:t>
            </w:r>
          </w:p>
          <w:p w:rsidR="009076A8" w:rsidRPr="00434437" w:rsidRDefault="009076A8" w:rsidP="00D2226F">
            <w:pPr>
              <w:spacing w:after="120"/>
              <w:jc w:val="both"/>
            </w:pPr>
            <w:proofErr w:type="spellStart"/>
            <w:r w:rsidRPr="00434437">
              <w:t>Filament</w:t>
            </w:r>
            <w:proofErr w:type="spellEnd"/>
            <w:r w:rsidRPr="00434437">
              <w:t xml:space="preserve"> PLA: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 xml:space="preserve">Średnica </w:t>
            </w:r>
            <w:proofErr w:type="spellStart"/>
            <w:r w:rsidRPr="00434437">
              <w:t>filamentu</w:t>
            </w:r>
            <w:proofErr w:type="spellEnd"/>
            <w:r w:rsidRPr="00434437">
              <w:t>: 1,75mm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Tolerancja wymiarowa: ± 0.05mm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Temperatura drukowania: 220-235°C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Podgrzewany stół: niewymagane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Waga netto: 1 kg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Waga brutto: 1,40 kg</w:t>
            </w:r>
          </w:p>
          <w:p w:rsidR="009076A8" w:rsidRPr="00434437" w:rsidRDefault="009076A8" w:rsidP="00D2226F">
            <w:pPr>
              <w:spacing w:after="120"/>
              <w:jc w:val="both"/>
            </w:pPr>
            <w:proofErr w:type="spellStart"/>
            <w:r w:rsidRPr="00434437">
              <w:t>Szt</w:t>
            </w:r>
            <w:proofErr w:type="spellEnd"/>
            <w:r w:rsidRPr="00434437">
              <w:t>: 20</w:t>
            </w:r>
          </w:p>
          <w:p w:rsidR="009076A8" w:rsidRDefault="009076A8" w:rsidP="00D2226F">
            <w:pPr>
              <w:spacing w:after="120"/>
              <w:jc w:val="both"/>
            </w:pPr>
            <w:r w:rsidRPr="00434437">
              <w:t>Kolory: Czarny - 7szt, Szary-3szt, Biały-3szt, Różne kolory z wyjątkiem żółtego</w:t>
            </w:r>
          </w:p>
          <w:p w:rsidR="009076A8" w:rsidRDefault="009076A8" w:rsidP="00D2226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43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434437" w:rsidRPr="003209A8" w:rsidTr="00D2226F">
        <w:tc>
          <w:tcPr>
            <w:tcW w:w="8640" w:type="dxa"/>
          </w:tcPr>
          <w:p w:rsidR="00434437" w:rsidRPr="00DB0E54" w:rsidRDefault="00DB0E54" w:rsidP="00D2226F">
            <w:pPr>
              <w:pStyle w:val="Tekstpodstawowy"/>
              <w:rPr>
                <w:lang w:val="pl-PL"/>
              </w:rPr>
            </w:pPr>
            <w:r>
              <w:rPr>
                <w:b/>
                <w:lang w:val="pl-PL"/>
              </w:rPr>
              <w:t>14 dni</w:t>
            </w:r>
          </w:p>
        </w:tc>
        <w:tc>
          <w:tcPr>
            <w:tcW w:w="8640" w:type="dxa"/>
          </w:tcPr>
          <w:p w:rsidR="00434437" w:rsidRPr="003209A8" w:rsidRDefault="00434437" w:rsidP="00D2226F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8A149A">
        <w:trPr>
          <w:trHeight w:val="699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8A149A" w:rsidRDefault="008A149A" w:rsidP="008A149A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</w:rPr>
              <w:t>1. Oferta musi być sporządzona według wzoru formularza oferty stanowiącego załącznik nr 1 do niniejszego ogłoszenia.</w:t>
            </w:r>
          </w:p>
          <w:p w:rsidR="008A149A" w:rsidRDefault="008A149A" w:rsidP="008A149A">
            <w:pPr>
              <w:spacing w:before="12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2. Do oferty należy dołączyć szczegółowy opis zajęć.  </w:t>
            </w:r>
          </w:p>
          <w:p w:rsidR="008A149A" w:rsidRDefault="008A149A" w:rsidP="008A149A">
            <w:pPr>
              <w:suppressAutoHyphens/>
              <w:spacing w:line="276" w:lineRule="auto"/>
              <w:jc w:val="both"/>
            </w:pPr>
            <w:r>
              <w:rPr>
                <w:color w:val="000000"/>
                <w:lang w:eastAsia="ar-SA"/>
              </w:rPr>
              <w:t xml:space="preserve">3. </w:t>
            </w:r>
            <w:r>
              <w:rPr>
                <w:bCs/>
                <w:color w:val="000000"/>
              </w:rPr>
              <w:t>Do oferty należy dołączyć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  <w:lang w:eastAsia="ar-SA"/>
              </w:rPr>
              <w:t xml:space="preserve">odpis z właściwego rejestru lub centralnej ewidencji i informacji o działalności gospodarczej, jeżeli odrębne przepisy wymagają wpisu do rejestru lub ewidencji. </w:t>
            </w:r>
          </w:p>
          <w:p w:rsidR="008A149A" w:rsidRDefault="008A149A" w:rsidP="008A149A">
            <w:pPr>
              <w:spacing w:line="276" w:lineRule="auto"/>
              <w:jc w:val="both"/>
            </w:pPr>
            <w:r>
              <w:rPr>
                <w:bCs/>
                <w:color w:val="000000"/>
              </w:rPr>
              <w:t>4.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Do oferty należy dołączyć wykaz osób </w:t>
            </w:r>
            <w:r>
              <w:t>który stanowi załącznik nr 3 do niniejszego zapytania ofertowego.</w:t>
            </w:r>
          </w:p>
          <w:p w:rsidR="008A149A" w:rsidRDefault="008A149A" w:rsidP="008A149A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5. W przypadku podpisania oferty przez pełnomocnika do oferty należy dołączyć pełnomocnictwo.</w:t>
            </w:r>
          </w:p>
          <w:p w:rsidR="008A149A" w:rsidRDefault="008A149A" w:rsidP="008A149A">
            <w:pPr>
              <w:jc w:val="both"/>
              <w:rPr>
                <w:b/>
                <w:u w:val="single"/>
              </w:rPr>
            </w:pPr>
          </w:p>
          <w:p w:rsidR="008A149A" w:rsidRDefault="008A149A" w:rsidP="008A149A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Pozostałe informację:</w:t>
            </w:r>
          </w:p>
          <w:p w:rsidR="008A149A" w:rsidRDefault="008A149A" w:rsidP="008A149A">
            <w:pPr>
              <w:jc w:val="both"/>
            </w:pPr>
            <w:r>
              <w:lastRenderedPageBreak/>
              <w:t>1. Oferta powinna być sporządzona w języku polskim, zrozumiale i czytelnie, napisana komputerowo lub nieścieralnym atramentem.</w:t>
            </w:r>
          </w:p>
          <w:p w:rsidR="008A149A" w:rsidRDefault="008A149A" w:rsidP="008A149A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Zamawiający nie przewiduje zwrotu kosztów udziału w postępowaniu.</w:t>
            </w:r>
          </w:p>
          <w:p w:rsidR="008A149A" w:rsidRDefault="008A149A" w:rsidP="008A149A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8A149A" w:rsidRDefault="008A149A" w:rsidP="008A149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8A149A" w:rsidRDefault="008A149A" w:rsidP="008A149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8A149A" w:rsidRDefault="008A149A" w:rsidP="008A149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8A149A" w:rsidP="008A149A">
            <w:pPr>
              <w:spacing w:before="120"/>
            </w:pPr>
            <w:r>
              <w:t>Oferta złożona przez wykonawcę nie jest ofertą w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8A149A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8A149A">
              <w:rPr>
                <w:color w:val="000000"/>
                <w:spacing w:val="-4"/>
              </w:rPr>
              <w:t xml:space="preserve">. </w:t>
            </w: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131C63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434437" w:rsidRPr="00434437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>„</w:t>
            </w:r>
            <w:r w:rsidR="00393B64" w:rsidRPr="00131C63">
              <w:rPr>
                <w:b/>
              </w:rPr>
              <w:t xml:space="preserve">Oferta na: </w:t>
            </w:r>
            <w:r w:rsidR="00434437" w:rsidRPr="00131C63">
              <w:rPr>
                <w:b/>
              </w:rPr>
              <w:t>Dostawa materiałów do druku 3d</w:t>
            </w:r>
            <w:r w:rsidR="00393B64" w:rsidRPr="00131C63">
              <w:rPr>
                <w:b/>
              </w:rPr>
              <w:t xml:space="preserve"> NIE OTWIERAĆ przed </w:t>
            </w:r>
            <w:r w:rsidR="00434437" w:rsidRPr="00131C63">
              <w:rPr>
                <w:b/>
              </w:rPr>
              <w:t>2018-10-</w:t>
            </w:r>
            <w:r w:rsidR="0054782D">
              <w:rPr>
                <w:b/>
              </w:rPr>
              <w:t>31</w:t>
            </w:r>
            <w:r w:rsidR="00393B64" w:rsidRPr="00131C63">
              <w:rPr>
                <w:b/>
              </w:rPr>
              <w:t xml:space="preserve"> godz. </w:t>
            </w:r>
            <w:r w:rsidR="00434437" w:rsidRPr="00131C63">
              <w:rPr>
                <w:b/>
              </w:rPr>
              <w:t>10:00</w:t>
            </w:r>
            <w:r w:rsidR="00393B64" w:rsidRPr="00131C63">
              <w:rPr>
                <w:b/>
              </w:rPr>
              <w:t xml:space="preserve"> - </w:t>
            </w:r>
            <w:r w:rsidR="00D57B06">
              <w:rPr>
                <w:b/>
              </w:rPr>
              <w:t>NA/O/352</w:t>
            </w:r>
            <w:r w:rsidR="00434437" w:rsidRPr="00131C63">
              <w:rPr>
                <w:b/>
              </w:rPr>
              <w:t>/2018</w:t>
            </w:r>
            <w:r w:rsidR="00393B64" w:rsidRPr="00131C63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131C63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131C63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31C63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434437" w:rsidRPr="00131C63">
              <w:rPr>
                <w:rFonts w:ascii="Times New Roman" w:hAnsi="Times New Roman"/>
                <w:sz w:val="24"/>
              </w:rPr>
              <w:t>siedzibie Zamawiającego</w:t>
            </w:r>
            <w:r w:rsidRPr="00131C63">
              <w:rPr>
                <w:rFonts w:ascii="Times New Roman" w:hAnsi="Times New Roman"/>
                <w:sz w:val="24"/>
              </w:rPr>
              <w:t xml:space="preserve">, pokój nr </w:t>
            </w:r>
            <w:r w:rsidR="00434437" w:rsidRPr="00131C63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31C63">
              <w:rPr>
                <w:rFonts w:ascii="Times New Roman" w:hAnsi="Times New Roman"/>
                <w:sz w:val="24"/>
              </w:rPr>
              <w:t xml:space="preserve"> do dnia </w:t>
            </w:r>
            <w:r w:rsidR="00434437" w:rsidRPr="00131C63">
              <w:rPr>
                <w:rFonts w:ascii="Times New Roman" w:hAnsi="Times New Roman"/>
                <w:b/>
                <w:sz w:val="24"/>
              </w:rPr>
              <w:t>2018-10-</w:t>
            </w:r>
            <w:r w:rsidR="0054782D">
              <w:rPr>
                <w:rFonts w:ascii="Times New Roman" w:hAnsi="Times New Roman"/>
                <w:b/>
                <w:sz w:val="24"/>
              </w:rPr>
              <w:t>31</w:t>
            </w:r>
            <w:r w:rsidRPr="00131C63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434437" w:rsidRPr="00131C63">
              <w:rPr>
                <w:rFonts w:ascii="Times New Roman" w:hAnsi="Times New Roman"/>
                <w:b/>
                <w:sz w:val="24"/>
              </w:rPr>
              <w:t>10:00</w:t>
            </w:r>
            <w:r w:rsidRPr="00131C63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434437" w:rsidRPr="00434437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131C63" w:rsidRDefault="00F00921" w:rsidP="0091061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434437" w:rsidRPr="00131C6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2018-10-</w:t>
            </w:r>
            <w:r w:rsidR="0091061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31</w:t>
            </w:r>
            <w:r w:rsidRPr="00131C6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434437" w:rsidRPr="00131C6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10:00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434437" w:rsidRPr="0043443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434437" w:rsidRPr="0043443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D641FE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="00FB1361" w:rsidRPr="00FB1361">
              <w:rPr>
                <w:bCs/>
                <w:color w:val="000000"/>
              </w:rPr>
              <w:t>. Zamawiający zastrzega sobie prawo nie zawarcia umowy gdy wartość oferty netto przekracza wyrażoną w złotych równowartość kwoty 207000 EURO</w:t>
            </w:r>
          </w:p>
          <w:p w:rsidR="00FB1361" w:rsidRDefault="00FB1361" w:rsidP="00C963F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D641FE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E5445" w:rsidRDefault="00DD1E6C" w:rsidP="00CE5445">
      <w:pPr>
        <w:jc w:val="center"/>
        <w:rPr>
          <w:b/>
          <w:sz w:val="28"/>
          <w:szCs w:val="28"/>
          <w:highlight w:val="yellow"/>
        </w:rPr>
      </w:pPr>
      <w:r>
        <w:rPr>
          <w:noProof/>
        </w:rPr>
        <w:lastRenderedPageBreak/>
        <w:drawing>
          <wp:inline distT="0" distB="0" distL="0" distR="0">
            <wp:extent cx="5695950" cy="1114425"/>
            <wp:effectExtent l="0" t="0" r="0" b="9525"/>
            <wp:docPr id="2" name="Obraz 2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445" w:rsidRDefault="00CE5445" w:rsidP="00CE5445">
      <w:pPr>
        <w:pStyle w:val="p2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Zamówienie finansowane w ramach: </w:t>
      </w:r>
      <w:r>
        <w:rPr>
          <w:sz w:val="20"/>
          <w:szCs w:val="20"/>
        </w:rPr>
        <w:t xml:space="preserve">Projektu „Kuźnia kluczowych kompetencji studentów </w:t>
      </w:r>
      <w:proofErr w:type="spellStart"/>
      <w:r>
        <w:rPr>
          <w:sz w:val="20"/>
          <w:szCs w:val="20"/>
        </w:rPr>
        <w:t>WMiFS</w:t>
      </w:r>
      <w:proofErr w:type="spellEnd"/>
      <w:r>
        <w:rPr>
          <w:sz w:val="20"/>
          <w:szCs w:val="20"/>
        </w:rPr>
        <w:t xml:space="preserve"> PRz - POWR.03.01.00-00-K081/16” </w:t>
      </w:r>
    </w:p>
    <w:p w:rsidR="00D641FE" w:rsidRDefault="00D641FE" w:rsidP="00CE5445">
      <w:pPr>
        <w:rPr>
          <w:rFonts w:ascii="Arial" w:hAnsi="Arial" w:cs="Arial"/>
          <w:b/>
          <w:sz w:val="28"/>
          <w:szCs w:val="28"/>
        </w:rPr>
      </w:pPr>
    </w:p>
    <w:p w:rsidR="00D641FE" w:rsidRDefault="00D641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641FE" w:rsidRPr="00D641FE" w:rsidRDefault="00D641FE" w:rsidP="00D641FE">
      <w:pPr>
        <w:jc w:val="right"/>
        <w:rPr>
          <w:rFonts w:ascii="Arial" w:hAnsi="Arial" w:cs="Arial"/>
          <w:b/>
          <w:sz w:val="20"/>
          <w:szCs w:val="20"/>
        </w:rPr>
      </w:pPr>
      <w:r w:rsidRPr="00D641FE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434437" w:rsidRPr="00434437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3443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34437">
        <w:rPr>
          <w:rFonts w:ascii="Arial" w:hAnsi="Arial" w:cs="Arial"/>
        </w:rPr>
        <w:t>POLITECHNIKA RZESZOWSKA</w:t>
      </w:r>
    </w:p>
    <w:p w:rsidR="001B541E" w:rsidRPr="00A40632" w:rsidRDefault="0043443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3443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3443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43443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3443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34437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bookmarkStart w:id="0" w:name="_GoBack"/>
      <w:bookmarkEnd w:id="0"/>
      <w:r w:rsidRPr="00930421">
        <w:rPr>
          <w:rFonts w:ascii="Arial" w:hAnsi="Arial" w:cs="Arial"/>
        </w:rPr>
        <w:t xml:space="preserve"> </w:t>
      </w:r>
      <w:r w:rsidR="00434437" w:rsidRPr="00930421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434437" w:rsidRPr="00434437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34437" w:rsidP="001B541E">
      <w:pPr>
        <w:ind w:left="142"/>
        <w:jc w:val="center"/>
        <w:rPr>
          <w:rFonts w:ascii="Arial" w:hAnsi="Arial" w:cs="Arial"/>
        </w:rPr>
      </w:pPr>
      <w:r w:rsidRPr="00434437">
        <w:rPr>
          <w:rFonts w:ascii="Arial" w:hAnsi="Arial" w:cs="Arial"/>
          <w:b/>
        </w:rPr>
        <w:t>Dostawa materiałów do druku 3d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DD1E6C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160" r="5715" b="889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AED168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CE5445" w:rsidTr="00CE5445">
        <w:tc>
          <w:tcPr>
            <w:tcW w:w="9142" w:type="dxa"/>
            <w:shd w:val="clear" w:color="auto" w:fill="F3F3F3"/>
            <w:vAlign w:val="center"/>
          </w:tcPr>
          <w:p w:rsidR="00CE5445" w:rsidRPr="00CA0351" w:rsidRDefault="00CE5445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E5445" w:rsidTr="00CE5445">
        <w:tc>
          <w:tcPr>
            <w:tcW w:w="9142" w:type="dxa"/>
          </w:tcPr>
          <w:p w:rsidR="00CE5445" w:rsidRPr="002661CA" w:rsidRDefault="00CE5445" w:rsidP="00D2226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4437">
              <w:rPr>
                <w:rFonts w:ascii="Arial" w:hAnsi="Arial" w:cs="Arial"/>
                <w:b/>
                <w:sz w:val="22"/>
                <w:szCs w:val="22"/>
              </w:rPr>
              <w:t>Dostawa materiałów do druku 3d</w:t>
            </w:r>
          </w:p>
          <w:p w:rsidR="00CE5445" w:rsidRPr="002661CA" w:rsidRDefault="00CE5445" w:rsidP="00D2226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CE5445" w:rsidRPr="002661CA" w:rsidRDefault="00CE5445" w:rsidP="00D2226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CE5445" w:rsidRPr="002661CA" w:rsidRDefault="00CE5445" w:rsidP="00D2226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CE5445" w:rsidRPr="002661CA" w:rsidRDefault="00CE5445" w:rsidP="00D2226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CE5445" w:rsidRPr="002661CA" w:rsidRDefault="00CE5445" w:rsidP="00D2226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CE5445" w:rsidRDefault="00CE5445" w:rsidP="00D2226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C70B85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</w:t>
      </w:r>
      <w:r w:rsidR="00C70B85">
        <w:rPr>
          <w:rFonts w:ascii="Arial" w:hAnsi="Arial" w:cs="Arial"/>
        </w:rPr>
        <w:t>do 30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C70B85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2DF" w:rsidRDefault="00F172DF">
      <w:r>
        <w:separator/>
      </w:r>
    </w:p>
  </w:endnote>
  <w:endnote w:type="continuationSeparator" w:id="0">
    <w:p w:rsidR="00F172DF" w:rsidRDefault="00F17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DD1E6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C9CE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0421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0421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20AC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2DF" w:rsidRDefault="00F172DF">
      <w:r>
        <w:separator/>
      </w:r>
    </w:p>
  </w:footnote>
  <w:footnote w:type="continuationSeparator" w:id="0">
    <w:p w:rsidR="00F172DF" w:rsidRDefault="00F17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437" w:rsidRDefault="004344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437" w:rsidRDefault="004344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437" w:rsidRDefault="004344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0AC"/>
    <w:rsid w:val="00003926"/>
    <w:rsid w:val="00006B5B"/>
    <w:rsid w:val="00014627"/>
    <w:rsid w:val="000600B5"/>
    <w:rsid w:val="000E2D26"/>
    <w:rsid w:val="00116FC7"/>
    <w:rsid w:val="001306AD"/>
    <w:rsid w:val="00131C63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1432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34437"/>
    <w:rsid w:val="004B616D"/>
    <w:rsid w:val="004C1BCD"/>
    <w:rsid w:val="00534EBA"/>
    <w:rsid w:val="0054782D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73343"/>
    <w:rsid w:val="0069757D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21664"/>
    <w:rsid w:val="007427DE"/>
    <w:rsid w:val="007536F7"/>
    <w:rsid w:val="00763481"/>
    <w:rsid w:val="00767DF9"/>
    <w:rsid w:val="00786D4D"/>
    <w:rsid w:val="007926B3"/>
    <w:rsid w:val="007B7A31"/>
    <w:rsid w:val="00884A21"/>
    <w:rsid w:val="008A149A"/>
    <w:rsid w:val="008A3EF3"/>
    <w:rsid w:val="008F7860"/>
    <w:rsid w:val="00903B9A"/>
    <w:rsid w:val="009076A8"/>
    <w:rsid w:val="0091061E"/>
    <w:rsid w:val="00930421"/>
    <w:rsid w:val="0093214C"/>
    <w:rsid w:val="0095289F"/>
    <w:rsid w:val="00976F8E"/>
    <w:rsid w:val="009820AC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20EB9"/>
    <w:rsid w:val="00C70B85"/>
    <w:rsid w:val="00C963FE"/>
    <w:rsid w:val="00CA0351"/>
    <w:rsid w:val="00CD2766"/>
    <w:rsid w:val="00CE5445"/>
    <w:rsid w:val="00D129B6"/>
    <w:rsid w:val="00D13914"/>
    <w:rsid w:val="00D3354F"/>
    <w:rsid w:val="00D57B06"/>
    <w:rsid w:val="00D63505"/>
    <w:rsid w:val="00D641FE"/>
    <w:rsid w:val="00D9594B"/>
    <w:rsid w:val="00DB0E54"/>
    <w:rsid w:val="00DD1E6C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172DF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38705A3-5439-4BBD-88F5-F1CFED6AE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1144</Words>
  <Characters>6869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7998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8</cp:revision>
  <cp:lastPrinted>1899-12-31T22:00:00Z</cp:lastPrinted>
  <dcterms:created xsi:type="dcterms:W3CDTF">2018-10-26T10:42:00Z</dcterms:created>
  <dcterms:modified xsi:type="dcterms:W3CDTF">2018-10-26T10:49:00Z</dcterms:modified>
</cp:coreProperties>
</file>