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AF09A9" w:rsidRPr="00AF09A9" w:rsidRDefault="00AF09A9" w:rsidP="00B52A97">
      <w:pPr>
        <w:spacing w:line="360" w:lineRule="auto"/>
        <w:rPr>
          <w:b/>
          <w:bCs/>
          <w:color w:val="000000"/>
        </w:rPr>
      </w:pPr>
      <w:r w:rsidRPr="00AF09A9">
        <w:rPr>
          <w:b/>
          <w:bCs/>
          <w:color w:val="000000"/>
        </w:rPr>
        <w:t>Politechnika Rzeszowska</w:t>
      </w:r>
    </w:p>
    <w:p w:rsidR="00B52A97" w:rsidRDefault="00AF09A9" w:rsidP="00B52A97">
      <w:pPr>
        <w:spacing w:line="360" w:lineRule="auto"/>
        <w:rPr>
          <w:b/>
          <w:bCs/>
          <w:color w:val="000000"/>
        </w:rPr>
      </w:pPr>
      <w:r w:rsidRPr="00AF09A9">
        <w:rPr>
          <w:b/>
          <w:bCs/>
          <w:color w:val="000000"/>
        </w:rPr>
        <w:t>Dział Logistyki i Zamówień Publicznych</w:t>
      </w:r>
      <w:r w:rsidR="00B52A97">
        <w:rPr>
          <w:b/>
          <w:bCs/>
          <w:color w:val="000000"/>
        </w:rPr>
        <w:t>,</w:t>
      </w:r>
    </w:p>
    <w:p w:rsidR="00B52A97" w:rsidRDefault="00AF09A9" w:rsidP="00B52A97">
      <w:pPr>
        <w:spacing w:line="360" w:lineRule="auto"/>
        <w:rPr>
          <w:color w:val="000000"/>
        </w:rPr>
      </w:pPr>
      <w:r w:rsidRPr="00AF09A9">
        <w:rPr>
          <w:color w:val="000000"/>
        </w:rPr>
        <w:t>Al. Powstańców Warszawy</w:t>
      </w:r>
      <w:r w:rsidR="00B52A97">
        <w:rPr>
          <w:color w:val="000000"/>
        </w:rPr>
        <w:t xml:space="preserve"> </w:t>
      </w:r>
      <w:r w:rsidRPr="00AF09A9">
        <w:rPr>
          <w:color w:val="000000"/>
        </w:rPr>
        <w:t>12</w:t>
      </w:r>
      <w:r w:rsidR="00B52A97">
        <w:rPr>
          <w:color w:val="000000"/>
        </w:rPr>
        <w:t xml:space="preserve"> ,</w:t>
      </w:r>
    </w:p>
    <w:p w:rsidR="00B52A97" w:rsidRPr="00B52A97" w:rsidRDefault="00AF09A9" w:rsidP="00B52A97">
      <w:pPr>
        <w:spacing w:line="360" w:lineRule="auto"/>
        <w:rPr>
          <w:color w:val="000000"/>
          <w:lang w:val="en-US"/>
        </w:rPr>
      </w:pPr>
      <w:r w:rsidRPr="00AF09A9">
        <w:rPr>
          <w:color w:val="000000"/>
        </w:rPr>
        <w:t>35-959</w:t>
      </w:r>
      <w:r w:rsidR="00B52A97">
        <w:rPr>
          <w:color w:val="000000"/>
        </w:rPr>
        <w:t xml:space="preserve"> </w:t>
      </w:r>
      <w:r w:rsidRPr="00AF09A9">
        <w:rPr>
          <w:color w:val="000000"/>
        </w:rPr>
        <w:t>Rzeszów</w:t>
      </w:r>
      <w:r w:rsidR="00B52A97">
        <w:rPr>
          <w:color w:val="000000"/>
        </w:rPr>
        <w:t xml:space="preserve">, woj. </w:t>
      </w:r>
      <w:r w:rsidRPr="00AF09A9">
        <w:rPr>
          <w:color w:val="000000"/>
        </w:rPr>
        <w:t>podkarpackie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AF09A9" w:rsidRPr="00AF09A9">
        <w:rPr>
          <w:color w:val="000000"/>
          <w:lang w:val="en-US"/>
        </w:rPr>
        <w:t>(017)017 8651250</w:t>
      </w:r>
      <w:r>
        <w:rPr>
          <w:color w:val="000000"/>
          <w:lang w:val="en-US"/>
        </w:rPr>
        <w:t xml:space="preserve">, fax </w:t>
      </w:r>
      <w:r w:rsidR="00AF09A9" w:rsidRPr="00AF09A9">
        <w:rPr>
          <w:color w:val="000000"/>
          <w:lang w:val="en-US"/>
        </w:rPr>
        <w:t>(017)8651075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48619B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AF09A9" w:rsidRPr="00AF09A9">
        <w:rPr>
          <w:b/>
          <w:color w:val="000000"/>
        </w:rPr>
        <w:t xml:space="preserve">Dostawa: Zestaw specjalistycznych układów sterowania z elementami wykonawczymi i pomiarowymi cz. 1; Zestaw specjalistycznych układów sterowania z elementami wykonawczymi i pomiarowymi cz. 2; Zestawy do ćwiczeń laboratoryjnych z elektroniki; Aktywna sonda oscyloskopowa wysokiego napięcia; Pipety i pojemnik na </w:t>
      </w:r>
      <w:proofErr w:type="spellStart"/>
      <w:r w:rsidR="00AF09A9" w:rsidRPr="00AF09A9">
        <w:rPr>
          <w:b/>
          <w:color w:val="000000"/>
        </w:rPr>
        <w:t>parafilm</w:t>
      </w:r>
      <w:proofErr w:type="spellEnd"/>
      <w:r w:rsidR="00AF09A9" w:rsidRPr="00AF09A9">
        <w:rPr>
          <w:b/>
          <w:color w:val="000000"/>
        </w:rPr>
        <w:t>; Waga analityczna 210g;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F09A9" w:rsidTr="00D21C4A">
        <w:trPr>
          <w:cantSplit/>
          <w:trHeight w:val="2561"/>
        </w:trPr>
        <w:tc>
          <w:tcPr>
            <w:tcW w:w="9526" w:type="dxa"/>
          </w:tcPr>
          <w:p w:rsidR="00AF09A9" w:rsidRDefault="00AF09A9" w:rsidP="00D21C4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F09A9">
              <w:rPr>
                <w:b/>
                <w:color w:val="000000"/>
              </w:rPr>
              <w:t>2</w:t>
            </w:r>
          </w:p>
          <w:p w:rsidR="00AF09A9" w:rsidRDefault="00AF09A9" w:rsidP="00D21C4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 xml:space="preserve">BTC Korporacja Paweł </w:t>
            </w:r>
            <w:proofErr w:type="spellStart"/>
            <w:r w:rsidRPr="00AF09A9">
              <w:rPr>
                <w:b/>
              </w:rPr>
              <w:t>Zbysiński</w:t>
            </w:r>
            <w:proofErr w:type="spellEnd"/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05-120</w:t>
            </w:r>
            <w:r>
              <w:rPr>
                <w:b/>
              </w:rPr>
              <w:t xml:space="preserve"> </w:t>
            </w:r>
            <w:r w:rsidRPr="00AF09A9">
              <w:rPr>
                <w:b/>
              </w:rPr>
              <w:t>Legionowo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Lwowska</w:t>
            </w:r>
            <w:r>
              <w:rPr>
                <w:b/>
              </w:rPr>
              <w:t xml:space="preserve">    </w:t>
            </w:r>
            <w:r w:rsidRPr="00AF09A9">
              <w:rPr>
                <w:b/>
              </w:rPr>
              <w:t>5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F09A9">
              <w:rPr>
                <w:b/>
              </w:rPr>
              <w:t>4 609.50 zł</w:t>
            </w:r>
          </w:p>
        </w:tc>
      </w:tr>
      <w:tr w:rsidR="00AF09A9" w:rsidTr="00D21C4A">
        <w:trPr>
          <w:cantSplit/>
          <w:trHeight w:val="2561"/>
        </w:trPr>
        <w:tc>
          <w:tcPr>
            <w:tcW w:w="9526" w:type="dxa"/>
          </w:tcPr>
          <w:p w:rsidR="00AF09A9" w:rsidRDefault="00AF09A9" w:rsidP="00D21C4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F09A9">
              <w:rPr>
                <w:b/>
                <w:color w:val="000000"/>
              </w:rPr>
              <w:t>4</w:t>
            </w:r>
          </w:p>
          <w:p w:rsidR="00AF09A9" w:rsidRDefault="00AF09A9" w:rsidP="00D21C4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 xml:space="preserve">NDN </w:t>
            </w:r>
            <w:r w:rsidR="0048619B" w:rsidRPr="00AF09A9">
              <w:rPr>
                <w:b/>
              </w:rPr>
              <w:t>Zbigniew</w:t>
            </w:r>
            <w:r w:rsidRPr="00AF09A9">
              <w:rPr>
                <w:b/>
              </w:rPr>
              <w:t xml:space="preserve"> Daniluk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02-784</w:t>
            </w:r>
            <w:r>
              <w:rPr>
                <w:b/>
              </w:rPr>
              <w:t xml:space="preserve"> </w:t>
            </w:r>
            <w:r w:rsidRPr="00AF09A9">
              <w:rPr>
                <w:b/>
              </w:rPr>
              <w:t>Warszawa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Janowskiego</w:t>
            </w:r>
            <w:r>
              <w:rPr>
                <w:b/>
              </w:rPr>
              <w:t xml:space="preserve">    </w:t>
            </w:r>
            <w:r w:rsidRPr="00AF09A9">
              <w:rPr>
                <w:b/>
              </w:rPr>
              <w:t>15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F09A9">
              <w:rPr>
                <w:b/>
              </w:rPr>
              <w:t>3 321.00 zł</w:t>
            </w:r>
          </w:p>
        </w:tc>
      </w:tr>
      <w:tr w:rsidR="00AF09A9" w:rsidTr="00D21C4A">
        <w:trPr>
          <w:cantSplit/>
          <w:trHeight w:val="2561"/>
        </w:trPr>
        <w:tc>
          <w:tcPr>
            <w:tcW w:w="9526" w:type="dxa"/>
          </w:tcPr>
          <w:p w:rsidR="00AF09A9" w:rsidRDefault="00AF09A9" w:rsidP="00D21C4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F09A9">
              <w:rPr>
                <w:b/>
                <w:color w:val="000000"/>
              </w:rPr>
              <w:t>5</w:t>
            </w:r>
          </w:p>
          <w:p w:rsidR="00AF09A9" w:rsidRDefault="00AF09A9" w:rsidP="00D21C4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 xml:space="preserve">BTC Korporacja Paweł </w:t>
            </w:r>
            <w:proofErr w:type="spellStart"/>
            <w:r w:rsidRPr="00AF09A9">
              <w:rPr>
                <w:b/>
              </w:rPr>
              <w:t>Zbysiński</w:t>
            </w:r>
            <w:proofErr w:type="spellEnd"/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05-120</w:t>
            </w:r>
            <w:r>
              <w:rPr>
                <w:b/>
              </w:rPr>
              <w:t xml:space="preserve"> </w:t>
            </w:r>
            <w:r w:rsidRPr="00AF09A9">
              <w:rPr>
                <w:b/>
              </w:rPr>
              <w:t>Legionowo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Lwowska</w:t>
            </w:r>
            <w:r>
              <w:rPr>
                <w:b/>
              </w:rPr>
              <w:t xml:space="preserve">    </w:t>
            </w:r>
            <w:r w:rsidRPr="00AF09A9">
              <w:rPr>
                <w:b/>
              </w:rPr>
              <w:t>5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F09A9">
              <w:rPr>
                <w:b/>
              </w:rPr>
              <w:t>12 064.98 zł</w:t>
            </w:r>
          </w:p>
        </w:tc>
      </w:tr>
      <w:tr w:rsidR="00AF09A9" w:rsidTr="00D21C4A">
        <w:trPr>
          <w:cantSplit/>
          <w:trHeight w:val="2561"/>
        </w:trPr>
        <w:tc>
          <w:tcPr>
            <w:tcW w:w="9526" w:type="dxa"/>
          </w:tcPr>
          <w:p w:rsidR="00AF09A9" w:rsidRDefault="00AF09A9" w:rsidP="00D21C4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F09A9">
              <w:rPr>
                <w:b/>
                <w:color w:val="000000"/>
              </w:rPr>
              <w:t>6</w:t>
            </w:r>
          </w:p>
          <w:p w:rsidR="00AF09A9" w:rsidRDefault="00AF09A9" w:rsidP="00D21C4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Wagi Wielkopolska Sp. z o.o.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62-040</w:t>
            </w:r>
            <w:r>
              <w:rPr>
                <w:b/>
              </w:rPr>
              <w:t xml:space="preserve"> </w:t>
            </w:r>
            <w:r w:rsidRPr="00AF09A9">
              <w:rPr>
                <w:b/>
              </w:rPr>
              <w:t>Puszczykowo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  <w:rPr>
                <w:b/>
              </w:rPr>
            </w:pPr>
            <w:r w:rsidRPr="00AF09A9">
              <w:rPr>
                <w:b/>
              </w:rPr>
              <w:t>ul. Śląska</w:t>
            </w:r>
            <w:r>
              <w:rPr>
                <w:b/>
              </w:rPr>
              <w:t xml:space="preserve">    </w:t>
            </w:r>
            <w:r w:rsidRPr="00AF09A9">
              <w:rPr>
                <w:b/>
              </w:rPr>
              <w:t>18</w:t>
            </w:r>
          </w:p>
          <w:p w:rsidR="00AF09A9" w:rsidRDefault="00AF09A9" w:rsidP="00D21C4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F09A9">
              <w:rPr>
                <w:b/>
              </w:rPr>
              <w:t>3 463.68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AF09A9" w:rsidRPr="008463A1" w:rsidTr="006335E9">
        <w:tc>
          <w:tcPr>
            <w:tcW w:w="9606" w:type="dxa"/>
            <w:shd w:val="clear" w:color="auto" w:fill="auto"/>
          </w:tcPr>
          <w:p w:rsidR="00AF09A9" w:rsidRPr="008463A1" w:rsidRDefault="00AF09A9" w:rsidP="00D21C4A">
            <w:pPr>
              <w:spacing w:line="360" w:lineRule="auto"/>
              <w:rPr>
                <w:b/>
              </w:rPr>
            </w:pPr>
            <w:r w:rsidRPr="00AF09A9">
              <w:rPr>
                <w:b/>
              </w:rPr>
              <w:t xml:space="preserve">NDN </w:t>
            </w:r>
            <w:proofErr w:type="spellStart"/>
            <w:r w:rsidRPr="00AF09A9">
              <w:rPr>
                <w:b/>
              </w:rPr>
              <w:t>Zbignew</w:t>
            </w:r>
            <w:proofErr w:type="spellEnd"/>
            <w:r w:rsidRPr="00AF09A9">
              <w:rPr>
                <w:b/>
              </w:rPr>
              <w:t xml:space="preserve"> Daniluk</w:t>
            </w:r>
          </w:p>
          <w:p w:rsidR="00AF09A9" w:rsidRPr="008463A1" w:rsidRDefault="00AF09A9" w:rsidP="00D21C4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AF09A9" w:rsidRPr="008463A1" w:rsidRDefault="00AF09A9" w:rsidP="00D21C4A">
            <w:pPr>
              <w:spacing w:line="360" w:lineRule="auto"/>
              <w:rPr>
                <w:color w:val="000000"/>
              </w:rPr>
            </w:pPr>
            <w:r w:rsidRPr="00AF09A9">
              <w:t>najkorzystniejsza oferta wg przyjętych kryteriów</w:t>
            </w:r>
          </w:p>
        </w:tc>
      </w:tr>
      <w:tr w:rsidR="00AF09A9" w:rsidRPr="008463A1" w:rsidTr="006335E9">
        <w:tc>
          <w:tcPr>
            <w:tcW w:w="9606" w:type="dxa"/>
            <w:shd w:val="clear" w:color="auto" w:fill="auto"/>
          </w:tcPr>
          <w:p w:rsidR="00AF09A9" w:rsidRPr="008463A1" w:rsidRDefault="00AF09A9" w:rsidP="00D21C4A">
            <w:pPr>
              <w:spacing w:line="360" w:lineRule="auto"/>
              <w:rPr>
                <w:b/>
              </w:rPr>
            </w:pPr>
            <w:r w:rsidRPr="00AF09A9">
              <w:rPr>
                <w:b/>
              </w:rPr>
              <w:t xml:space="preserve">BTC Korporacja Paweł </w:t>
            </w:r>
            <w:proofErr w:type="spellStart"/>
            <w:r w:rsidRPr="00AF09A9">
              <w:rPr>
                <w:b/>
              </w:rPr>
              <w:t>Zbysiński</w:t>
            </w:r>
            <w:proofErr w:type="spellEnd"/>
          </w:p>
          <w:p w:rsidR="00AF09A9" w:rsidRPr="008463A1" w:rsidRDefault="00AF09A9" w:rsidP="00D21C4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AF09A9" w:rsidRPr="008463A1" w:rsidRDefault="00AF09A9" w:rsidP="00D21C4A">
            <w:pPr>
              <w:spacing w:line="360" w:lineRule="auto"/>
              <w:rPr>
                <w:color w:val="000000"/>
              </w:rPr>
            </w:pPr>
            <w:r w:rsidRPr="00AF09A9">
              <w:t>najkorzystniejsza oferta wg przyjętych kryteriów</w:t>
            </w:r>
          </w:p>
        </w:tc>
      </w:tr>
      <w:tr w:rsidR="00AF09A9" w:rsidRPr="008463A1" w:rsidTr="006335E9">
        <w:tc>
          <w:tcPr>
            <w:tcW w:w="9606" w:type="dxa"/>
            <w:shd w:val="clear" w:color="auto" w:fill="auto"/>
          </w:tcPr>
          <w:p w:rsidR="00AF09A9" w:rsidRPr="008463A1" w:rsidRDefault="00AF09A9" w:rsidP="00D21C4A">
            <w:pPr>
              <w:spacing w:line="360" w:lineRule="auto"/>
              <w:rPr>
                <w:b/>
              </w:rPr>
            </w:pPr>
            <w:r w:rsidRPr="00AF09A9">
              <w:rPr>
                <w:b/>
              </w:rPr>
              <w:t xml:space="preserve">BTC Korporacja Paweł </w:t>
            </w:r>
            <w:proofErr w:type="spellStart"/>
            <w:r w:rsidRPr="00AF09A9">
              <w:rPr>
                <w:b/>
              </w:rPr>
              <w:t>Zbysiński</w:t>
            </w:r>
            <w:proofErr w:type="spellEnd"/>
          </w:p>
          <w:p w:rsidR="00AF09A9" w:rsidRPr="008463A1" w:rsidRDefault="00AF09A9" w:rsidP="00D21C4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AF09A9" w:rsidRPr="008463A1" w:rsidRDefault="00AF09A9" w:rsidP="00D21C4A">
            <w:pPr>
              <w:spacing w:line="360" w:lineRule="auto"/>
              <w:rPr>
                <w:color w:val="000000"/>
              </w:rPr>
            </w:pPr>
            <w:r w:rsidRPr="00AF09A9">
              <w:t>najkorzystniejsza oferta wg przyjętych kryteriów</w:t>
            </w:r>
          </w:p>
        </w:tc>
      </w:tr>
      <w:tr w:rsidR="00AF09A9" w:rsidRPr="008463A1" w:rsidTr="006335E9">
        <w:tc>
          <w:tcPr>
            <w:tcW w:w="9606" w:type="dxa"/>
            <w:shd w:val="clear" w:color="auto" w:fill="auto"/>
          </w:tcPr>
          <w:p w:rsidR="00AF09A9" w:rsidRPr="008463A1" w:rsidRDefault="00AF09A9" w:rsidP="00D21C4A">
            <w:pPr>
              <w:spacing w:line="360" w:lineRule="auto"/>
              <w:rPr>
                <w:b/>
              </w:rPr>
            </w:pPr>
            <w:r w:rsidRPr="00AF09A9">
              <w:rPr>
                <w:b/>
              </w:rPr>
              <w:t>Wagi Wielkopolska Sp. z o.o.</w:t>
            </w:r>
          </w:p>
          <w:p w:rsidR="00AF09A9" w:rsidRPr="008463A1" w:rsidRDefault="00AF09A9" w:rsidP="00D21C4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AF09A9" w:rsidRPr="008463A1" w:rsidRDefault="00AF09A9" w:rsidP="00D21C4A">
            <w:pPr>
              <w:spacing w:line="360" w:lineRule="auto"/>
              <w:rPr>
                <w:color w:val="000000"/>
              </w:rPr>
            </w:pPr>
            <w:r w:rsidRPr="00AF09A9">
              <w:t>najkorzystniejsza oferta wg przyjętych kryteriów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52A97" w:rsidTr="00747E2D">
        <w:trPr>
          <w:cantSplit/>
        </w:trPr>
        <w:tc>
          <w:tcPr>
            <w:tcW w:w="9568" w:type="dxa"/>
          </w:tcPr>
          <w:p w:rsidR="00B52A97" w:rsidRDefault="00B52A97" w:rsidP="00747E2D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="0048619B">
              <w:rPr>
                <w:color w:val="000000"/>
              </w:rPr>
              <w:t>1</w:t>
            </w:r>
          </w:p>
          <w:p w:rsidR="00B52A97" w:rsidRDefault="00B52A97" w:rsidP="00747E2D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48619B">
              <w:rPr>
                <w:color w:val="000000"/>
              </w:rPr>
              <w:t>Nie złożono żadnej oferty.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111"/>
        <w:gridCol w:w="1275"/>
        <w:gridCol w:w="1701"/>
        <w:gridCol w:w="1560"/>
      </w:tblGrid>
      <w:tr w:rsidR="006335E9" w:rsidRPr="006335E9" w:rsidTr="006335E9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6335E9">
            <w:pPr>
              <w:jc w:val="center"/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Nr </w:t>
            </w:r>
            <w:r w:rsidRPr="006335E9">
              <w:rPr>
                <w:sz w:val="22"/>
                <w:szCs w:val="22"/>
              </w:rPr>
              <w:t>zadania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jc w:val="center"/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Firma (nazwa) lub nazwisko oraz</w:t>
            </w:r>
            <w:r w:rsidRPr="006335E9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pStyle w:val="Tekstpodstawowy"/>
              <w:jc w:val="center"/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pStyle w:val="Tekstpodstawowy"/>
              <w:jc w:val="center"/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pStyle w:val="Tekstpodstawowy"/>
              <w:jc w:val="center"/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Uwagi</w:t>
            </w:r>
          </w:p>
        </w:tc>
      </w:tr>
      <w:tr w:rsidR="006335E9" w:rsidRPr="006335E9" w:rsidTr="006335E9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NDN </w:t>
            </w:r>
            <w:proofErr w:type="spellStart"/>
            <w:r w:rsidRPr="006335E9">
              <w:rPr>
                <w:sz w:val="22"/>
                <w:szCs w:val="22"/>
              </w:rPr>
              <w:t>Zbignew</w:t>
            </w:r>
            <w:proofErr w:type="spellEnd"/>
            <w:r w:rsidRPr="006335E9">
              <w:rPr>
                <w:sz w:val="22"/>
                <w:szCs w:val="22"/>
              </w:rPr>
              <w:t xml:space="preserve"> Daniluk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Janowskiego 15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02-784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  2 700,00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3 321.00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</w:p>
        </w:tc>
      </w:tr>
      <w:tr w:rsidR="006335E9" w:rsidRPr="006335E9" w:rsidTr="006335E9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BTC Korporacja Paweł </w:t>
            </w:r>
            <w:proofErr w:type="spellStart"/>
            <w:r w:rsidRPr="006335E9">
              <w:rPr>
                <w:sz w:val="22"/>
                <w:szCs w:val="22"/>
              </w:rPr>
              <w:t>Zbysiński</w:t>
            </w:r>
            <w:proofErr w:type="spellEnd"/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Lwowska 5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05-120 Legionowo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  3 747,56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4 609.50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</w:p>
        </w:tc>
      </w:tr>
      <w:tr w:rsidR="006335E9" w:rsidRPr="006335E9" w:rsidTr="006335E9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BTC Korporacja Paweł </w:t>
            </w:r>
            <w:proofErr w:type="spellStart"/>
            <w:r w:rsidRPr="006335E9">
              <w:rPr>
                <w:sz w:val="22"/>
                <w:szCs w:val="22"/>
              </w:rPr>
              <w:t>Zbysiński</w:t>
            </w:r>
            <w:proofErr w:type="spellEnd"/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Lwowska 5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05-120 Legionowo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  3 251,22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3 999.00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</w:p>
        </w:tc>
      </w:tr>
      <w:tr w:rsidR="006335E9" w:rsidRPr="006335E9" w:rsidTr="006335E9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BTC Korporacja Paweł </w:t>
            </w:r>
            <w:proofErr w:type="spellStart"/>
            <w:r w:rsidRPr="006335E9">
              <w:rPr>
                <w:sz w:val="22"/>
                <w:szCs w:val="22"/>
              </w:rPr>
              <w:t>Zbysiński</w:t>
            </w:r>
            <w:proofErr w:type="spellEnd"/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Lwowska 5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05-120 Legionowo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  9 808,93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12 064.98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</w:p>
        </w:tc>
      </w:tr>
      <w:tr w:rsidR="006335E9" w:rsidRPr="006335E9" w:rsidTr="006335E9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proofErr w:type="spellStart"/>
            <w:r w:rsidRPr="006335E9">
              <w:rPr>
                <w:sz w:val="22"/>
                <w:szCs w:val="22"/>
              </w:rPr>
              <w:t>Part-AD</w:t>
            </w:r>
            <w:proofErr w:type="spellEnd"/>
            <w:r w:rsidRPr="006335E9">
              <w:rPr>
                <w:sz w:val="22"/>
                <w:szCs w:val="22"/>
              </w:rPr>
              <w:t xml:space="preserve"> Artur Dyrda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Grzechynia 635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34-220 Maków Podhalański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  3 784,80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4 655.30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</w:p>
        </w:tc>
      </w:tr>
      <w:tr w:rsidR="006335E9" w:rsidRPr="006335E9" w:rsidTr="006335E9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Wagi Wielkopolska Sp. z o.o.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ul. Śląska 18</w:t>
            </w:r>
          </w:p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62-040 Puszczykowo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 xml:space="preserve">  2 816,00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  <w:r w:rsidRPr="006335E9">
              <w:rPr>
                <w:sz w:val="22"/>
                <w:szCs w:val="22"/>
              </w:rPr>
              <w:t>3 463.68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5E9" w:rsidRPr="006335E9" w:rsidRDefault="006335E9" w:rsidP="00D21C4A">
            <w:pPr>
              <w:rPr>
                <w:sz w:val="22"/>
                <w:szCs w:val="22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AF09A9" w:rsidP="00B52A97">
      <w:pPr>
        <w:pStyle w:val="Nagwek"/>
        <w:tabs>
          <w:tab w:val="clear" w:pos="4536"/>
        </w:tabs>
        <w:jc w:val="both"/>
      </w:pPr>
      <w:r w:rsidRPr="00AF09A9">
        <w:t>Rzeszów</w:t>
      </w:r>
      <w:r w:rsidR="00B52A97">
        <w:t xml:space="preserve"> dnia: </w:t>
      </w:r>
      <w:r w:rsidRPr="00AF09A9">
        <w:t>2018-10-30</w:t>
      </w:r>
    </w:p>
    <w:p w:rsidR="001A45D0" w:rsidRPr="00B52A97" w:rsidRDefault="001A45D0" w:rsidP="00B52A97"/>
    <w:sectPr w:rsidR="001A45D0" w:rsidRPr="00B52A97" w:rsidSect="006335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0FF" w:rsidRDefault="002600FF">
      <w:r>
        <w:separator/>
      </w:r>
    </w:p>
  </w:endnote>
  <w:endnote w:type="continuationSeparator" w:id="0">
    <w:p w:rsidR="002600FF" w:rsidRDefault="00260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9A9" w:rsidRDefault="00AF09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9A9" w:rsidRDefault="00AF09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0FF" w:rsidRDefault="002600FF">
      <w:r>
        <w:separator/>
      </w:r>
    </w:p>
  </w:footnote>
  <w:footnote w:type="continuationSeparator" w:id="0">
    <w:p w:rsidR="002600FF" w:rsidRDefault="00260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9A9" w:rsidRDefault="00AF09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9A9" w:rsidRDefault="00AF09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9A9" w:rsidRDefault="00AF09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0FF"/>
    <w:rsid w:val="000A2C44"/>
    <w:rsid w:val="001A45D0"/>
    <w:rsid w:val="002600FF"/>
    <w:rsid w:val="0048619B"/>
    <w:rsid w:val="005E4BC7"/>
    <w:rsid w:val="006335E9"/>
    <w:rsid w:val="00747E2D"/>
    <w:rsid w:val="007B0EDC"/>
    <w:rsid w:val="007B1A7A"/>
    <w:rsid w:val="009A4BCD"/>
    <w:rsid w:val="009B52EF"/>
    <w:rsid w:val="00AF09A9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996FEB-5259-40D4-9F5A-E8A80D5D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35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5E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2018-10-30T08:44:00Z</cp:lastPrinted>
  <dcterms:created xsi:type="dcterms:W3CDTF">2018-10-30T08:44:00Z</dcterms:created>
  <dcterms:modified xsi:type="dcterms:W3CDTF">2018-10-30T08:44:00Z</dcterms:modified>
</cp:coreProperties>
</file>