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840F92" w:rsidP="00007727">
      <w:pPr>
        <w:jc w:val="right"/>
        <w:rPr>
          <w:b/>
          <w:bCs/>
          <w:sz w:val="24"/>
        </w:rPr>
      </w:pPr>
      <w:r w:rsidRPr="00840F92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840F92">
        <w:rPr>
          <w:sz w:val="24"/>
        </w:rPr>
        <w:t>2018-10-30</w:t>
      </w:r>
    </w:p>
    <w:p w:rsidR="00007727" w:rsidRPr="00413CCE" w:rsidRDefault="00007727" w:rsidP="00A80738">
      <w:pPr>
        <w:rPr>
          <w:bCs/>
          <w:sz w:val="24"/>
        </w:rPr>
      </w:pPr>
    </w:p>
    <w:p w:rsidR="00007727" w:rsidRPr="00413CCE" w:rsidRDefault="00007727" w:rsidP="00A80738">
      <w:pPr>
        <w:rPr>
          <w:bCs/>
          <w:sz w:val="24"/>
        </w:rPr>
      </w:pPr>
    </w:p>
    <w:p w:rsidR="00840F92" w:rsidRPr="00413CCE" w:rsidRDefault="00840F92" w:rsidP="00173B20">
      <w:pPr>
        <w:spacing w:after="40"/>
        <w:rPr>
          <w:bCs/>
          <w:sz w:val="24"/>
        </w:rPr>
      </w:pPr>
      <w:r w:rsidRPr="00413CCE">
        <w:rPr>
          <w:bCs/>
          <w:sz w:val="24"/>
        </w:rPr>
        <w:t>Politechnika Rzeszowska</w:t>
      </w:r>
    </w:p>
    <w:p w:rsidR="00A80738" w:rsidRPr="00413CCE" w:rsidRDefault="00840F92" w:rsidP="00173B20">
      <w:pPr>
        <w:spacing w:after="40"/>
        <w:rPr>
          <w:bCs/>
          <w:sz w:val="24"/>
        </w:rPr>
      </w:pPr>
      <w:r w:rsidRPr="00413CCE">
        <w:rPr>
          <w:bCs/>
          <w:sz w:val="24"/>
        </w:rPr>
        <w:t>Dział Logistyki i Zamówień Publicznych</w:t>
      </w:r>
    </w:p>
    <w:p w:rsidR="00A80738" w:rsidRPr="00173B20" w:rsidRDefault="00840F92" w:rsidP="00A80738">
      <w:pPr>
        <w:rPr>
          <w:bCs/>
          <w:sz w:val="24"/>
        </w:rPr>
      </w:pPr>
      <w:r w:rsidRPr="00840F92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840F92">
        <w:rPr>
          <w:bCs/>
          <w:sz w:val="24"/>
        </w:rPr>
        <w:t>12</w:t>
      </w:r>
    </w:p>
    <w:p w:rsidR="00A80738" w:rsidRPr="00173B20" w:rsidRDefault="00840F92" w:rsidP="00A80738">
      <w:pPr>
        <w:rPr>
          <w:bCs/>
          <w:sz w:val="24"/>
        </w:rPr>
      </w:pPr>
      <w:r w:rsidRPr="00840F92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840F92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840F92" w:rsidRPr="00840F92">
        <w:rPr>
          <w:b/>
          <w:sz w:val="24"/>
          <w:szCs w:val="24"/>
        </w:rPr>
        <w:t>NA/P/311/2018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413CCE" w:rsidRDefault="00C659E2" w:rsidP="00413CCE">
      <w:pPr>
        <w:spacing w:before="120" w:after="120"/>
        <w:jc w:val="both"/>
        <w:rPr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840F92" w:rsidRPr="00840F92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840F92" w:rsidRPr="00413CCE">
        <w:rPr>
          <w:b/>
          <w:sz w:val="24"/>
          <w:szCs w:val="24"/>
        </w:rPr>
        <w:t xml:space="preserve">Wymiana oświetlenia w Domach Studenckich: DS. Promień, DS. Nestor, DS. Ikar, DS. Akapit, DS. </w:t>
      </w:r>
      <w:proofErr w:type="spellStart"/>
      <w:r w:rsidR="00840F92" w:rsidRPr="00413CCE">
        <w:rPr>
          <w:b/>
          <w:sz w:val="24"/>
          <w:szCs w:val="24"/>
        </w:rPr>
        <w:t>Aviata</w:t>
      </w:r>
      <w:proofErr w:type="spellEnd"/>
      <w:r w:rsidR="00413CCE">
        <w:rPr>
          <w:b/>
          <w:sz w:val="24"/>
          <w:szCs w:val="24"/>
        </w:rPr>
        <w:t>.</w:t>
      </w:r>
    </w:p>
    <w:p w:rsidR="00A80738" w:rsidRPr="00FF4AB1" w:rsidRDefault="00A80738" w:rsidP="00413CCE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840F92" w:rsidRPr="00840F92">
        <w:rPr>
          <w:sz w:val="24"/>
          <w:szCs w:val="24"/>
        </w:rPr>
        <w:t>(</w:t>
      </w:r>
      <w:proofErr w:type="spellStart"/>
      <w:r w:rsidR="00840F92" w:rsidRPr="00840F92">
        <w:rPr>
          <w:sz w:val="24"/>
          <w:szCs w:val="24"/>
        </w:rPr>
        <w:t>t.j</w:t>
      </w:r>
      <w:proofErr w:type="spellEnd"/>
      <w:r w:rsidR="00840F92" w:rsidRPr="00840F92">
        <w:rPr>
          <w:sz w:val="24"/>
          <w:szCs w:val="24"/>
        </w:rPr>
        <w:t xml:space="preserve">. Dz. U. z 2017 r. poz. 1579 z </w:t>
      </w:r>
      <w:proofErr w:type="spellStart"/>
      <w:r w:rsidR="00840F92" w:rsidRPr="00840F92">
        <w:rPr>
          <w:sz w:val="24"/>
          <w:szCs w:val="24"/>
        </w:rPr>
        <w:t>późn</w:t>
      </w:r>
      <w:proofErr w:type="spellEnd"/>
      <w:r w:rsidR="00840F92" w:rsidRPr="00840F92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</w:t>
      </w:r>
      <w:r w:rsidR="00413CCE">
        <w:rPr>
          <w:sz w:val="24"/>
          <w:szCs w:val="24"/>
        </w:rPr>
        <w:br/>
      </w:r>
      <w:r w:rsidR="00035488">
        <w:rPr>
          <w:sz w:val="24"/>
          <w:szCs w:val="24"/>
        </w:rPr>
        <w:t>z otwarcia ofert</w:t>
      </w:r>
      <w:r w:rsidR="00413CCE">
        <w:rPr>
          <w:sz w:val="24"/>
          <w:szCs w:val="24"/>
        </w:rPr>
        <w:t>, które</w:t>
      </w:r>
      <w:r w:rsidR="00FF4AB1" w:rsidRPr="00FF4AB1">
        <w:rPr>
          <w:sz w:val="24"/>
          <w:szCs w:val="24"/>
        </w:rPr>
        <w:t xml:space="preserve"> odbyło się w dniu </w:t>
      </w:r>
      <w:r w:rsidR="00840F92" w:rsidRPr="00840F92">
        <w:rPr>
          <w:sz w:val="24"/>
          <w:szCs w:val="24"/>
        </w:rPr>
        <w:t>30/10/2018</w:t>
      </w:r>
      <w:r w:rsidR="00FF4AB1" w:rsidRPr="00FF4AB1">
        <w:rPr>
          <w:sz w:val="24"/>
          <w:szCs w:val="24"/>
        </w:rPr>
        <w:t xml:space="preserve"> o godz. </w:t>
      </w:r>
      <w:r w:rsidR="00840F92" w:rsidRPr="00840F92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413CCE">
        <w:rPr>
          <w:sz w:val="24"/>
          <w:szCs w:val="24"/>
        </w:rPr>
        <w:br/>
      </w:r>
      <w:r w:rsidR="00840F92" w:rsidRPr="00840F92">
        <w:rPr>
          <w:sz w:val="24"/>
          <w:szCs w:val="24"/>
        </w:rPr>
        <w:t>324 558.49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3405"/>
        <w:gridCol w:w="1559"/>
        <w:gridCol w:w="1560"/>
        <w:gridCol w:w="1134"/>
        <w:gridCol w:w="1559"/>
      </w:tblGrid>
      <w:tr w:rsidR="0069085C" w:rsidRPr="00493F8C" w:rsidTr="00413CCE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3405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840F92" w:rsidRPr="00493F8C" w:rsidTr="00413CCE">
        <w:tc>
          <w:tcPr>
            <w:tcW w:w="706" w:type="dxa"/>
            <w:shd w:val="clear" w:color="auto" w:fill="auto"/>
            <w:vAlign w:val="center"/>
          </w:tcPr>
          <w:p w:rsidR="00840F92" w:rsidRPr="00490DC0" w:rsidRDefault="00840F92" w:rsidP="00D45F6E">
            <w:pPr>
              <w:spacing w:before="120" w:after="120"/>
              <w:jc w:val="center"/>
            </w:pPr>
            <w:r w:rsidRPr="00840F92">
              <w:t>1</w:t>
            </w:r>
          </w:p>
        </w:tc>
        <w:tc>
          <w:tcPr>
            <w:tcW w:w="3405" w:type="dxa"/>
            <w:shd w:val="clear" w:color="auto" w:fill="auto"/>
          </w:tcPr>
          <w:p w:rsidR="00413CCE" w:rsidRDefault="00840F92" w:rsidP="00D45F6E">
            <w:pPr>
              <w:spacing w:before="40"/>
            </w:pPr>
            <w:r w:rsidRPr="00840F92">
              <w:t>KONSORCJUM</w:t>
            </w:r>
            <w:r w:rsidR="00413CCE">
              <w:t>:</w:t>
            </w:r>
          </w:p>
          <w:p w:rsidR="00840F92" w:rsidRPr="00490DC0" w:rsidRDefault="00840F92" w:rsidP="00D45F6E">
            <w:pPr>
              <w:spacing w:before="40"/>
            </w:pPr>
            <w:r w:rsidRPr="00840F92">
              <w:t>(lider: EURO-LIGHT Sp. z o.o.)</w:t>
            </w:r>
          </w:p>
          <w:p w:rsidR="00840F92" w:rsidRPr="00490DC0" w:rsidRDefault="00840F92" w:rsidP="00D45F6E">
            <w:r w:rsidRPr="00840F92">
              <w:t>ul. Dworcowa</w:t>
            </w:r>
            <w:r w:rsidRPr="00490DC0">
              <w:t xml:space="preserve"> </w:t>
            </w:r>
            <w:r w:rsidRPr="00840F92">
              <w:t>17</w:t>
            </w:r>
            <w:r w:rsidRPr="00490DC0">
              <w:t xml:space="preserve"> </w:t>
            </w:r>
          </w:p>
          <w:p w:rsidR="00840F92" w:rsidRDefault="00840F92" w:rsidP="00D45F6E">
            <w:pPr>
              <w:spacing w:after="40"/>
              <w:jc w:val="both"/>
            </w:pPr>
            <w:r w:rsidRPr="00840F92">
              <w:t>05-500</w:t>
            </w:r>
            <w:r w:rsidRPr="00490DC0">
              <w:t xml:space="preserve"> </w:t>
            </w:r>
            <w:r w:rsidRPr="00840F92">
              <w:t>Piaseczno</w:t>
            </w:r>
          </w:p>
          <w:p w:rsidR="00413CCE" w:rsidRDefault="00413CCE" w:rsidP="00D45F6E">
            <w:pPr>
              <w:spacing w:after="40"/>
              <w:jc w:val="both"/>
            </w:pPr>
            <w:r>
              <w:t>KONSORCJANT:</w:t>
            </w:r>
          </w:p>
          <w:p w:rsidR="00413CCE" w:rsidRDefault="00413CCE" w:rsidP="00D45F6E">
            <w:pPr>
              <w:spacing w:after="40"/>
              <w:jc w:val="both"/>
            </w:pPr>
            <w:r>
              <w:t>GR VISIO Sp. z o.o. Sp.k.</w:t>
            </w:r>
          </w:p>
          <w:p w:rsidR="00413CCE" w:rsidRPr="00490DC0" w:rsidRDefault="00413CCE" w:rsidP="00413CCE">
            <w:r w:rsidRPr="00840F92">
              <w:t>ul. Dworcowa</w:t>
            </w:r>
            <w:r w:rsidRPr="00490DC0">
              <w:t xml:space="preserve"> </w:t>
            </w:r>
            <w:r w:rsidRPr="00840F92">
              <w:t>17</w:t>
            </w:r>
            <w:r w:rsidRPr="00490DC0">
              <w:t xml:space="preserve"> </w:t>
            </w:r>
          </w:p>
          <w:p w:rsidR="00413CCE" w:rsidRDefault="00413CCE" w:rsidP="00D45F6E">
            <w:pPr>
              <w:spacing w:after="40"/>
              <w:jc w:val="both"/>
            </w:pPr>
            <w:r w:rsidRPr="00840F92">
              <w:t>05-500</w:t>
            </w:r>
            <w:r w:rsidRPr="00490DC0">
              <w:t xml:space="preserve"> </w:t>
            </w:r>
            <w:r w:rsidRPr="00840F92">
              <w:t>Piaseczno</w:t>
            </w:r>
          </w:p>
          <w:p w:rsidR="00413CCE" w:rsidRPr="00490DC0" w:rsidRDefault="00413CCE" w:rsidP="00D45F6E">
            <w:pPr>
              <w:spacing w:after="40"/>
              <w:jc w:val="both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840F92" w:rsidRPr="00490DC0" w:rsidRDefault="00840F92" w:rsidP="00D45F6E">
            <w:pPr>
              <w:spacing w:before="120" w:after="120"/>
              <w:jc w:val="both"/>
            </w:pPr>
            <w:r w:rsidRPr="00840F92">
              <w:t>557 448</w:t>
            </w:r>
            <w:bookmarkStart w:id="0" w:name="_GoBack"/>
            <w:bookmarkEnd w:id="0"/>
            <w:r w:rsidRPr="00840F92">
              <w:t>.48 zł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40F92" w:rsidRPr="00490DC0" w:rsidRDefault="00840F92" w:rsidP="00D45F6E">
            <w:pPr>
              <w:spacing w:before="120" w:after="120"/>
              <w:jc w:val="both"/>
            </w:pPr>
            <w:r w:rsidRPr="00840F92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0F92" w:rsidRPr="00490DC0" w:rsidRDefault="00840F92" w:rsidP="00D45F6E">
            <w:pPr>
              <w:spacing w:before="120" w:after="120"/>
              <w:jc w:val="both"/>
            </w:pPr>
            <w:r w:rsidRPr="00840F92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40F92" w:rsidRPr="00490DC0" w:rsidRDefault="00840F92" w:rsidP="00D45F6E">
            <w:pPr>
              <w:spacing w:before="120" w:after="120"/>
              <w:jc w:val="both"/>
            </w:pPr>
            <w:r w:rsidRPr="00840F92">
              <w:t>zgodnie z SIWZ</w:t>
            </w:r>
          </w:p>
        </w:tc>
      </w:tr>
      <w:tr w:rsidR="00840F92" w:rsidRPr="00493F8C" w:rsidTr="00413CCE">
        <w:tc>
          <w:tcPr>
            <w:tcW w:w="706" w:type="dxa"/>
            <w:shd w:val="clear" w:color="auto" w:fill="auto"/>
            <w:vAlign w:val="center"/>
          </w:tcPr>
          <w:p w:rsidR="00840F92" w:rsidRPr="00490DC0" w:rsidRDefault="00840F92" w:rsidP="00D45F6E">
            <w:pPr>
              <w:spacing w:before="120" w:after="120"/>
              <w:jc w:val="center"/>
            </w:pPr>
            <w:r w:rsidRPr="00840F92">
              <w:t>2</w:t>
            </w:r>
          </w:p>
        </w:tc>
        <w:tc>
          <w:tcPr>
            <w:tcW w:w="3405" w:type="dxa"/>
            <w:shd w:val="clear" w:color="auto" w:fill="auto"/>
          </w:tcPr>
          <w:p w:rsidR="00840F92" w:rsidRPr="00490DC0" w:rsidRDefault="00840F92" w:rsidP="00D45F6E">
            <w:pPr>
              <w:spacing w:before="40"/>
            </w:pPr>
            <w:r w:rsidRPr="00840F92">
              <w:t>Przedsiębiorstwo Robót Elektrycznych "ZRYW" SP. Z O.O.</w:t>
            </w:r>
          </w:p>
          <w:p w:rsidR="00840F92" w:rsidRPr="00490DC0" w:rsidRDefault="00840F92" w:rsidP="00D45F6E">
            <w:r w:rsidRPr="00840F92">
              <w:t xml:space="preserve">ul. </w:t>
            </w:r>
            <w:proofErr w:type="spellStart"/>
            <w:r w:rsidRPr="00840F92">
              <w:t>Kruhel</w:t>
            </w:r>
            <w:proofErr w:type="spellEnd"/>
            <w:r w:rsidRPr="00840F92">
              <w:t xml:space="preserve"> Pawłosiowski</w:t>
            </w:r>
            <w:r w:rsidRPr="00490DC0">
              <w:t xml:space="preserve"> </w:t>
            </w:r>
            <w:r w:rsidRPr="00840F92">
              <w:t>14</w:t>
            </w:r>
            <w:r w:rsidRPr="00490DC0">
              <w:t xml:space="preserve"> </w:t>
            </w:r>
          </w:p>
          <w:p w:rsidR="00840F92" w:rsidRDefault="00840F92" w:rsidP="00D45F6E">
            <w:pPr>
              <w:spacing w:after="40"/>
              <w:jc w:val="both"/>
            </w:pPr>
            <w:r w:rsidRPr="00840F92">
              <w:t>37-500</w:t>
            </w:r>
            <w:r w:rsidRPr="00490DC0">
              <w:t xml:space="preserve"> </w:t>
            </w:r>
            <w:r w:rsidRPr="00840F92">
              <w:t>Jarosław</w:t>
            </w:r>
          </w:p>
          <w:p w:rsidR="00413CCE" w:rsidRPr="00490DC0" w:rsidRDefault="00413CCE" w:rsidP="00D45F6E">
            <w:pPr>
              <w:spacing w:after="40"/>
              <w:jc w:val="both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840F92" w:rsidRPr="00490DC0" w:rsidRDefault="00840F92" w:rsidP="00D45F6E">
            <w:pPr>
              <w:spacing w:before="120" w:after="120"/>
              <w:jc w:val="both"/>
            </w:pPr>
            <w:r w:rsidRPr="00840F92">
              <w:t>475 588.83 zł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40F92" w:rsidRPr="00490DC0" w:rsidRDefault="00840F92" w:rsidP="00D45F6E">
            <w:pPr>
              <w:spacing w:before="120" w:after="120"/>
              <w:jc w:val="both"/>
            </w:pPr>
            <w:r w:rsidRPr="00840F92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0F92" w:rsidRPr="00490DC0" w:rsidRDefault="00840F92" w:rsidP="00D45F6E">
            <w:pPr>
              <w:spacing w:before="120" w:after="120"/>
              <w:jc w:val="both"/>
            </w:pPr>
            <w:r w:rsidRPr="00840F92">
              <w:t>5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40F92" w:rsidRPr="00490DC0" w:rsidRDefault="00840F92" w:rsidP="00D45F6E">
            <w:pPr>
              <w:spacing w:before="120" w:after="120"/>
              <w:jc w:val="both"/>
            </w:pPr>
            <w:r w:rsidRPr="00840F92">
              <w:t>zgodnie z SIWZ</w:t>
            </w:r>
          </w:p>
        </w:tc>
      </w:tr>
      <w:tr w:rsidR="00840F92" w:rsidRPr="00493F8C" w:rsidTr="00413CCE">
        <w:tc>
          <w:tcPr>
            <w:tcW w:w="706" w:type="dxa"/>
            <w:shd w:val="clear" w:color="auto" w:fill="auto"/>
            <w:vAlign w:val="center"/>
          </w:tcPr>
          <w:p w:rsidR="00840F92" w:rsidRPr="00490DC0" w:rsidRDefault="00840F92" w:rsidP="00D45F6E">
            <w:pPr>
              <w:spacing w:before="120" w:after="120"/>
              <w:jc w:val="center"/>
            </w:pPr>
            <w:r w:rsidRPr="00840F92">
              <w:t>3</w:t>
            </w:r>
          </w:p>
        </w:tc>
        <w:tc>
          <w:tcPr>
            <w:tcW w:w="3405" w:type="dxa"/>
            <w:shd w:val="clear" w:color="auto" w:fill="auto"/>
          </w:tcPr>
          <w:p w:rsidR="00840F92" w:rsidRPr="00490DC0" w:rsidRDefault="00840F92" w:rsidP="00D45F6E">
            <w:pPr>
              <w:spacing w:before="40"/>
            </w:pPr>
            <w:proofErr w:type="spellStart"/>
            <w:r w:rsidRPr="00840F92">
              <w:t>Cybor</w:t>
            </w:r>
            <w:proofErr w:type="spellEnd"/>
            <w:r w:rsidRPr="00840F92">
              <w:t xml:space="preserve">- Tech Iwona </w:t>
            </w:r>
            <w:proofErr w:type="spellStart"/>
            <w:r w:rsidRPr="00840F92">
              <w:t>Halat</w:t>
            </w:r>
            <w:proofErr w:type="spellEnd"/>
          </w:p>
          <w:p w:rsidR="00840F92" w:rsidRPr="00490DC0" w:rsidRDefault="00840F92" w:rsidP="00D45F6E">
            <w:r w:rsidRPr="00840F92">
              <w:t>Karwiniec</w:t>
            </w:r>
            <w:r w:rsidRPr="00490DC0">
              <w:t xml:space="preserve"> </w:t>
            </w:r>
            <w:r w:rsidRPr="00840F92">
              <w:t>78</w:t>
            </w:r>
            <w:r w:rsidRPr="00490DC0">
              <w:t xml:space="preserve"> </w:t>
            </w:r>
          </w:p>
          <w:p w:rsidR="00840F92" w:rsidRDefault="00840F92" w:rsidP="00D45F6E">
            <w:pPr>
              <w:spacing w:after="40"/>
              <w:jc w:val="both"/>
            </w:pPr>
            <w:r w:rsidRPr="00840F92">
              <w:t>56-420</w:t>
            </w:r>
            <w:r w:rsidRPr="00490DC0">
              <w:t xml:space="preserve"> </w:t>
            </w:r>
            <w:r w:rsidRPr="00840F92">
              <w:t>Bierutów</w:t>
            </w:r>
          </w:p>
          <w:p w:rsidR="00413CCE" w:rsidRPr="00490DC0" w:rsidRDefault="00413CCE" w:rsidP="00D45F6E">
            <w:pPr>
              <w:spacing w:after="40"/>
              <w:jc w:val="both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840F92" w:rsidRPr="00490DC0" w:rsidRDefault="00840F92" w:rsidP="00D45F6E">
            <w:pPr>
              <w:spacing w:before="120" w:after="120"/>
              <w:jc w:val="both"/>
            </w:pPr>
            <w:r w:rsidRPr="00840F92">
              <w:t>410 206.68 zł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40F92" w:rsidRPr="00490DC0" w:rsidRDefault="00840F92" w:rsidP="00413CCE">
            <w:pPr>
              <w:spacing w:before="120" w:after="120"/>
              <w:jc w:val="center"/>
            </w:pPr>
            <w:r w:rsidRPr="00840F92"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0F92" w:rsidRPr="00490DC0" w:rsidRDefault="00840F92" w:rsidP="00413CCE">
            <w:pPr>
              <w:spacing w:before="120" w:after="120"/>
              <w:jc w:val="center"/>
            </w:pPr>
            <w:r w:rsidRPr="00840F92"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40F92" w:rsidRPr="00490DC0" w:rsidRDefault="00840F92" w:rsidP="00413CCE">
            <w:pPr>
              <w:spacing w:before="120" w:after="120"/>
              <w:jc w:val="center"/>
            </w:pPr>
            <w:r w:rsidRPr="00840F92">
              <w:t>-</w:t>
            </w:r>
          </w:p>
        </w:tc>
      </w:tr>
      <w:tr w:rsidR="00840F92" w:rsidRPr="00493F8C" w:rsidTr="00413CCE">
        <w:tc>
          <w:tcPr>
            <w:tcW w:w="706" w:type="dxa"/>
            <w:shd w:val="clear" w:color="auto" w:fill="auto"/>
            <w:vAlign w:val="center"/>
          </w:tcPr>
          <w:p w:rsidR="00840F92" w:rsidRPr="00490DC0" w:rsidRDefault="00840F92" w:rsidP="00D45F6E">
            <w:pPr>
              <w:spacing w:before="120" w:after="120"/>
              <w:jc w:val="center"/>
            </w:pPr>
            <w:r w:rsidRPr="00840F92">
              <w:t>4</w:t>
            </w:r>
          </w:p>
        </w:tc>
        <w:tc>
          <w:tcPr>
            <w:tcW w:w="3405" w:type="dxa"/>
            <w:shd w:val="clear" w:color="auto" w:fill="auto"/>
          </w:tcPr>
          <w:p w:rsidR="00840F92" w:rsidRPr="00490DC0" w:rsidRDefault="00840F92" w:rsidP="00D45F6E">
            <w:pPr>
              <w:spacing w:before="40"/>
            </w:pPr>
            <w:r w:rsidRPr="00840F92">
              <w:t>NEOXIM  Sp. z o.o.</w:t>
            </w:r>
          </w:p>
          <w:p w:rsidR="00840F92" w:rsidRPr="00490DC0" w:rsidRDefault="00840F92" w:rsidP="00D45F6E">
            <w:r w:rsidRPr="00840F92">
              <w:t>ul. Smulikowskiego</w:t>
            </w:r>
            <w:r w:rsidRPr="00490DC0">
              <w:t xml:space="preserve"> </w:t>
            </w:r>
            <w:r w:rsidRPr="00840F92">
              <w:t>6/8</w:t>
            </w:r>
            <w:r w:rsidRPr="00490DC0">
              <w:t xml:space="preserve"> </w:t>
            </w:r>
          </w:p>
          <w:p w:rsidR="00840F92" w:rsidRDefault="00840F92" w:rsidP="00D45F6E">
            <w:pPr>
              <w:spacing w:after="40"/>
              <w:jc w:val="both"/>
            </w:pPr>
            <w:r w:rsidRPr="00840F92">
              <w:t>00-387</w:t>
            </w:r>
            <w:r w:rsidRPr="00490DC0">
              <w:t xml:space="preserve"> </w:t>
            </w:r>
            <w:r w:rsidRPr="00840F92">
              <w:t>Warszawa</w:t>
            </w:r>
          </w:p>
          <w:p w:rsidR="00413CCE" w:rsidRPr="00490DC0" w:rsidRDefault="00413CCE" w:rsidP="00D45F6E">
            <w:pPr>
              <w:spacing w:after="40"/>
              <w:jc w:val="both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840F92" w:rsidRPr="00490DC0" w:rsidRDefault="00840F92" w:rsidP="00D45F6E">
            <w:pPr>
              <w:spacing w:before="120" w:after="120"/>
              <w:jc w:val="both"/>
            </w:pPr>
            <w:r w:rsidRPr="00840F92">
              <w:t>665 107.20 zł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40F92" w:rsidRPr="00490DC0" w:rsidRDefault="00840F92" w:rsidP="00D45F6E">
            <w:pPr>
              <w:spacing w:before="120" w:after="120"/>
              <w:jc w:val="both"/>
            </w:pPr>
            <w:r w:rsidRPr="00840F92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0F92" w:rsidRPr="00490DC0" w:rsidRDefault="00840F92" w:rsidP="00D45F6E">
            <w:pPr>
              <w:spacing w:before="120" w:after="120"/>
              <w:jc w:val="both"/>
            </w:pPr>
            <w:r w:rsidRPr="00840F92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40F92" w:rsidRPr="00490DC0" w:rsidRDefault="00840F92" w:rsidP="00D45F6E">
            <w:pPr>
              <w:spacing w:before="120" w:after="120"/>
              <w:jc w:val="both"/>
            </w:pPr>
            <w:r w:rsidRPr="00840F92">
              <w:t>zgodnie z SIWZ</w:t>
            </w:r>
          </w:p>
        </w:tc>
      </w:tr>
      <w:tr w:rsidR="00840F92" w:rsidRPr="00493F8C" w:rsidTr="00413CCE">
        <w:tc>
          <w:tcPr>
            <w:tcW w:w="706" w:type="dxa"/>
            <w:shd w:val="clear" w:color="auto" w:fill="auto"/>
            <w:vAlign w:val="center"/>
          </w:tcPr>
          <w:p w:rsidR="00840F92" w:rsidRPr="00490DC0" w:rsidRDefault="00840F92" w:rsidP="00D45F6E">
            <w:pPr>
              <w:spacing w:before="120" w:after="120"/>
              <w:jc w:val="center"/>
            </w:pPr>
            <w:r w:rsidRPr="00840F92">
              <w:t>5</w:t>
            </w:r>
          </w:p>
        </w:tc>
        <w:tc>
          <w:tcPr>
            <w:tcW w:w="3405" w:type="dxa"/>
            <w:shd w:val="clear" w:color="auto" w:fill="auto"/>
          </w:tcPr>
          <w:p w:rsidR="00840F92" w:rsidRPr="00490DC0" w:rsidRDefault="00840F92" w:rsidP="00D45F6E">
            <w:pPr>
              <w:spacing w:before="40"/>
            </w:pPr>
            <w:r w:rsidRPr="00840F92">
              <w:t>Przedsiębiorstwo Produkcyjno-Usługowo-Handlowe BUDREM</w:t>
            </w:r>
          </w:p>
          <w:p w:rsidR="00840F92" w:rsidRPr="00490DC0" w:rsidRDefault="00840F92" w:rsidP="00D45F6E">
            <w:r w:rsidRPr="00840F92">
              <w:lastRenderedPageBreak/>
              <w:t>Św. Rocha</w:t>
            </w:r>
            <w:r w:rsidRPr="00490DC0">
              <w:t xml:space="preserve"> </w:t>
            </w:r>
            <w:r w:rsidRPr="00840F92">
              <w:t>227</w:t>
            </w:r>
            <w:r w:rsidRPr="00490DC0">
              <w:t xml:space="preserve"> </w:t>
            </w:r>
          </w:p>
          <w:p w:rsidR="00840F92" w:rsidRDefault="00840F92" w:rsidP="00D45F6E">
            <w:pPr>
              <w:spacing w:after="40"/>
              <w:jc w:val="both"/>
            </w:pPr>
            <w:r w:rsidRPr="00840F92">
              <w:t>35-330</w:t>
            </w:r>
            <w:r w:rsidRPr="00490DC0">
              <w:t xml:space="preserve"> </w:t>
            </w:r>
            <w:r w:rsidRPr="00840F92">
              <w:t>Rzeszów</w:t>
            </w:r>
          </w:p>
          <w:p w:rsidR="00413CCE" w:rsidRPr="00490DC0" w:rsidRDefault="00413CCE" w:rsidP="00D45F6E">
            <w:pPr>
              <w:spacing w:after="40"/>
              <w:jc w:val="both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840F92" w:rsidRPr="00490DC0" w:rsidRDefault="00840F92" w:rsidP="00D45F6E">
            <w:pPr>
              <w:spacing w:before="120" w:after="120"/>
              <w:jc w:val="both"/>
            </w:pPr>
            <w:r w:rsidRPr="00840F92">
              <w:lastRenderedPageBreak/>
              <w:t>359 288.90 zł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40F92" w:rsidRPr="00490DC0" w:rsidRDefault="00840F92" w:rsidP="00D45F6E">
            <w:pPr>
              <w:spacing w:before="120" w:after="120"/>
              <w:jc w:val="both"/>
            </w:pPr>
            <w:r w:rsidRPr="00840F92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0F92" w:rsidRPr="00490DC0" w:rsidRDefault="00840F92" w:rsidP="00D45F6E">
            <w:pPr>
              <w:spacing w:before="120" w:after="120"/>
              <w:jc w:val="both"/>
            </w:pPr>
            <w:r w:rsidRPr="00840F92">
              <w:t>6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40F92" w:rsidRPr="00490DC0" w:rsidRDefault="00840F92" w:rsidP="00D45F6E">
            <w:pPr>
              <w:spacing w:before="120" w:after="120"/>
              <w:jc w:val="both"/>
            </w:pPr>
            <w:r w:rsidRPr="00840F92">
              <w:t>zgodnie z SIWZ</w:t>
            </w:r>
          </w:p>
        </w:tc>
      </w:tr>
      <w:tr w:rsidR="00840F92" w:rsidRPr="00493F8C" w:rsidTr="00413CCE">
        <w:tc>
          <w:tcPr>
            <w:tcW w:w="706" w:type="dxa"/>
            <w:shd w:val="clear" w:color="auto" w:fill="auto"/>
            <w:vAlign w:val="center"/>
          </w:tcPr>
          <w:p w:rsidR="00840F92" w:rsidRPr="00490DC0" w:rsidRDefault="00840F92" w:rsidP="00D45F6E">
            <w:pPr>
              <w:spacing w:before="120" w:after="120"/>
              <w:jc w:val="center"/>
            </w:pPr>
            <w:r w:rsidRPr="00840F92">
              <w:lastRenderedPageBreak/>
              <w:t>6</w:t>
            </w:r>
          </w:p>
        </w:tc>
        <w:tc>
          <w:tcPr>
            <w:tcW w:w="3405" w:type="dxa"/>
            <w:shd w:val="clear" w:color="auto" w:fill="auto"/>
          </w:tcPr>
          <w:p w:rsidR="00840F92" w:rsidRPr="00490DC0" w:rsidRDefault="00840F92" w:rsidP="00D45F6E">
            <w:pPr>
              <w:spacing w:before="40"/>
            </w:pPr>
            <w:r w:rsidRPr="00840F92">
              <w:t>POWER ENERGY Andrzej Stadnik</w:t>
            </w:r>
          </w:p>
          <w:p w:rsidR="00840F92" w:rsidRPr="00490DC0" w:rsidRDefault="00840F92" w:rsidP="00D45F6E">
            <w:r w:rsidRPr="00840F92">
              <w:t>Jarocin</w:t>
            </w:r>
            <w:r w:rsidRPr="00490DC0">
              <w:t xml:space="preserve"> </w:t>
            </w:r>
            <w:r w:rsidRPr="00840F92">
              <w:t>185a</w:t>
            </w:r>
            <w:r w:rsidRPr="00490DC0">
              <w:t xml:space="preserve"> </w:t>
            </w:r>
          </w:p>
          <w:p w:rsidR="00840F92" w:rsidRDefault="00840F92" w:rsidP="00D45F6E">
            <w:pPr>
              <w:spacing w:after="40"/>
              <w:jc w:val="both"/>
            </w:pPr>
            <w:r w:rsidRPr="00840F92">
              <w:t>37-405</w:t>
            </w:r>
            <w:r w:rsidRPr="00490DC0">
              <w:t xml:space="preserve"> </w:t>
            </w:r>
            <w:r w:rsidRPr="00840F92">
              <w:t>Jarocin</w:t>
            </w:r>
          </w:p>
          <w:p w:rsidR="00413CCE" w:rsidRPr="00490DC0" w:rsidRDefault="00413CCE" w:rsidP="00D45F6E">
            <w:pPr>
              <w:spacing w:after="40"/>
              <w:jc w:val="both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840F92" w:rsidRPr="00490DC0" w:rsidRDefault="00840F92" w:rsidP="00D45F6E">
            <w:pPr>
              <w:spacing w:before="120" w:after="120"/>
              <w:jc w:val="both"/>
            </w:pPr>
            <w:r w:rsidRPr="00840F92">
              <w:t>327 713.09 zł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40F92" w:rsidRPr="00490DC0" w:rsidRDefault="00840F92" w:rsidP="00D45F6E">
            <w:pPr>
              <w:spacing w:before="120" w:after="120"/>
              <w:jc w:val="both"/>
            </w:pPr>
            <w:r w:rsidRPr="00840F92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0F92" w:rsidRPr="00490DC0" w:rsidRDefault="00840F92" w:rsidP="00D45F6E">
            <w:pPr>
              <w:spacing w:before="120" w:after="120"/>
              <w:jc w:val="both"/>
            </w:pPr>
            <w:r w:rsidRPr="00840F92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40F92" w:rsidRPr="00490DC0" w:rsidRDefault="00840F92" w:rsidP="00D45F6E">
            <w:pPr>
              <w:spacing w:before="120" w:after="120"/>
              <w:jc w:val="both"/>
            </w:pPr>
            <w:r w:rsidRPr="00840F92">
              <w:t>zgodnie z SIWZ</w:t>
            </w:r>
          </w:p>
        </w:tc>
      </w:tr>
      <w:tr w:rsidR="00840F92" w:rsidRPr="00493F8C" w:rsidTr="00413CCE">
        <w:tc>
          <w:tcPr>
            <w:tcW w:w="706" w:type="dxa"/>
            <w:shd w:val="clear" w:color="auto" w:fill="auto"/>
            <w:vAlign w:val="center"/>
          </w:tcPr>
          <w:p w:rsidR="00840F92" w:rsidRPr="00490DC0" w:rsidRDefault="00840F92" w:rsidP="00D45F6E">
            <w:pPr>
              <w:spacing w:before="120" w:after="120"/>
              <w:jc w:val="center"/>
            </w:pPr>
            <w:r w:rsidRPr="00840F92">
              <w:t>7</w:t>
            </w:r>
          </w:p>
        </w:tc>
        <w:tc>
          <w:tcPr>
            <w:tcW w:w="3405" w:type="dxa"/>
            <w:shd w:val="clear" w:color="auto" w:fill="auto"/>
          </w:tcPr>
          <w:p w:rsidR="00413CCE" w:rsidRDefault="00413CCE" w:rsidP="00D45F6E">
            <w:pPr>
              <w:spacing w:before="40"/>
            </w:pPr>
            <w:r>
              <w:t>KONSORCJUM:</w:t>
            </w:r>
          </w:p>
          <w:p w:rsidR="00840F92" w:rsidRPr="00490DC0" w:rsidRDefault="00840F92" w:rsidP="00D45F6E">
            <w:pPr>
              <w:spacing w:before="40"/>
            </w:pPr>
            <w:r w:rsidRPr="00840F92">
              <w:t xml:space="preserve">(lider: D-WELL </w:t>
            </w:r>
            <w:proofErr w:type="spellStart"/>
            <w:r w:rsidRPr="00840F92">
              <w:t>Sp.z</w:t>
            </w:r>
            <w:proofErr w:type="spellEnd"/>
            <w:r w:rsidRPr="00840F92">
              <w:t xml:space="preserve"> o.o.)</w:t>
            </w:r>
          </w:p>
          <w:p w:rsidR="00840F92" w:rsidRPr="00490DC0" w:rsidRDefault="00840F92" w:rsidP="00D45F6E">
            <w:r w:rsidRPr="00840F92">
              <w:t>ul. Korsarska</w:t>
            </w:r>
            <w:r w:rsidRPr="00490DC0">
              <w:t xml:space="preserve"> </w:t>
            </w:r>
            <w:r w:rsidRPr="00840F92">
              <w:t>20</w:t>
            </w:r>
            <w:r w:rsidRPr="00490DC0">
              <w:t xml:space="preserve"> </w:t>
            </w:r>
          </w:p>
          <w:p w:rsidR="00840F92" w:rsidRDefault="00840F92" w:rsidP="00D45F6E">
            <w:pPr>
              <w:spacing w:after="40"/>
              <w:jc w:val="both"/>
            </w:pPr>
            <w:r w:rsidRPr="00840F92">
              <w:t>03-687</w:t>
            </w:r>
            <w:r w:rsidRPr="00490DC0">
              <w:t xml:space="preserve"> </w:t>
            </w:r>
            <w:r w:rsidRPr="00840F92">
              <w:t>Warszawa</w:t>
            </w:r>
          </w:p>
          <w:p w:rsidR="00413CCE" w:rsidRDefault="00413CCE" w:rsidP="00D45F6E">
            <w:pPr>
              <w:spacing w:after="40"/>
              <w:jc w:val="both"/>
            </w:pPr>
            <w:r>
              <w:t>KONSORCJANT:</w:t>
            </w:r>
          </w:p>
          <w:p w:rsidR="00413CCE" w:rsidRDefault="00413CCE" w:rsidP="00D45F6E">
            <w:pPr>
              <w:spacing w:after="40"/>
              <w:jc w:val="both"/>
            </w:pPr>
            <w:r>
              <w:t>EFL POLARIS Sp. z o.o.</w:t>
            </w:r>
          </w:p>
          <w:p w:rsidR="00413CCE" w:rsidRDefault="00413CCE" w:rsidP="00D45F6E">
            <w:pPr>
              <w:spacing w:after="40"/>
              <w:jc w:val="both"/>
            </w:pPr>
            <w:r>
              <w:t>ul. Żeromskiego 12a</w:t>
            </w:r>
          </w:p>
          <w:p w:rsidR="00413CCE" w:rsidRDefault="00413CCE" w:rsidP="00D45F6E">
            <w:pPr>
              <w:spacing w:after="40"/>
              <w:jc w:val="both"/>
            </w:pPr>
            <w:r>
              <w:t>05-250 Słupno</w:t>
            </w:r>
          </w:p>
          <w:p w:rsidR="00413CCE" w:rsidRPr="00490DC0" w:rsidRDefault="00413CCE" w:rsidP="00D45F6E">
            <w:pPr>
              <w:spacing w:after="40"/>
              <w:jc w:val="both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840F92" w:rsidRPr="00490DC0" w:rsidRDefault="00840F92" w:rsidP="00D45F6E">
            <w:pPr>
              <w:spacing w:before="120" w:after="120"/>
              <w:jc w:val="both"/>
            </w:pPr>
            <w:r w:rsidRPr="00840F92">
              <w:t>589 636.80 zł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40F92" w:rsidRPr="00490DC0" w:rsidRDefault="00840F92" w:rsidP="00D45F6E">
            <w:pPr>
              <w:spacing w:before="120" w:after="120"/>
              <w:jc w:val="both"/>
            </w:pPr>
            <w:r w:rsidRPr="00840F92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0F92" w:rsidRPr="00490DC0" w:rsidRDefault="00840F92" w:rsidP="00D45F6E">
            <w:pPr>
              <w:spacing w:before="120" w:after="120"/>
              <w:jc w:val="both"/>
            </w:pPr>
            <w:r w:rsidRPr="00840F92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40F92" w:rsidRPr="00490DC0" w:rsidRDefault="00840F92" w:rsidP="00D45F6E">
            <w:pPr>
              <w:spacing w:before="120" w:after="120"/>
              <w:jc w:val="both"/>
            </w:pPr>
            <w:r w:rsidRPr="00840F92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3DC1" w:rsidRDefault="00573DC1">
      <w:r>
        <w:separator/>
      </w:r>
    </w:p>
  </w:endnote>
  <w:endnote w:type="continuationSeparator" w:id="0">
    <w:p w:rsidR="00573DC1" w:rsidRDefault="00573D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E3A6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E3A6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E3A61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3DC1" w:rsidRDefault="00573DC1">
      <w:r>
        <w:separator/>
      </w:r>
    </w:p>
  </w:footnote>
  <w:footnote w:type="continuationSeparator" w:id="0">
    <w:p w:rsidR="00573DC1" w:rsidRDefault="00573D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0F92" w:rsidRDefault="00840F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0F92" w:rsidRDefault="00840F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0F92" w:rsidRDefault="00840F9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3DC1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13CCE"/>
    <w:rsid w:val="00423179"/>
    <w:rsid w:val="00490DC0"/>
    <w:rsid w:val="00493F8C"/>
    <w:rsid w:val="004C7E9B"/>
    <w:rsid w:val="00573DC1"/>
    <w:rsid w:val="0069085C"/>
    <w:rsid w:val="00840F92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E3A61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04BAC36"/>
  <w15:chartTrackingRefBased/>
  <w15:docId w15:val="{432D65C9-61E3-4168-ACF7-8263BDB3D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FE3A6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E3A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297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2018-10-30T12:41:00Z</cp:lastPrinted>
  <dcterms:created xsi:type="dcterms:W3CDTF">2018-10-30T12:41:00Z</dcterms:created>
  <dcterms:modified xsi:type="dcterms:W3CDTF">2018-10-30T12:41:00Z</dcterms:modified>
</cp:coreProperties>
</file>