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D41BD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B20D5" w:rsidRPr="003B20D5">
        <w:rPr>
          <w:rFonts w:ascii="Times New Roman" w:eastAsia="Times New Roman" w:hAnsi="Times New Roman"/>
          <w:b/>
          <w:sz w:val="24"/>
          <w:szCs w:val="20"/>
          <w:lang w:eastAsia="pl-PL"/>
        </w:rPr>
        <w:t>NA/P/351/2018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B20D5" w:rsidRPr="003B20D5">
        <w:rPr>
          <w:rFonts w:ascii="Times New Roman" w:hAnsi="Times New Roman"/>
          <w:sz w:val="24"/>
          <w:szCs w:val="24"/>
        </w:rPr>
        <w:t>(</w:t>
      </w:r>
      <w:proofErr w:type="spellStart"/>
      <w:r w:rsidR="003B20D5" w:rsidRPr="003B20D5">
        <w:rPr>
          <w:rFonts w:ascii="Times New Roman" w:hAnsi="Times New Roman"/>
          <w:sz w:val="24"/>
          <w:szCs w:val="24"/>
        </w:rPr>
        <w:t>t.j</w:t>
      </w:r>
      <w:proofErr w:type="spellEnd"/>
      <w:r w:rsidR="003B20D5" w:rsidRPr="003B20D5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B20D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B20D5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3 daszków nad wyjściami ewakuacyjnymi z budynków ARCUS i DS. AKAPIT Politechniki Rzeszowskiej oraz Wykonanie zadaszenia nad drzwiami wejściowymi do przewiązki pomiędzy budynkami H i K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3D41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C71" w:rsidRDefault="00AC3C71" w:rsidP="00025386">
      <w:pPr>
        <w:spacing w:after="0" w:line="240" w:lineRule="auto"/>
      </w:pPr>
      <w:r>
        <w:separator/>
      </w:r>
    </w:p>
  </w:endnote>
  <w:endnote w:type="continuationSeparator" w:id="0">
    <w:p w:rsidR="00AC3C71" w:rsidRDefault="00AC3C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0D5" w:rsidRDefault="003B20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41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41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0D5" w:rsidRDefault="003B20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C71" w:rsidRDefault="00AC3C71" w:rsidP="00025386">
      <w:pPr>
        <w:spacing w:after="0" w:line="240" w:lineRule="auto"/>
      </w:pPr>
      <w:r>
        <w:separator/>
      </w:r>
    </w:p>
  </w:footnote>
  <w:footnote w:type="continuationSeparator" w:id="0">
    <w:p w:rsidR="00AC3C71" w:rsidRDefault="00AC3C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0D5" w:rsidRDefault="003B20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0D5" w:rsidRDefault="003B20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0D5" w:rsidRDefault="003B20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3C71"/>
    <w:rsid w:val="00025386"/>
    <w:rsid w:val="000423B9"/>
    <w:rsid w:val="00084786"/>
    <w:rsid w:val="001C2314"/>
    <w:rsid w:val="003B20D5"/>
    <w:rsid w:val="003D41BD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AC3C71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7956EEF-E207-44FF-943F-258EAF36B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2018-10-26T08:04:00Z</dcterms:created>
  <dcterms:modified xsi:type="dcterms:W3CDTF">2018-10-26T08:05:00Z</dcterms:modified>
</cp:coreProperties>
</file>