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A0A" w:rsidRDefault="00F41D5F" w:rsidP="00900A0A">
      <w:pPr>
        <w:jc w:val="center"/>
        <w:rPr>
          <w:b/>
          <w:sz w:val="28"/>
          <w:szCs w:val="28"/>
          <w:highlight w:val="yellow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Wiedza_Edukacja_Rozwoj_rgb-1" style="width:448.3pt;height:87.65pt;visibility:visible;mso-wrap-style:square">
            <v:imagedata r:id="rId7" o:title="FE_Wiedza_Edukacja_Rozwoj_rgb-1"/>
          </v:shape>
        </w:pict>
      </w:r>
    </w:p>
    <w:p w:rsidR="00900A0A" w:rsidRDefault="00900A0A" w:rsidP="00900A0A">
      <w:pPr>
        <w:pStyle w:val="p2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</w:t>
      </w:r>
      <w:proofErr w:type="spellStart"/>
      <w:r>
        <w:rPr>
          <w:sz w:val="20"/>
          <w:szCs w:val="20"/>
        </w:rPr>
        <w:t>WMiFS</w:t>
      </w:r>
      <w:proofErr w:type="spellEnd"/>
      <w:r>
        <w:rPr>
          <w:sz w:val="20"/>
          <w:szCs w:val="20"/>
        </w:rPr>
        <w:t xml:space="preserve"> PRz - POWR.03.01.00-00-K081/16” </w:t>
      </w:r>
    </w:p>
    <w:p w:rsidR="00900A0A" w:rsidRDefault="00900A0A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543A32" w:rsidRPr="00543A32">
        <w:rPr>
          <w:b/>
        </w:rPr>
        <w:t>NA/O/366/2018</w:t>
      </w:r>
      <w:r>
        <w:rPr>
          <w:b/>
          <w:lang w:val="pl-PL"/>
        </w:rPr>
        <w:t xml:space="preserve"> </w:t>
      </w:r>
      <w:r w:rsidR="00543A32" w:rsidRPr="00543A32">
        <w:rPr>
          <w:lang w:val="pl-PL"/>
        </w:rPr>
        <w:t>Rzeszów</w:t>
      </w:r>
      <w:r w:rsidR="00211900" w:rsidRPr="003209A8">
        <w:t xml:space="preserve">, </w:t>
      </w:r>
      <w:r w:rsidR="00543A32" w:rsidRPr="00543A32">
        <w:t>2018-11-05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BB413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BB4139">
        <w:t>Podstawa pr</w:t>
      </w:r>
      <w:r w:rsidR="00F11D06" w:rsidRPr="00BB4139">
        <w:t xml:space="preserve">awna ogłoszenia: art. 4 pkt. 8 </w:t>
      </w:r>
      <w:r w:rsidR="007427DE" w:rsidRPr="00BB4139">
        <w:rPr>
          <w:bCs/>
        </w:rPr>
        <w:t xml:space="preserve">ustawy z dnia </w:t>
      </w:r>
      <w:r w:rsidR="007427DE" w:rsidRPr="00BB4139">
        <w:t xml:space="preserve">29 stycznia 2004 roku Prawo zamówień publicznych </w:t>
      </w:r>
      <w:r w:rsidR="00543A32" w:rsidRPr="00BB4139">
        <w:t>(</w:t>
      </w:r>
      <w:proofErr w:type="spellStart"/>
      <w:r w:rsidR="00543A32" w:rsidRPr="00BB4139">
        <w:t>t.j</w:t>
      </w:r>
      <w:proofErr w:type="spellEnd"/>
      <w:r w:rsidR="00543A32" w:rsidRPr="00BB4139">
        <w:t xml:space="preserve">. Dz. U. z 2017 r. poz. 1579 z </w:t>
      </w:r>
      <w:proofErr w:type="spellStart"/>
      <w:r w:rsidR="00543A32" w:rsidRPr="00BB4139">
        <w:t>późn</w:t>
      </w:r>
      <w:proofErr w:type="spellEnd"/>
      <w:r w:rsidR="00543A32" w:rsidRPr="00BB4139">
        <w:t>. zm.)</w:t>
      </w:r>
    </w:p>
    <w:p w:rsidR="007427DE" w:rsidRPr="00BB4139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43A32" w:rsidP="00583EF9">
      <w:pPr>
        <w:spacing w:line="360" w:lineRule="auto"/>
        <w:rPr>
          <w:b/>
        </w:rPr>
      </w:pPr>
      <w:proofErr w:type="spellStart"/>
      <w:r w:rsidRPr="00543A32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543A32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543A32">
        <w:rPr>
          <w:rFonts w:ascii="Arial" w:hAnsi="Arial" w:cs="Arial"/>
          <w:sz w:val="22"/>
          <w:szCs w:val="22"/>
          <w:lang w:val="de-DE"/>
        </w:rPr>
        <w:t xml:space="preserve"> </w:t>
      </w:r>
      <w:r w:rsidR="007C7614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543A32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543A32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43A32" w:rsidTr="00AF7E34">
        <w:tc>
          <w:tcPr>
            <w:tcW w:w="1510" w:type="dxa"/>
            <w:vAlign w:val="center"/>
          </w:tcPr>
          <w:p w:rsidR="00543A32" w:rsidRDefault="00543A32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3A3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43A32" w:rsidRDefault="00543A32" w:rsidP="00AF7E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43A32">
              <w:t>Dostawa materiałów do druku 3d</w:t>
            </w:r>
            <w:r w:rsidR="00F41D5F">
              <w:t>- żywica</w:t>
            </w:r>
          </w:p>
          <w:p w:rsidR="00543A32" w:rsidRDefault="00543A32" w:rsidP="00AF7E3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43A32">
              <w:t>30192113-6 - Wkłady drukujące</w:t>
            </w:r>
            <w:r>
              <w:t xml:space="preserve"> </w:t>
            </w:r>
          </w:p>
          <w:p w:rsidR="00543A32" w:rsidRDefault="00543A32" w:rsidP="00AF7E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Przedmiot zamówienia:</w:t>
            </w:r>
          </w:p>
          <w:p w:rsidR="00543A32" w:rsidRDefault="00543A32" w:rsidP="00AF7E34">
            <w:pPr>
              <w:spacing w:after="120"/>
              <w:jc w:val="both"/>
            </w:pPr>
            <w:r w:rsidRPr="00543A32">
              <w:t>Żywica przeznaczona do wytwarzania precyzyjnych modeli o skomplikowanych kształtach PP720 - 5 kg</w:t>
            </w:r>
          </w:p>
          <w:p w:rsidR="00543A32" w:rsidRDefault="00543A32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3A3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43A32" w:rsidTr="00AF7E34">
        <w:tc>
          <w:tcPr>
            <w:tcW w:w="1510" w:type="dxa"/>
            <w:vAlign w:val="center"/>
          </w:tcPr>
          <w:p w:rsidR="00543A32" w:rsidRDefault="00543A32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3A3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543A32" w:rsidRDefault="00543A32" w:rsidP="00AF7E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43A32">
              <w:t xml:space="preserve">Dostawa </w:t>
            </w:r>
            <w:proofErr w:type="spellStart"/>
            <w:r w:rsidRPr="00543A32">
              <w:t>filamentu</w:t>
            </w:r>
            <w:proofErr w:type="spellEnd"/>
            <w:r w:rsidRPr="00543A32">
              <w:t xml:space="preserve">  ABS i </w:t>
            </w:r>
            <w:proofErr w:type="spellStart"/>
            <w:r w:rsidRPr="00543A32">
              <w:t>filamentu</w:t>
            </w:r>
            <w:proofErr w:type="spellEnd"/>
            <w:r w:rsidRPr="00543A32">
              <w:t xml:space="preserve"> PLA</w:t>
            </w:r>
          </w:p>
          <w:p w:rsidR="00543A32" w:rsidRDefault="00543A32" w:rsidP="00AF7E34">
            <w:pPr>
              <w:spacing w:after="120"/>
              <w:jc w:val="both"/>
            </w:pPr>
            <w:r>
              <w:rPr>
                <w:b/>
              </w:rPr>
              <w:lastRenderedPageBreak/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43A32">
              <w:t>30192113-6 - Wkłady drukujące</w:t>
            </w:r>
            <w:r>
              <w:t xml:space="preserve"> </w:t>
            </w:r>
          </w:p>
          <w:p w:rsidR="00543A32" w:rsidRDefault="00543A32" w:rsidP="00AF7E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Przedmiot zamówienia:</w:t>
            </w:r>
          </w:p>
          <w:p w:rsidR="00543A32" w:rsidRPr="007C7614" w:rsidRDefault="00543A32" w:rsidP="00AF7E34">
            <w:pPr>
              <w:spacing w:after="120"/>
              <w:jc w:val="both"/>
              <w:rPr>
                <w:u w:val="single"/>
              </w:rPr>
            </w:pPr>
            <w:proofErr w:type="spellStart"/>
            <w:r w:rsidRPr="007C7614">
              <w:rPr>
                <w:u w:val="single"/>
              </w:rPr>
              <w:t>Filament</w:t>
            </w:r>
            <w:proofErr w:type="spellEnd"/>
            <w:r w:rsidRPr="007C7614">
              <w:rPr>
                <w:u w:val="single"/>
              </w:rPr>
              <w:t xml:space="preserve"> ABS: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Średnica 1,75mm (+- 0,03mm)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Waga netto 1 kg (+- 2%)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Temperatura druku 225 – 255°C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Inne: odporność cieplna do 107 stopni Celsjusza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Kolory: zielony- 4szt., cyjan-4szt., transparentny zielony-1szt, transparentny niebieski-1szt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Średnica 1,75mm (+- 0,03mm)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Waga netto 3 kg (+- 2%)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Temperatura druku 225 – 255°C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Inne: odporność cieplna do 107 stopni Celsjusza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Kolory: biały-7szt, naturalny-1szt, czarny-7szt, pomarańczowy-3szt</w:t>
            </w:r>
          </w:p>
          <w:p w:rsidR="00543A32" w:rsidRPr="007C7614" w:rsidRDefault="00543A32" w:rsidP="00AF7E34">
            <w:pPr>
              <w:spacing w:after="120"/>
              <w:jc w:val="both"/>
              <w:rPr>
                <w:u w:val="single"/>
              </w:rPr>
            </w:pPr>
            <w:proofErr w:type="spellStart"/>
            <w:r w:rsidRPr="007C7614">
              <w:rPr>
                <w:u w:val="single"/>
              </w:rPr>
              <w:t>Filament</w:t>
            </w:r>
            <w:proofErr w:type="spellEnd"/>
            <w:r w:rsidRPr="007C7614">
              <w:rPr>
                <w:u w:val="single"/>
              </w:rPr>
              <w:t xml:space="preserve"> PLA: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 xml:space="preserve">Średnica </w:t>
            </w:r>
            <w:proofErr w:type="spellStart"/>
            <w:r w:rsidRPr="00543A32">
              <w:t>filamentu</w:t>
            </w:r>
            <w:proofErr w:type="spellEnd"/>
            <w:r w:rsidRPr="00543A32">
              <w:t>: 1,75mm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Tolerancja wymiarowa: ± 0.05mm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Temperatura drukowania: 220-235°C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Podgrzewany stół: niewymagane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Waga netto: 1 kg</w:t>
            </w:r>
          </w:p>
          <w:p w:rsidR="00543A32" w:rsidRPr="00543A32" w:rsidRDefault="00543A32" w:rsidP="00AF7E34">
            <w:pPr>
              <w:spacing w:after="120"/>
              <w:jc w:val="both"/>
            </w:pPr>
            <w:r w:rsidRPr="00543A32">
              <w:t>Waga brutto: 1,40 kg</w:t>
            </w:r>
          </w:p>
          <w:p w:rsidR="00543A32" w:rsidRPr="00543A32" w:rsidRDefault="00543A32" w:rsidP="00AF7E34">
            <w:pPr>
              <w:spacing w:after="120"/>
              <w:jc w:val="both"/>
            </w:pPr>
            <w:proofErr w:type="spellStart"/>
            <w:r w:rsidRPr="00543A32">
              <w:t>Szt</w:t>
            </w:r>
            <w:proofErr w:type="spellEnd"/>
            <w:r w:rsidRPr="00543A32">
              <w:t>: 20</w:t>
            </w:r>
          </w:p>
          <w:p w:rsidR="00543A32" w:rsidRDefault="00543A32" w:rsidP="00AF7E34">
            <w:pPr>
              <w:spacing w:after="120"/>
              <w:jc w:val="both"/>
            </w:pPr>
            <w:r w:rsidRPr="00543A32">
              <w:t>Kolory: Czarny - 7szt, Szary-3szt, Biały-3szt, Różne kolory z wyjątkiem żółtego</w:t>
            </w:r>
          </w:p>
          <w:p w:rsidR="00543A32" w:rsidRDefault="00543A32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3A3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44647" w:rsidRPr="00916F21" w:rsidRDefault="00044647" w:rsidP="00044647">
      <w:pPr>
        <w:numPr>
          <w:ilvl w:val="0"/>
          <w:numId w:val="23"/>
        </w:numPr>
        <w:ind w:left="714" w:hanging="357"/>
        <w:jc w:val="both"/>
      </w:pPr>
      <w:r w:rsidRPr="00916F21">
        <w:lastRenderedPageBreak/>
        <w:t>Części nie mogą być dzielone przez wykonawców, oferty nie zawierające pełnego zakresu przedmiotu zamówienia określonego w zadaniu częściowym zostaną odrzucone.</w:t>
      </w:r>
    </w:p>
    <w:p w:rsidR="00044647" w:rsidRPr="00916F21" w:rsidRDefault="00044647" w:rsidP="00044647">
      <w:pPr>
        <w:numPr>
          <w:ilvl w:val="0"/>
          <w:numId w:val="23"/>
        </w:numPr>
        <w:ind w:left="714" w:hanging="357"/>
        <w:jc w:val="both"/>
      </w:pPr>
      <w:r w:rsidRPr="00916F21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lastRenderedPageBreak/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044647" w:rsidRPr="00916F21" w:rsidRDefault="00044647" w:rsidP="00044647">
      <w:pPr>
        <w:numPr>
          <w:ilvl w:val="0"/>
          <w:numId w:val="23"/>
        </w:numPr>
        <w:jc w:val="both"/>
        <w:rPr>
          <w:spacing w:val="-6"/>
        </w:rPr>
      </w:pPr>
      <w:r w:rsidRPr="00916F21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Zamawiający podkreśla, że ewentualne badanie równoważności zaproponowanych produktów przez uprawnioną do tego instytucję będzie na koszt Wykonawcy.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W przypadku, zaoferowania produktu wskazanego  z nazwy przez Zamawiającego,</w:t>
      </w:r>
    </w:p>
    <w:p w:rsidR="00044647" w:rsidRPr="00916F21" w:rsidRDefault="00044647" w:rsidP="00044647">
      <w:pPr>
        <w:numPr>
          <w:ilvl w:val="0"/>
          <w:numId w:val="23"/>
        </w:numPr>
        <w:jc w:val="both"/>
        <w:rPr>
          <w:spacing w:val="-6"/>
        </w:rPr>
      </w:pPr>
      <w:r w:rsidRPr="00916F21">
        <w:t xml:space="preserve"> </w:t>
      </w:r>
      <w:r w:rsidRPr="00916F21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044647" w:rsidRPr="00916F21" w:rsidRDefault="00044647" w:rsidP="00044647">
      <w:pPr>
        <w:numPr>
          <w:ilvl w:val="0"/>
          <w:numId w:val="23"/>
        </w:numPr>
        <w:jc w:val="both"/>
        <w:rPr>
          <w:spacing w:val="-6"/>
        </w:rPr>
      </w:pPr>
      <w:r w:rsidRPr="00916F21">
        <w:rPr>
          <w:spacing w:val="-6"/>
        </w:rPr>
        <w:t>Wraz z dostawą bezwzględnie należy dołączyć karty charakterystyki o ferowanych produktów.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Zaoferowany przedmiot zamówienia musi spełniać:</w:t>
      </w:r>
    </w:p>
    <w:p w:rsidR="00044647" w:rsidRPr="00916F21" w:rsidRDefault="00044647" w:rsidP="00044647">
      <w:pPr>
        <w:ind w:left="720"/>
        <w:jc w:val="both"/>
      </w:pPr>
      <w:r w:rsidRPr="00916F21">
        <w:t xml:space="preserve"> - wymagania określone przez Zamawiającego w szczególności, musi być tożsamy pod względem charakterystyki analitycznej;</w:t>
      </w:r>
    </w:p>
    <w:p w:rsidR="00044647" w:rsidRPr="00916F21" w:rsidRDefault="00044647" w:rsidP="00044647">
      <w:pPr>
        <w:ind w:left="720"/>
        <w:jc w:val="both"/>
      </w:pPr>
      <w:r w:rsidRPr="00916F21">
        <w:t>- wymagania pozwalające na kontynuację prac doświadczalnych w ramach badań prowadzonych przez Zamawiającego, bez konieczności wykonywania dodatkowych czynności (procedur), w tym np. kalibracji urządzeń;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Zaoferowane przez Wykonawcę produkty do badań o parametrach /właściwościach równoważnych nie mogą spowodować konieczności nabycia dodatkowych odczynników i innych akcesoriów.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044647" w:rsidRPr="00916F21" w:rsidRDefault="00044647" w:rsidP="00044647">
      <w:pPr>
        <w:numPr>
          <w:ilvl w:val="0"/>
          <w:numId w:val="23"/>
        </w:numPr>
        <w:jc w:val="both"/>
        <w:rPr>
          <w:spacing w:val="-6"/>
        </w:rPr>
      </w:pPr>
      <w:r w:rsidRPr="00916F21">
        <w:t xml:space="preserve"> </w:t>
      </w:r>
      <w:r w:rsidRPr="00916F21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044647" w:rsidRDefault="00044647" w:rsidP="00044647">
      <w:pPr>
        <w:numPr>
          <w:ilvl w:val="0"/>
          <w:numId w:val="23"/>
        </w:numPr>
        <w:jc w:val="both"/>
      </w:pPr>
      <w:r w:rsidRPr="00916F21">
        <w:t>Przedmiot zamówienia musi być fabrycznie nowy, pełnowartościowy, wolny od wszelkich wad i uszkodzeń, bez wcześniejszej eksploatacji.</w:t>
      </w:r>
    </w:p>
    <w:p w:rsidR="00044647" w:rsidRDefault="00044647" w:rsidP="00044647">
      <w:pPr>
        <w:ind w:left="7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543A32" w:rsidRPr="003209A8" w:rsidTr="00AF7E34">
        <w:tc>
          <w:tcPr>
            <w:tcW w:w="8640" w:type="dxa"/>
          </w:tcPr>
          <w:p w:rsidR="00543A32" w:rsidRPr="003209A8" w:rsidRDefault="00AC6FC6" w:rsidP="00AF7E34">
            <w:pPr>
              <w:pStyle w:val="Tekstpodstawowy"/>
            </w:pPr>
            <w:r w:rsidRPr="00AC6FC6">
              <w:rPr>
                <w:b/>
              </w:rPr>
              <w:t>3 dni</w:t>
            </w:r>
            <w:r w:rsidR="00543A32" w:rsidRPr="00AC6FC6">
              <w:t xml:space="preserve"> – dla zadania częściowego: 1, 2</w:t>
            </w:r>
          </w:p>
        </w:tc>
        <w:tc>
          <w:tcPr>
            <w:tcW w:w="8640" w:type="dxa"/>
          </w:tcPr>
          <w:p w:rsidR="00543A32" w:rsidRPr="003209A8" w:rsidRDefault="00543A32" w:rsidP="00AF7E3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2C479D" w:rsidRPr="002C479D" w:rsidRDefault="002C479D" w:rsidP="002C479D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2C479D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2C479D" w:rsidRPr="002C479D" w:rsidRDefault="002C479D" w:rsidP="002C479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2C479D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2C479D" w:rsidRPr="002C479D" w:rsidRDefault="002C479D" w:rsidP="002C479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2C479D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2C479D" w:rsidRPr="002C479D" w:rsidRDefault="002C479D" w:rsidP="002C479D">
            <w:pPr>
              <w:spacing w:before="120"/>
              <w:jc w:val="both"/>
              <w:rPr>
                <w:b/>
              </w:rPr>
            </w:pPr>
            <w:r w:rsidRPr="002C479D">
              <w:rPr>
                <w:b/>
                <w:bCs/>
                <w:color w:val="000000"/>
              </w:rPr>
              <w:t xml:space="preserve">3 Do oferty należy dołączyć </w:t>
            </w:r>
            <w:r w:rsidRPr="002C479D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2C479D">
              <w:rPr>
                <w:b/>
              </w:rPr>
              <w:t xml:space="preserve"> 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t>4</w:t>
            </w:r>
            <w:r w:rsidRPr="002C479D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t>5</w:t>
            </w:r>
            <w:r w:rsidRPr="002C479D">
              <w:rPr>
                <w:bCs/>
                <w:iCs/>
                <w:lang w:val="x-none" w:eastAsia="x-none"/>
              </w:rPr>
              <w:t>. Tre</w:t>
            </w:r>
            <w:r w:rsidRPr="002C479D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2C479D">
              <w:rPr>
                <w:bCs/>
                <w:iCs/>
                <w:lang w:val="x-none" w:eastAsia="x-none"/>
              </w:rPr>
              <w:t>oferty musi odpowiada</w:t>
            </w:r>
            <w:r w:rsidRPr="002C479D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2C479D">
              <w:rPr>
                <w:bCs/>
                <w:iCs/>
                <w:lang w:val="x-none" w:eastAsia="x-none"/>
              </w:rPr>
              <w:t>tre</w:t>
            </w:r>
            <w:r w:rsidRPr="002C479D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2C479D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t>6</w:t>
            </w:r>
            <w:r w:rsidRPr="002C479D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t>7</w:t>
            </w:r>
            <w:r w:rsidRPr="002C479D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t>8</w:t>
            </w:r>
            <w:r w:rsidRPr="002C479D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2C479D" w:rsidRPr="002C479D" w:rsidRDefault="002C479D" w:rsidP="002C479D">
            <w:pPr>
              <w:rPr>
                <w:color w:val="000000"/>
                <w:u w:val="single"/>
              </w:rPr>
            </w:pPr>
            <w:r w:rsidRPr="002C479D">
              <w:rPr>
                <w:color w:val="000000"/>
                <w:u w:val="single"/>
              </w:rPr>
              <w:t>Oferta powinna zawierać:</w:t>
            </w:r>
          </w:p>
          <w:p w:rsidR="002C479D" w:rsidRPr="002C479D" w:rsidRDefault="002C479D" w:rsidP="002C479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C479D">
              <w:rPr>
                <w:color w:val="000000"/>
              </w:rPr>
              <w:t>Dane teleadresowe firmy - numer NIP , REGON firmy itp.</w:t>
            </w:r>
          </w:p>
          <w:p w:rsidR="002C479D" w:rsidRPr="002C479D" w:rsidRDefault="002C479D" w:rsidP="002C479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C479D">
              <w:rPr>
                <w:color w:val="000000"/>
              </w:rPr>
              <w:t>Wskazanie osoby do kontaktu w sprawie oferty (numer telefonu i e-mail).</w:t>
            </w:r>
          </w:p>
          <w:p w:rsidR="002C479D" w:rsidRPr="002C479D" w:rsidRDefault="002C479D" w:rsidP="002C479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C479D"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2C479D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</w:t>
            </w:r>
            <w:r w:rsidR="002C479D">
              <w:rPr>
                <w:color w:val="000000"/>
                <w:spacing w:val="-4"/>
              </w:rPr>
              <w:t xml:space="preserve">tępującymi kryteriami: cena. </w:t>
            </w: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2C479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543A32" w:rsidRPr="00543A32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2C479D">
              <w:rPr>
                <w:b/>
              </w:rPr>
              <w:t xml:space="preserve">„Oferta na: </w:t>
            </w:r>
            <w:r w:rsidR="00543A32" w:rsidRPr="002C479D">
              <w:rPr>
                <w:b/>
              </w:rPr>
              <w:t>Dostawa materiałów do druku 3d</w:t>
            </w:r>
            <w:r w:rsidR="00393B64" w:rsidRPr="002C479D">
              <w:rPr>
                <w:b/>
              </w:rPr>
              <w:t xml:space="preserve"> NIE OTWIERAĆ przed </w:t>
            </w:r>
            <w:r w:rsidR="00543A32" w:rsidRPr="002C479D">
              <w:rPr>
                <w:b/>
              </w:rPr>
              <w:t>2018-11-09</w:t>
            </w:r>
            <w:r w:rsidR="00393B64" w:rsidRPr="002C479D">
              <w:rPr>
                <w:b/>
              </w:rPr>
              <w:t xml:space="preserve"> godz. </w:t>
            </w:r>
            <w:r w:rsidR="00543A32" w:rsidRPr="002C479D">
              <w:rPr>
                <w:b/>
              </w:rPr>
              <w:t>10:15</w:t>
            </w:r>
            <w:r w:rsidR="00393B64" w:rsidRPr="002C479D">
              <w:rPr>
                <w:b/>
              </w:rPr>
              <w:t xml:space="preserve"> - </w:t>
            </w:r>
            <w:r w:rsidR="00543A32" w:rsidRPr="002C479D">
              <w:rPr>
                <w:b/>
              </w:rPr>
              <w:t>NA/O/366/2018</w:t>
            </w:r>
            <w:r w:rsidR="00393B64" w:rsidRPr="002C479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C479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C479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543A32" w:rsidRPr="002C479D">
              <w:rPr>
                <w:rFonts w:ascii="Times New Roman" w:hAnsi="Times New Roman"/>
                <w:sz w:val="24"/>
              </w:rPr>
              <w:t>siedzibie Zamawiającego</w:t>
            </w:r>
            <w:r w:rsidRPr="002C479D">
              <w:rPr>
                <w:rFonts w:ascii="Times New Roman" w:hAnsi="Times New Roman"/>
                <w:sz w:val="24"/>
              </w:rPr>
              <w:t xml:space="preserve">, pokój nr </w:t>
            </w:r>
            <w:r w:rsidR="00543A32" w:rsidRPr="002C479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2C479D">
              <w:rPr>
                <w:rFonts w:ascii="Times New Roman" w:hAnsi="Times New Roman"/>
                <w:sz w:val="24"/>
              </w:rPr>
              <w:t xml:space="preserve"> do dnia </w:t>
            </w:r>
            <w:r w:rsidR="00543A32" w:rsidRPr="002C479D">
              <w:rPr>
                <w:rFonts w:ascii="Times New Roman" w:hAnsi="Times New Roman"/>
                <w:sz w:val="24"/>
              </w:rPr>
              <w:t>2018-11-09</w:t>
            </w:r>
            <w:r w:rsidRPr="002C479D">
              <w:rPr>
                <w:rFonts w:ascii="Times New Roman" w:hAnsi="Times New Roman"/>
                <w:sz w:val="24"/>
              </w:rPr>
              <w:t xml:space="preserve"> do godz. </w:t>
            </w:r>
            <w:r w:rsidR="00543A32" w:rsidRPr="002C479D">
              <w:rPr>
                <w:rFonts w:ascii="Times New Roman" w:hAnsi="Times New Roman"/>
                <w:sz w:val="24"/>
              </w:rPr>
              <w:t>10:00</w:t>
            </w:r>
            <w:r w:rsidRPr="002C479D">
              <w:rPr>
                <w:rFonts w:ascii="Times New Roman" w:hAnsi="Times New Roman"/>
                <w:sz w:val="24"/>
              </w:rPr>
              <w:t>.</w:t>
            </w:r>
          </w:p>
          <w:p w:rsidR="002115D1" w:rsidRPr="00916F21" w:rsidRDefault="002115D1" w:rsidP="002115D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16F21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115D1" w:rsidRPr="00916F21" w:rsidRDefault="002115D1" w:rsidP="002115D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16F21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5D1" w:rsidRPr="003179C9" w:rsidRDefault="002115D1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543A32" w:rsidRPr="00543A32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Default="00F00921" w:rsidP="002115D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543A32" w:rsidRPr="00543A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2018-11-09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543A32" w:rsidRPr="00543A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543A32" w:rsidRPr="00543A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543A32" w:rsidRPr="00543A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2F08C3" w:rsidRPr="00916F21" w:rsidRDefault="002F08C3" w:rsidP="002F08C3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16F21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2F08C3" w:rsidRPr="00916F21" w:rsidRDefault="002F08C3" w:rsidP="002F08C3">
            <w:pPr>
              <w:pStyle w:val="Default"/>
              <w:ind w:left="585"/>
              <w:rPr>
                <w:b w:val="0"/>
                <w:color w:val="auto"/>
              </w:rPr>
            </w:pPr>
            <w:r w:rsidRPr="00916F21">
              <w:rPr>
                <w:b w:val="0"/>
                <w:bCs/>
                <w:color w:val="auto"/>
              </w:rPr>
              <w:t xml:space="preserve">1) </w:t>
            </w:r>
            <w:r w:rsidRPr="00916F21">
              <w:rPr>
                <w:b w:val="0"/>
                <w:iCs/>
                <w:color w:val="auto"/>
              </w:rPr>
              <w:t>Wykonawcy</w:t>
            </w:r>
            <w:r w:rsidRPr="00916F21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2F08C3" w:rsidRPr="00916F21" w:rsidRDefault="002F08C3" w:rsidP="002F08C3">
            <w:pPr>
              <w:pStyle w:val="Default"/>
              <w:ind w:left="585"/>
              <w:rPr>
                <w:b w:val="0"/>
                <w:color w:val="auto"/>
              </w:rPr>
            </w:pPr>
            <w:r w:rsidRPr="00916F21">
              <w:rPr>
                <w:b w:val="0"/>
                <w:bCs/>
                <w:color w:val="auto"/>
              </w:rPr>
              <w:t>2) Treść złożonej oferty n</w:t>
            </w:r>
            <w:r w:rsidRPr="00916F21">
              <w:rPr>
                <w:b w:val="0"/>
                <w:color w:val="auto"/>
              </w:rPr>
              <w:t xml:space="preserve">ie odpowiada warunkom postępowania. </w:t>
            </w:r>
          </w:p>
          <w:p w:rsidR="002F08C3" w:rsidRPr="00916F21" w:rsidRDefault="002F08C3" w:rsidP="002F08C3">
            <w:pPr>
              <w:pStyle w:val="Default"/>
              <w:ind w:left="585"/>
              <w:rPr>
                <w:b w:val="0"/>
              </w:rPr>
            </w:pPr>
            <w:r w:rsidRPr="00916F21">
              <w:rPr>
                <w:b w:val="0"/>
              </w:rPr>
              <w:t>3) Oferty złożone po terminie.</w:t>
            </w:r>
          </w:p>
          <w:p w:rsidR="002F08C3" w:rsidRPr="002F08C3" w:rsidRDefault="002F08C3" w:rsidP="002F08C3">
            <w:r>
              <w:t xml:space="preserve">         </w:t>
            </w:r>
            <w:r w:rsidRPr="00916F21">
              <w:t>4) Niezgodną  z treścią niniejszego zapytania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897D6D" w:rsidTr="00897D6D">
        <w:trPr>
          <w:trHeight w:val="62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6D" w:rsidRDefault="00897D6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VIII. </w:t>
            </w:r>
            <w:r w:rsidRPr="00FB1361">
              <w:rPr>
                <w:bCs/>
                <w:color w:val="000000"/>
              </w:rPr>
              <w:t>Zamawiający zastrzega sobie prawo nie zawarcia umowy gdy wartość oferty netto przekracza wyrażoną w złotych równowartość kwoty 207000 EURO</w:t>
            </w:r>
          </w:p>
        </w:tc>
      </w:tr>
      <w:tr w:rsidR="00897D6D" w:rsidTr="00897D6D">
        <w:trPr>
          <w:trHeight w:val="62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6D" w:rsidRPr="00FB1361" w:rsidRDefault="00897D6D" w:rsidP="00897D6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Zamawiający zastrzega sobie prawo zmiany warunków postępowania do momentu otwarcia ofert. </w:t>
            </w:r>
          </w:p>
          <w:p w:rsidR="00897D6D" w:rsidRDefault="00897D6D" w:rsidP="003F4C0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897D6D" w:rsidTr="00897D6D">
        <w:trPr>
          <w:trHeight w:val="62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6D" w:rsidRPr="00FB1361" w:rsidRDefault="00897D6D" w:rsidP="00897D6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897D6D" w:rsidRDefault="00897D6D" w:rsidP="00897D6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Pr="00897D6D" w:rsidRDefault="00897D6D" w:rsidP="00897D6D">
      <w:pPr>
        <w:jc w:val="right"/>
        <w:rPr>
          <w:rFonts w:ascii="Arial" w:hAnsi="Arial" w:cs="Arial"/>
          <w:b/>
          <w:sz w:val="16"/>
          <w:szCs w:val="16"/>
        </w:rPr>
      </w:pPr>
      <w:r w:rsidRPr="00897D6D">
        <w:rPr>
          <w:rFonts w:ascii="Arial" w:hAnsi="Arial" w:cs="Arial"/>
          <w:b/>
          <w:sz w:val="16"/>
          <w:szCs w:val="16"/>
        </w:rPr>
        <w:t xml:space="preserve">Załącznik nr 1 </w:t>
      </w:r>
    </w:p>
    <w:p w:rsidR="006D1CAB" w:rsidRDefault="00F41D5F" w:rsidP="006D1CAB">
      <w:pPr>
        <w:jc w:val="center"/>
        <w:rPr>
          <w:b/>
          <w:sz w:val="28"/>
          <w:szCs w:val="28"/>
          <w:highlight w:val="yellow"/>
        </w:rPr>
      </w:pPr>
      <w:r>
        <w:rPr>
          <w:noProof/>
        </w:rPr>
        <w:pict>
          <v:shape id="_x0000_i1026" type="#_x0000_t75" alt="FE_Wiedza_Edukacja_Rozwoj_rgb-1" style="width:448.3pt;height:87.65pt;visibility:visible;mso-wrap-style:square">
            <v:imagedata r:id="rId7" o:title="FE_Wiedza_Edukacja_Rozwoj_rgb-1"/>
          </v:shape>
        </w:pict>
      </w:r>
    </w:p>
    <w:p w:rsidR="006D1CAB" w:rsidRDefault="006D1CAB" w:rsidP="006D1CAB">
      <w:pPr>
        <w:pStyle w:val="p2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</w:t>
      </w:r>
      <w:proofErr w:type="spellStart"/>
      <w:r>
        <w:rPr>
          <w:sz w:val="20"/>
          <w:szCs w:val="20"/>
        </w:rPr>
        <w:t>WMiFS</w:t>
      </w:r>
      <w:proofErr w:type="spellEnd"/>
      <w:r>
        <w:rPr>
          <w:sz w:val="20"/>
          <w:szCs w:val="20"/>
        </w:rPr>
        <w:t xml:space="preserve"> PRz - POWR.03.01.00-00-K081/16”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43A32" w:rsidRPr="00543A32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43A3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43A32">
        <w:rPr>
          <w:rFonts w:ascii="Arial" w:hAnsi="Arial" w:cs="Arial"/>
        </w:rPr>
        <w:t>POLITECHNIKA RZESZOWSKA</w:t>
      </w:r>
    </w:p>
    <w:p w:rsidR="001B541E" w:rsidRPr="00A40632" w:rsidRDefault="00543A3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43A32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43A32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43A3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43A32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43A32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543A32" w:rsidRPr="004F162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543A32" w:rsidRPr="00543A32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43A32" w:rsidP="001B541E">
      <w:pPr>
        <w:ind w:left="142"/>
        <w:jc w:val="center"/>
        <w:rPr>
          <w:rFonts w:ascii="Arial" w:hAnsi="Arial" w:cs="Arial"/>
        </w:rPr>
      </w:pPr>
      <w:r w:rsidRPr="00543A32">
        <w:rPr>
          <w:rFonts w:ascii="Arial" w:hAnsi="Arial" w:cs="Arial"/>
          <w:b/>
        </w:rPr>
        <w:t>Dostawa materiałów do druku 3d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DF2E76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43A32" w:rsidTr="00AF7E34">
        <w:tc>
          <w:tcPr>
            <w:tcW w:w="1510" w:type="dxa"/>
            <w:vAlign w:val="center"/>
          </w:tcPr>
          <w:p w:rsidR="00543A32" w:rsidRDefault="00543A32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3A3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A32">
              <w:rPr>
                <w:rFonts w:ascii="Arial" w:hAnsi="Arial" w:cs="Arial"/>
                <w:b/>
                <w:sz w:val="22"/>
                <w:szCs w:val="22"/>
              </w:rPr>
              <w:t>Dostawa materiałów do druku 3d</w:t>
            </w:r>
            <w:r w:rsidR="00B701BE" w:rsidRPr="00B701BE">
              <w:rPr>
                <w:b/>
              </w:rPr>
              <w:t>- żywica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43A32" w:rsidRDefault="00543A32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43A32" w:rsidTr="00AF7E34">
        <w:tc>
          <w:tcPr>
            <w:tcW w:w="1510" w:type="dxa"/>
            <w:vAlign w:val="center"/>
          </w:tcPr>
          <w:p w:rsidR="00543A32" w:rsidRDefault="00543A32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3A3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A32">
              <w:rPr>
                <w:rFonts w:ascii="Arial" w:hAnsi="Arial" w:cs="Arial"/>
                <w:b/>
                <w:sz w:val="22"/>
                <w:szCs w:val="22"/>
              </w:rPr>
              <w:t xml:space="preserve">Dostawa </w:t>
            </w:r>
            <w:proofErr w:type="spellStart"/>
            <w:r w:rsidRPr="00543A32">
              <w:rPr>
                <w:rFonts w:ascii="Arial" w:hAnsi="Arial" w:cs="Arial"/>
                <w:b/>
                <w:sz w:val="22"/>
                <w:szCs w:val="22"/>
              </w:rPr>
              <w:t>filamentu</w:t>
            </w:r>
            <w:proofErr w:type="spellEnd"/>
            <w:r w:rsidRPr="00543A32">
              <w:rPr>
                <w:rFonts w:ascii="Arial" w:hAnsi="Arial" w:cs="Arial"/>
                <w:b/>
                <w:sz w:val="22"/>
                <w:szCs w:val="22"/>
              </w:rPr>
              <w:t xml:space="preserve">  ABS i </w:t>
            </w:r>
            <w:proofErr w:type="spellStart"/>
            <w:r w:rsidRPr="00543A32">
              <w:rPr>
                <w:rFonts w:ascii="Arial" w:hAnsi="Arial" w:cs="Arial"/>
                <w:b/>
                <w:sz w:val="22"/>
                <w:szCs w:val="22"/>
              </w:rPr>
              <w:t>filamentu</w:t>
            </w:r>
            <w:proofErr w:type="spellEnd"/>
            <w:r w:rsidRPr="00543A32">
              <w:rPr>
                <w:rFonts w:ascii="Arial" w:hAnsi="Arial" w:cs="Arial"/>
                <w:b/>
                <w:sz w:val="22"/>
                <w:szCs w:val="22"/>
              </w:rPr>
              <w:t xml:space="preserve"> PLA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43A32" w:rsidRPr="002661CA" w:rsidRDefault="00543A32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43A32" w:rsidRDefault="00543A32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2A5778">
        <w:rPr>
          <w:rFonts w:ascii="Arial" w:hAnsi="Arial" w:cs="Arial"/>
        </w:rPr>
        <w:t>do 3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A5778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2A5778">
        <w:rPr>
          <w:rFonts w:ascii="Arial" w:hAnsi="Arial" w:cs="Arial"/>
        </w:rPr>
        <w:t xml:space="preserve"> - nie dotyczy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związani jesteśmy ofertą do </w:t>
      </w:r>
      <w:r w:rsidR="00574CF1">
        <w:rPr>
          <w:rFonts w:ascii="Arial" w:hAnsi="Arial" w:cs="Arial"/>
          <w:b/>
        </w:rPr>
        <w:t>30 dni</w:t>
      </w:r>
      <w:bookmarkStart w:id="0" w:name="_GoBack"/>
      <w:bookmarkEnd w:id="0"/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7BF" w:rsidRDefault="005247BF">
      <w:r>
        <w:separator/>
      </w:r>
    </w:p>
  </w:endnote>
  <w:endnote w:type="continuationSeparator" w:id="0">
    <w:p w:rsidR="005247BF" w:rsidRDefault="00524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F2E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2E7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2E7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47B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7BF" w:rsidRDefault="005247BF">
      <w:r>
        <w:separator/>
      </w:r>
    </w:p>
  </w:footnote>
  <w:footnote w:type="continuationSeparator" w:id="0">
    <w:p w:rsidR="005247BF" w:rsidRDefault="00524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A32" w:rsidRDefault="00543A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A32" w:rsidRDefault="00543A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A32" w:rsidRDefault="00543A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7BF"/>
    <w:rsid w:val="00006B5B"/>
    <w:rsid w:val="00014627"/>
    <w:rsid w:val="0004464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5D1"/>
    <w:rsid w:val="00211900"/>
    <w:rsid w:val="00241FE1"/>
    <w:rsid w:val="00255C88"/>
    <w:rsid w:val="00283F79"/>
    <w:rsid w:val="00290754"/>
    <w:rsid w:val="00296213"/>
    <w:rsid w:val="002967B7"/>
    <w:rsid w:val="002A5778"/>
    <w:rsid w:val="002C479D"/>
    <w:rsid w:val="002E0AE7"/>
    <w:rsid w:val="002E482B"/>
    <w:rsid w:val="002E5C33"/>
    <w:rsid w:val="002F08C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F1620"/>
    <w:rsid w:val="005247BF"/>
    <w:rsid w:val="00534EBA"/>
    <w:rsid w:val="00543A32"/>
    <w:rsid w:val="00574CF1"/>
    <w:rsid w:val="00577E99"/>
    <w:rsid w:val="00583EF9"/>
    <w:rsid w:val="00587DBF"/>
    <w:rsid w:val="005A476D"/>
    <w:rsid w:val="005B5C3F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D1CAB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C7614"/>
    <w:rsid w:val="00897D6D"/>
    <w:rsid w:val="008A3EF3"/>
    <w:rsid w:val="008F7860"/>
    <w:rsid w:val="00900A0A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C6FC6"/>
    <w:rsid w:val="00AD4C38"/>
    <w:rsid w:val="00AF0090"/>
    <w:rsid w:val="00AF3479"/>
    <w:rsid w:val="00B0255F"/>
    <w:rsid w:val="00B10D7D"/>
    <w:rsid w:val="00B34FAC"/>
    <w:rsid w:val="00B701BE"/>
    <w:rsid w:val="00B82C42"/>
    <w:rsid w:val="00B87530"/>
    <w:rsid w:val="00B9039F"/>
    <w:rsid w:val="00B910A3"/>
    <w:rsid w:val="00BB4139"/>
    <w:rsid w:val="00C963FE"/>
    <w:rsid w:val="00CA0351"/>
    <w:rsid w:val="00CD2766"/>
    <w:rsid w:val="00D129B6"/>
    <w:rsid w:val="00D13914"/>
    <w:rsid w:val="00D3354F"/>
    <w:rsid w:val="00D63505"/>
    <w:rsid w:val="00DF2457"/>
    <w:rsid w:val="00DF2E76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41D5F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3D11E6-66DE-4F83-97A6-C42945CB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2F08C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2F08C3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8</Pages>
  <Words>1516</Words>
  <Characters>11942</Characters>
  <Application>Microsoft Office Word</Application>
  <DocSecurity>0</DocSecurity>
  <Lines>99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1899-12-31T23:00:00Z</cp:lastPrinted>
  <dcterms:created xsi:type="dcterms:W3CDTF">2018-11-05T06:49:00Z</dcterms:created>
  <dcterms:modified xsi:type="dcterms:W3CDTF">2018-11-05T07:09:00Z</dcterms:modified>
</cp:coreProperties>
</file>