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7A7AB1" w:rsidRDefault="007926B3" w:rsidP="006525E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7A7AB1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A7AB1" w:rsidRDefault="00E00FE8" w:rsidP="006525E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7A7AB1">
        <w:rPr>
          <w:rFonts w:ascii="Times New Roman" w:hAnsi="Times New Roman"/>
          <w:b/>
        </w:rPr>
        <w:t xml:space="preserve">Znak sprawy: </w:t>
      </w:r>
      <w:r w:rsidR="00C05FFA" w:rsidRPr="007A7AB1">
        <w:rPr>
          <w:rFonts w:ascii="Times New Roman" w:hAnsi="Times New Roman"/>
          <w:b/>
        </w:rPr>
        <w:t>NA/O/357/2018</w:t>
      </w:r>
      <w:r w:rsidRPr="007A7AB1">
        <w:rPr>
          <w:rFonts w:ascii="Times New Roman" w:hAnsi="Times New Roman"/>
          <w:b/>
          <w:lang w:val="pl-PL"/>
        </w:rPr>
        <w:t xml:space="preserve"> </w:t>
      </w:r>
      <w:r w:rsidR="00C05FFA" w:rsidRPr="007A7AB1">
        <w:rPr>
          <w:rFonts w:ascii="Times New Roman" w:hAnsi="Times New Roman"/>
          <w:lang w:val="pl-PL"/>
        </w:rPr>
        <w:t>Rzeszów</w:t>
      </w:r>
      <w:r w:rsidR="00211900" w:rsidRPr="007A7AB1">
        <w:rPr>
          <w:rFonts w:ascii="Times New Roman" w:hAnsi="Times New Roman"/>
        </w:rPr>
        <w:t xml:space="preserve">, </w:t>
      </w:r>
      <w:r w:rsidR="00C05FFA" w:rsidRPr="007A7AB1">
        <w:rPr>
          <w:rFonts w:ascii="Times New Roman" w:hAnsi="Times New Roman"/>
        </w:rPr>
        <w:t>2018-11-05</w:t>
      </w:r>
    </w:p>
    <w:p w:rsidR="007926B3" w:rsidRPr="007A7AB1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7A7AB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A7AB1">
        <w:t>Podstawa pr</w:t>
      </w:r>
      <w:r w:rsidR="00F11D06" w:rsidRPr="007A7AB1">
        <w:t xml:space="preserve">awna ogłoszenia: art. 4 pkt. 8 </w:t>
      </w:r>
      <w:r w:rsidR="007427DE" w:rsidRPr="007A7AB1">
        <w:rPr>
          <w:bCs/>
        </w:rPr>
        <w:t xml:space="preserve">ustawy dnia </w:t>
      </w:r>
      <w:r w:rsidR="007427DE" w:rsidRPr="007A7AB1">
        <w:t xml:space="preserve">29 stycznia 2004 roku Prawo zamówień publicznych </w:t>
      </w:r>
      <w:r w:rsidR="00C05FFA" w:rsidRPr="007A7AB1">
        <w:t>(t.j. Dz. U. z 2017 r. poz. 1579 z późn. zm.)</w:t>
      </w:r>
    </w:p>
    <w:p w:rsidR="007427DE" w:rsidRPr="007A7AB1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A7AB1" w:rsidTr="00DD58B8">
        <w:trPr>
          <w:trHeight w:val="2486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A7AB1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A7AB1">
              <w:rPr>
                <w:b/>
                <w:bCs/>
                <w:color w:val="000000"/>
              </w:rPr>
              <w:t>I. ZAMAWIAJĄCY</w:t>
            </w:r>
          </w:p>
          <w:p w:rsidR="007926B3" w:rsidRPr="007A7AB1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A7AB1">
              <w:rPr>
                <w:lang w:val="pl-PL" w:eastAsia="pl-PL"/>
              </w:rPr>
              <w:t>Politechnika Rzeszowska im. I. Łukasiewicza</w:t>
            </w:r>
          </w:p>
          <w:p w:rsidR="007926B3" w:rsidRPr="007A7AB1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A7AB1">
              <w:rPr>
                <w:lang w:val="pl-PL" w:eastAsia="pl-PL"/>
              </w:rPr>
              <w:t>al. Powstańców Warszawy 12</w:t>
            </w:r>
          </w:p>
          <w:p w:rsidR="007926B3" w:rsidRPr="007A7AB1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A7AB1">
              <w:rPr>
                <w:lang w:val="pl-PL" w:eastAsia="pl-PL"/>
              </w:rPr>
              <w:t xml:space="preserve">35-959 Rzeszów </w:t>
            </w:r>
          </w:p>
          <w:p w:rsidR="007926B3" w:rsidRPr="007A7AB1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A7AB1">
              <w:rPr>
                <w:lang w:val="pl-PL" w:eastAsia="pl-PL"/>
              </w:rPr>
              <w:t>NIP: 813-026-69-99</w:t>
            </w:r>
          </w:p>
        </w:tc>
      </w:tr>
    </w:tbl>
    <w:p w:rsidR="007926B3" w:rsidRPr="007A7AB1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A7AB1" w:rsidRDefault="007926B3" w:rsidP="00DD58B8">
      <w:pPr>
        <w:spacing w:line="360" w:lineRule="auto"/>
        <w:rPr>
          <w:b/>
        </w:rPr>
      </w:pPr>
      <w:r w:rsidRPr="007A7AB1">
        <w:rPr>
          <w:b/>
        </w:rPr>
        <w:t xml:space="preserve">Osoba prowadząca postępowanie: </w:t>
      </w:r>
    </w:p>
    <w:p w:rsidR="00014627" w:rsidRPr="007A7AB1" w:rsidRDefault="00C05FFA" w:rsidP="00DD58B8">
      <w:pPr>
        <w:spacing w:line="360" w:lineRule="auto"/>
        <w:rPr>
          <w:b/>
        </w:rPr>
      </w:pPr>
      <w:r w:rsidRPr="007A7AB1">
        <w:rPr>
          <w:sz w:val="22"/>
          <w:szCs w:val="22"/>
          <w:lang w:val="de-DE"/>
        </w:rPr>
        <w:t>mgr Magdalena Salamon</w:t>
      </w:r>
      <w:r w:rsidR="00014627" w:rsidRPr="007A7AB1">
        <w:rPr>
          <w:sz w:val="22"/>
          <w:szCs w:val="22"/>
          <w:lang w:val="de-DE"/>
        </w:rPr>
        <w:t xml:space="preserve"> -  tel. </w:t>
      </w:r>
      <w:r w:rsidRPr="007A7AB1">
        <w:rPr>
          <w:sz w:val="22"/>
          <w:szCs w:val="22"/>
          <w:lang w:val="de-DE"/>
        </w:rPr>
        <w:t>(17) 8653636</w:t>
      </w:r>
      <w:r w:rsidR="00014627" w:rsidRPr="007A7AB1">
        <w:rPr>
          <w:sz w:val="22"/>
          <w:szCs w:val="22"/>
          <w:lang w:val="en-US"/>
        </w:rPr>
        <w:t xml:space="preserve"> e-mail </w:t>
      </w:r>
      <w:r w:rsidRPr="007A7AB1">
        <w:rPr>
          <w:sz w:val="22"/>
          <w:szCs w:val="22"/>
          <w:lang w:val="en-US"/>
        </w:rPr>
        <w:t>msalamon@prz.edu.pl</w:t>
      </w:r>
    </w:p>
    <w:p w:rsidR="00211900" w:rsidRPr="007A7AB1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7A7AB1">
        <w:rPr>
          <w:b/>
          <w:bCs/>
          <w:color w:val="000000"/>
        </w:rPr>
        <w:t>II. OPIS PRZEDMIOTU ZAMÓWIENIA</w:t>
      </w:r>
    </w:p>
    <w:p w:rsidR="00211900" w:rsidRPr="00DD58B8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7A7AB1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A7AB1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7A7AB1" w:rsidTr="003F4C0E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211900" w:rsidRPr="007A7AB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A7AB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7A7AB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A7AB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Temat</w:t>
            </w:r>
            <w:r w:rsidRPr="007A7AB1">
              <w:t xml:space="preserve">: </w:t>
            </w:r>
            <w:r w:rsidRPr="007A7AB1">
              <w:t>Dostawa palnika do natryskiwania płomieniowego.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Wspólny Słownik Zamówień</w:t>
            </w:r>
            <w:r w:rsidRPr="007A7AB1">
              <w:t>:</w:t>
            </w:r>
            <w:r w:rsidRPr="007A7AB1">
              <w:rPr>
                <w:b/>
              </w:rPr>
              <w:t xml:space="preserve"> </w:t>
            </w:r>
            <w:r w:rsidRPr="007A7AB1">
              <w:t>42662200-6 - Nieelektryczny sprzęt spawalniczy</w:t>
            </w:r>
            <w:r w:rsidRPr="007A7AB1">
              <w:t xml:space="preserve"> 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Opis</w:t>
            </w:r>
            <w:r w:rsidRPr="007A7AB1">
              <w:t xml:space="preserve">: 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t xml:space="preserve">Szczegółowy opis przedmiotu zamówienia znajduje się w </w:t>
            </w:r>
            <w:r w:rsidR="006525EB" w:rsidRPr="007A7AB1">
              <w:t>załączniku</w:t>
            </w:r>
            <w:r w:rsidRPr="007A7AB1">
              <w:t xml:space="preserve"> nr 2 </w:t>
            </w:r>
            <w:r w:rsidR="006525EB" w:rsidRPr="007A7AB1">
              <w:t>do</w:t>
            </w:r>
            <w:r w:rsidRPr="007A7AB1">
              <w:t xml:space="preserve"> zapytania ofertowego.</w:t>
            </w:r>
          </w:p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7AB1">
              <w:rPr>
                <w:rFonts w:ascii="Times New Roman" w:hAnsi="Times New Roman"/>
                <w:sz w:val="24"/>
                <w:szCs w:val="24"/>
              </w:rPr>
              <w:t>.</w:t>
            </w: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Temat</w:t>
            </w:r>
            <w:r w:rsidRPr="007A7AB1">
              <w:t xml:space="preserve">: </w:t>
            </w:r>
            <w:r w:rsidRPr="007A7AB1">
              <w:t>Dostawa kalibratora.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Wspólny Słownik Zamówień</w:t>
            </w:r>
            <w:r w:rsidRPr="007A7AB1">
              <w:t>:</w:t>
            </w:r>
            <w:r w:rsidRPr="007A7AB1">
              <w:rPr>
                <w:b/>
              </w:rPr>
              <w:t xml:space="preserve"> </w:t>
            </w:r>
            <w:r w:rsidRPr="007A7AB1">
              <w:t>38410000-2 - Przyrządy pomiarowe</w:t>
            </w:r>
            <w:r w:rsidRPr="007A7AB1">
              <w:t xml:space="preserve"> </w:t>
            </w:r>
          </w:p>
          <w:p w:rsidR="006525EB" w:rsidRPr="007A7AB1" w:rsidRDefault="006525EB" w:rsidP="006525EB">
            <w:pPr>
              <w:spacing w:after="120"/>
              <w:jc w:val="both"/>
            </w:pPr>
            <w:r w:rsidRPr="007A7AB1">
              <w:t>Szczegółowy opis przedmiotu zamówienia znajduje się w załączniku nr 2 do zapytania ofertowego.</w:t>
            </w:r>
          </w:p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7AB1">
              <w:rPr>
                <w:rFonts w:ascii="Times New Roman" w:hAnsi="Times New Roman"/>
                <w:sz w:val="24"/>
                <w:szCs w:val="24"/>
              </w:rPr>
              <w:t>.</w:t>
            </w: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Temat</w:t>
            </w:r>
            <w:r w:rsidRPr="007A7AB1">
              <w:t xml:space="preserve">: </w:t>
            </w:r>
            <w:r w:rsidRPr="007A7AB1">
              <w:t>Dostawa przepływomierza ultradźwiękowego.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Wspólny Słownik Zamówień</w:t>
            </w:r>
            <w:r w:rsidRPr="007A7AB1">
              <w:t>:</w:t>
            </w:r>
            <w:r w:rsidRPr="007A7AB1">
              <w:rPr>
                <w:b/>
              </w:rPr>
              <w:t xml:space="preserve"> </w:t>
            </w:r>
            <w:r w:rsidRPr="007A7AB1">
              <w:t>38421000-2 - Urządzenia do pomiaru przepływu</w:t>
            </w:r>
            <w:r w:rsidRPr="007A7AB1">
              <w:t xml:space="preserve"> 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Opis</w:t>
            </w:r>
            <w:r w:rsidRPr="007A7AB1">
              <w:t xml:space="preserve">: </w:t>
            </w:r>
          </w:p>
          <w:p w:rsidR="006525EB" w:rsidRPr="007A7AB1" w:rsidRDefault="006525EB" w:rsidP="006525EB">
            <w:pPr>
              <w:spacing w:after="120"/>
              <w:jc w:val="both"/>
            </w:pPr>
            <w:r w:rsidRPr="007A7AB1">
              <w:t>Szczegółowy opis przedmiotu zamówienia znajduje się w załączniku nr 2 do zapytania ofertowego.</w:t>
            </w:r>
          </w:p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7AB1">
              <w:rPr>
                <w:rFonts w:ascii="Times New Roman" w:hAnsi="Times New Roman"/>
                <w:sz w:val="24"/>
                <w:szCs w:val="24"/>
              </w:rPr>
              <w:t>.</w:t>
            </w: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Temat</w:t>
            </w:r>
            <w:r w:rsidR="006525EB" w:rsidRPr="007A7AB1">
              <w:t>:</w:t>
            </w:r>
            <w:r w:rsidRPr="007A7AB1">
              <w:t xml:space="preserve"> Dostawa czterokwadratowego sterownika silnika prądu stałego. - pakiet I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Wspólny Słownik Zamówień</w:t>
            </w:r>
            <w:r w:rsidRPr="007A7AB1">
              <w:t>:</w:t>
            </w:r>
            <w:r w:rsidRPr="007A7AB1">
              <w:rPr>
                <w:b/>
              </w:rPr>
              <w:t xml:space="preserve"> </w:t>
            </w:r>
            <w:r w:rsidRPr="007A7AB1">
              <w:t>38000000-5 - Sprzęt laboratoryjny, optyczny i precyzyjny (z wyjątkiem szklanego)</w:t>
            </w:r>
            <w:r w:rsidRPr="007A7AB1">
              <w:t xml:space="preserve"> 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Opis</w:t>
            </w:r>
            <w:r w:rsidRPr="007A7AB1">
              <w:t xml:space="preserve">: </w:t>
            </w:r>
          </w:p>
          <w:p w:rsidR="006525EB" w:rsidRPr="007A7AB1" w:rsidRDefault="006525EB" w:rsidP="006525EB">
            <w:pPr>
              <w:spacing w:after="120"/>
              <w:jc w:val="both"/>
            </w:pPr>
            <w:r w:rsidRPr="007A7AB1">
              <w:t>Szczegółowy opis przedmiotu zamówienia znajduje się w załączniku nr 2 do zapytania ofertowego.</w:t>
            </w:r>
          </w:p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7AB1">
              <w:rPr>
                <w:rFonts w:ascii="Times New Roman" w:hAnsi="Times New Roman"/>
                <w:sz w:val="24"/>
                <w:szCs w:val="24"/>
              </w:rPr>
              <w:t>.</w:t>
            </w: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Temat</w:t>
            </w:r>
            <w:r w:rsidRPr="007A7AB1">
              <w:t xml:space="preserve">: </w:t>
            </w:r>
            <w:r w:rsidRPr="007A7AB1">
              <w:t xml:space="preserve"> Dostawa czterokwadratowego sterownika silnika prądu stałego. - pakiet II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Wspólny Słownik Zamówień</w:t>
            </w:r>
            <w:r w:rsidRPr="007A7AB1">
              <w:t>:</w:t>
            </w:r>
            <w:r w:rsidRPr="007A7AB1">
              <w:rPr>
                <w:b/>
              </w:rPr>
              <w:t xml:space="preserve"> </w:t>
            </w:r>
            <w:r w:rsidRPr="007A7AB1">
              <w:t>38000000-5 - Sprzęt laboratoryjny, optyczny i precyzyjny (z wyjątkiem szklanego)</w:t>
            </w:r>
            <w:r w:rsidRPr="007A7AB1">
              <w:t xml:space="preserve"> 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Opis</w:t>
            </w:r>
            <w:r w:rsidRPr="007A7AB1">
              <w:t xml:space="preserve">: </w:t>
            </w:r>
          </w:p>
          <w:p w:rsidR="006525EB" w:rsidRPr="007A7AB1" w:rsidRDefault="006525EB" w:rsidP="006525EB">
            <w:pPr>
              <w:spacing w:after="120"/>
              <w:jc w:val="both"/>
            </w:pPr>
            <w:r w:rsidRPr="007A7AB1">
              <w:t>Szczegółowy opis przedmiotu zamówienia znajduje się w załączniku nr 2 do zapytania ofertowego.</w:t>
            </w:r>
          </w:p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7AB1">
              <w:rPr>
                <w:rFonts w:ascii="Times New Roman" w:hAnsi="Times New Roman"/>
                <w:sz w:val="24"/>
                <w:szCs w:val="24"/>
              </w:rPr>
              <w:t>.</w:t>
            </w: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Temat</w:t>
            </w:r>
            <w:r w:rsidRPr="007A7AB1">
              <w:t xml:space="preserve">: </w:t>
            </w:r>
            <w:r w:rsidRPr="007A7AB1">
              <w:t>Dostawa stanowiska do badań.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Wspólny Słownik Zamówień</w:t>
            </w:r>
            <w:r w:rsidRPr="007A7AB1">
              <w:t>:</w:t>
            </w:r>
            <w:r w:rsidRPr="007A7AB1">
              <w:rPr>
                <w:b/>
              </w:rPr>
              <w:t xml:space="preserve"> </w:t>
            </w:r>
            <w:r w:rsidRPr="007A7AB1">
              <w:t>31681000-3 - Akcesoria elektryczne</w:t>
            </w:r>
            <w:r w:rsidRPr="007A7AB1">
              <w:t xml:space="preserve"> 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Opis</w:t>
            </w:r>
            <w:r w:rsidRPr="007A7AB1">
              <w:t xml:space="preserve">: </w:t>
            </w:r>
          </w:p>
          <w:p w:rsidR="006525EB" w:rsidRPr="007A7AB1" w:rsidRDefault="006525EB" w:rsidP="006525EB">
            <w:pPr>
              <w:spacing w:after="120"/>
              <w:jc w:val="both"/>
            </w:pPr>
            <w:r w:rsidRPr="007A7AB1">
              <w:t>Szczegółowy opis przedmiotu zamówienia znajduje się w załączniku nr 2 do zapytania ofertowego.</w:t>
            </w:r>
          </w:p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7AB1">
              <w:rPr>
                <w:rFonts w:ascii="Times New Roman" w:hAnsi="Times New Roman"/>
                <w:sz w:val="24"/>
                <w:szCs w:val="24"/>
              </w:rPr>
              <w:t>.</w:t>
            </w: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Temat</w:t>
            </w:r>
            <w:r w:rsidRPr="007A7AB1">
              <w:t xml:space="preserve">: </w:t>
            </w:r>
            <w:r w:rsidRPr="007A7AB1">
              <w:t>Dostawa zestawu do skanowania i kontroli spoin 2D/3D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Wspólny Słownik Zamówień</w:t>
            </w:r>
            <w:r w:rsidRPr="007A7AB1">
              <w:t>:</w:t>
            </w:r>
            <w:r w:rsidRPr="007A7AB1">
              <w:rPr>
                <w:b/>
              </w:rPr>
              <w:t xml:space="preserve"> </w:t>
            </w:r>
            <w:r w:rsidRPr="007A7AB1">
              <w:t>38520000-6 - Skanery</w:t>
            </w:r>
            <w:r w:rsidRPr="007A7AB1">
              <w:t xml:space="preserve"> </w:t>
            </w:r>
          </w:p>
          <w:p w:rsidR="00C05FFA" w:rsidRPr="007A7AB1" w:rsidRDefault="00C05FFA" w:rsidP="00242C1C">
            <w:pPr>
              <w:spacing w:after="120"/>
              <w:jc w:val="both"/>
            </w:pPr>
            <w:r w:rsidRPr="007A7AB1">
              <w:rPr>
                <w:b/>
              </w:rPr>
              <w:t>Opis</w:t>
            </w:r>
            <w:r w:rsidRPr="007A7AB1">
              <w:t xml:space="preserve">: </w:t>
            </w:r>
          </w:p>
          <w:p w:rsidR="006525EB" w:rsidRPr="007A7AB1" w:rsidRDefault="006525EB" w:rsidP="006525EB">
            <w:pPr>
              <w:spacing w:after="120"/>
              <w:jc w:val="both"/>
            </w:pPr>
            <w:r w:rsidRPr="007A7AB1">
              <w:t>Szczegółowy opis przedmiotu zamówienia znajduje się w załączniku nr 2 do zapytania ofertowego.</w:t>
            </w:r>
          </w:p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7AB1">
              <w:rPr>
                <w:rFonts w:ascii="Times New Roman" w:hAnsi="Times New Roman"/>
                <w:sz w:val="24"/>
                <w:szCs w:val="24"/>
              </w:rPr>
              <w:t>.</w:t>
            </w: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D58B8" w:rsidRDefault="00DD58B8" w:rsidP="00DD58B8">
      <w:pPr>
        <w:numPr>
          <w:ilvl w:val="0"/>
          <w:numId w:val="23"/>
        </w:numPr>
        <w:ind w:left="714" w:hanging="357"/>
        <w:jc w:val="both"/>
      </w:pPr>
      <w:r>
        <w:t>Części nie mogą być dzielone przez wykonawców, oferty nie zawierające pełnego zakresu przedmiotu zamówienia określonego w zadaniu częściowym zostaną odrzucone.</w:t>
      </w:r>
    </w:p>
    <w:p w:rsidR="00DD58B8" w:rsidRDefault="00DD58B8" w:rsidP="00DD58B8">
      <w:pPr>
        <w:numPr>
          <w:ilvl w:val="0"/>
          <w:numId w:val="23"/>
        </w:numPr>
        <w:ind w:left="714" w:hanging="357"/>
        <w:jc w:val="both"/>
      </w:pPr>
      <w:r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</w:t>
      </w:r>
      <w:r>
        <w:lastRenderedPageBreak/>
        <w:t>przedmiotu Zamówienia oczekiwane przez Zamawiającego i będzie stanowił podstawę oceny ewentualnych ofert  równoważnych.</w:t>
      </w:r>
    </w:p>
    <w:p w:rsidR="00DD58B8" w:rsidRDefault="00DD58B8" w:rsidP="00DD58B8">
      <w:pPr>
        <w:numPr>
          <w:ilvl w:val="0"/>
          <w:numId w:val="23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DD58B8" w:rsidRDefault="00DD58B8" w:rsidP="00DD58B8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DD58B8" w:rsidRDefault="00DD58B8" w:rsidP="00DD58B8">
      <w:pPr>
        <w:numPr>
          <w:ilvl w:val="0"/>
          <w:numId w:val="23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DD58B8" w:rsidRDefault="00DD58B8" w:rsidP="00DD58B8">
      <w:pPr>
        <w:numPr>
          <w:ilvl w:val="0"/>
          <w:numId w:val="23"/>
        </w:numPr>
        <w:jc w:val="both"/>
      </w:pPr>
      <w:r>
        <w:t>W przypadku, zaoferowania produktu wskazanego  z nazwy przez Zamawiającego,</w:t>
      </w:r>
    </w:p>
    <w:p w:rsidR="00DD58B8" w:rsidRDefault="00DD58B8" w:rsidP="00DD58B8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DD58B8" w:rsidRDefault="00DD58B8" w:rsidP="00DD58B8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DD58B8" w:rsidRDefault="00DD58B8" w:rsidP="00DD58B8">
      <w:pPr>
        <w:numPr>
          <w:ilvl w:val="0"/>
          <w:numId w:val="23"/>
        </w:numPr>
        <w:jc w:val="both"/>
      </w:pPr>
      <w:r>
        <w:t>Zaoferowany przedmiot zamówienia musi spełniać:</w:t>
      </w:r>
    </w:p>
    <w:p w:rsidR="00DD58B8" w:rsidRDefault="00DD58B8" w:rsidP="00DD58B8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DD58B8" w:rsidRDefault="00DD58B8" w:rsidP="00DD58B8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DD58B8" w:rsidRDefault="00DD58B8" w:rsidP="00DD58B8">
      <w:pPr>
        <w:numPr>
          <w:ilvl w:val="0"/>
          <w:numId w:val="23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DD58B8" w:rsidRDefault="00DD58B8" w:rsidP="00DD58B8">
      <w:pPr>
        <w:numPr>
          <w:ilvl w:val="0"/>
          <w:numId w:val="23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DD58B8" w:rsidRDefault="00DD58B8" w:rsidP="00DD58B8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DD58B8" w:rsidRDefault="00DD58B8" w:rsidP="00DD58B8">
      <w:pPr>
        <w:numPr>
          <w:ilvl w:val="0"/>
          <w:numId w:val="23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7A7AB1" w:rsidRDefault="00607971" w:rsidP="00607971">
      <w:pPr>
        <w:spacing w:before="120" w:after="120"/>
        <w:rPr>
          <w:b/>
          <w:bCs/>
          <w:color w:val="000000"/>
        </w:rPr>
      </w:pPr>
      <w:r w:rsidRPr="007A7AB1">
        <w:rPr>
          <w:b/>
          <w:bCs/>
          <w:color w:val="000000"/>
        </w:rPr>
        <w:t>III. TERMIN REALIZACJI</w:t>
      </w:r>
    </w:p>
    <w:p w:rsidR="00607971" w:rsidRPr="007A7AB1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6525EB" w:rsidRPr="007A7AB1" w:rsidTr="006525EB">
        <w:tc>
          <w:tcPr>
            <w:tcW w:w="8640" w:type="dxa"/>
          </w:tcPr>
          <w:p w:rsidR="006525EB" w:rsidRPr="007A7AB1" w:rsidRDefault="006525EB" w:rsidP="00242C1C">
            <w:pPr>
              <w:pStyle w:val="Tekstpodstawowy"/>
            </w:pPr>
            <w:r w:rsidRPr="007A7AB1">
              <w:rPr>
                <w:b/>
              </w:rPr>
              <w:t>50 dni od daty udzielenia zamówienia</w:t>
            </w:r>
            <w:r w:rsidRPr="007A7AB1">
              <w:t xml:space="preserve"> – dla zadania częściowego: 1</w:t>
            </w:r>
          </w:p>
        </w:tc>
      </w:tr>
      <w:tr w:rsidR="006525EB" w:rsidRPr="007A7AB1" w:rsidTr="006525EB">
        <w:tc>
          <w:tcPr>
            <w:tcW w:w="8640" w:type="dxa"/>
          </w:tcPr>
          <w:p w:rsidR="006525EB" w:rsidRPr="007A7AB1" w:rsidRDefault="006525EB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42 dni od daty udzielenia zamówienia</w:t>
            </w:r>
            <w:r w:rsidRPr="007A7AB1">
              <w:t xml:space="preserve"> – dla zadania częściowego: 2</w:t>
            </w:r>
          </w:p>
        </w:tc>
      </w:tr>
      <w:tr w:rsidR="006525EB" w:rsidRPr="007A7AB1" w:rsidTr="006525EB">
        <w:tc>
          <w:tcPr>
            <w:tcW w:w="8640" w:type="dxa"/>
          </w:tcPr>
          <w:p w:rsidR="006525EB" w:rsidRPr="007A7AB1" w:rsidRDefault="006525EB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14 dni od daty udzielenia zamówienia</w:t>
            </w:r>
            <w:r w:rsidRPr="007A7AB1">
              <w:t xml:space="preserve"> – dla zadania częściowego: </w:t>
            </w:r>
            <w:r w:rsidRPr="007A7AB1">
              <w:t>3</w:t>
            </w:r>
          </w:p>
        </w:tc>
      </w:tr>
      <w:tr w:rsidR="006525EB" w:rsidRPr="007A7AB1" w:rsidTr="006525EB">
        <w:tc>
          <w:tcPr>
            <w:tcW w:w="8640" w:type="dxa"/>
          </w:tcPr>
          <w:p w:rsidR="006525EB" w:rsidRPr="007A7AB1" w:rsidRDefault="006525EB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2 miesiące od daty udzielenia zamówienia</w:t>
            </w:r>
            <w:r w:rsidRPr="007A7AB1">
              <w:t xml:space="preserve"> – dla zadania częściowego: </w:t>
            </w:r>
            <w:r w:rsidRPr="007A7AB1">
              <w:t>4</w:t>
            </w:r>
          </w:p>
        </w:tc>
      </w:tr>
      <w:tr w:rsidR="006525EB" w:rsidRPr="007A7AB1" w:rsidTr="006525EB">
        <w:tc>
          <w:tcPr>
            <w:tcW w:w="8640" w:type="dxa"/>
          </w:tcPr>
          <w:p w:rsidR="006525EB" w:rsidRPr="007A7AB1" w:rsidRDefault="006525EB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lastRenderedPageBreak/>
              <w:t>2 miesiące od daty udzielenia zamówienia</w:t>
            </w:r>
            <w:r w:rsidRPr="007A7AB1">
              <w:t xml:space="preserve"> – dla zadania częściowego: 5</w:t>
            </w:r>
          </w:p>
        </w:tc>
      </w:tr>
      <w:tr w:rsidR="006525EB" w:rsidRPr="007A7AB1" w:rsidTr="006525EB">
        <w:tc>
          <w:tcPr>
            <w:tcW w:w="8640" w:type="dxa"/>
          </w:tcPr>
          <w:p w:rsidR="006525EB" w:rsidRPr="007A7AB1" w:rsidRDefault="006525EB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14 dni od daty udzielenia zamówienia</w:t>
            </w:r>
            <w:r w:rsidRPr="007A7AB1">
              <w:t xml:space="preserve"> – dla zadania częściowego: 6</w:t>
            </w:r>
          </w:p>
        </w:tc>
      </w:tr>
      <w:tr w:rsidR="006525EB" w:rsidRPr="007A7AB1" w:rsidTr="006525EB">
        <w:tc>
          <w:tcPr>
            <w:tcW w:w="8640" w:type="dxa"/>
          </w:tcPr>
          <w:p w:rsidR="006525EB" w:rsidRPr="007A7AB1" w:rsidRDefault="006525EB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28 dni od daty udzielenia zamówienia</w:t>
            </w:r>
            <w:r w:rsidRPr="007A7AB1">
              <w:t xml:space="preserve"> – dla zadania częściowego: 7</w:t>
            </w:r>
          </w:p>
        </w:tc>
      </w:tr>
    </w:tbl>
    <w:p w:rsidR="00211900" w:rsidRPr="007A7AB1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7A7AB1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ACD" w:rsidRDefault="00ED6ACD" w:rsidP="00ED6AC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ED6ACD" w:rsidRDefault="00ED6ACD" w:rsidP="00ED6ACD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ED6ACD" w:rsidRDefault="00ED6ACD" w:rsidP="00ED6AC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ED6ACD" w:rsidRDefault="00ED6ACD" w:rsidP="00ED6AC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7D0DBE" w:rsidRDefault="00ED6ACD" w:rsidP="00ED6ACD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7D0DBE" w:rsidRDefault="007D0DBE" w:rsidP="007D0DBE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7D0DBE" w:rsidRDefault="007D0DBE" w:rsidP="007D0D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D0DBE" w:rsidRDefault="007D0DBE" w:rsidP="007D0D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7D0DBE" w:rsidRDefault="007D0DBE" w:rsidP="007D0D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7D0DBE" w:rsidRDefault="007D0DBE" w:rsidP="007D0D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7D0DBE" w:rsidRPr="00A15E1F" w:rsidRDefault="007D0DBE" w:rsidP="007D0D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 w:rsidRPr="00A15E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oferty.</w:t>
            </w:r>
          </w:p>
          <w:p w:rsidR="007D0DBE" w:rsidRPr="007D0DBE" w:rsidRDefault="007D0DBE" w:rsidP="007D0DBE">
            <w:pPr>
              <w:jc w:val="both"/>
              <w:rPr>
                <w:b/>
                <w:sz w:val="16"/>
                <w:szCs w:val="16"/>
              </w:rPr>
            </w:pPr>
          </w:p>
          <w:p w:rsidR="00211900" w:rsidRPr="007A7AB1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7A7AB1">
              <w:rPr>
                <w:color w:val="000000"/>
                <w:u w:val="single"/>
              </w:rPr>
              <w:t>Oferta powinna zawierać:</w:t>
            </w:r>
          </w:p>
          <w:p w:rsidR="00211900" w:rsidRPr="007A7AB1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A7AB1">
              <w:rPr>
                <w:color w:val="000000"/>
              </w:rPr>
              <w:t>Dane teleadresowe firmy - numer NIP , REGON firmy itp.</w:t>
            </w:r>
          </w:p>
          <w:p w:rsidR="00211900" w:rsidRPr="007A7AB1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A7AB1">
              <w:rPr>
                <w:color w:val="000000"/>
              </w:rPr>
              <w:t>Wskazanie osoby do kontaktu w sprawie oferty (numer telefonu i e-mail).</w:t>
            </w:r>
          </w:p>
          <w:p w:rsidR="00211900" w:rsidRPr="007A7AB1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A7AB1">
              <w:rPr>
                <w:color w:val="000000"/>
              </w:rPr>
              <w:t>Proponowaną cenę brutto za realizację zamówienia.</w:t>
            </w:r>
          </w:p>
          <w:p w:rsidR="00211900" w:rsidRPr="007A7AB1" w:rsidRDefault="00211900" w:rsidP="003F4C0E">
            <w:pPr>
              <w:spacing w:before="120"/>
            </w:pPr>
            <w:r w:rsidRPr="007A7AB1">
              <w:t>Oferta złożona przez wykonawcę nie jest ofertą w rozumieniu KC.</w:t>
            </w:r>
          </w:p>
        </w:tc>
      </w:tr>
      <w:tr w:rsidR="00211900" w:rsidRPr="007A7AB1" w:rsidTr="007D0DBE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07B" w:rsidRDefault="0084507B" w:rsidP="0084507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84507B" w:rsidRDefault="0084507B" w:rsidP="008450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84507B" w:rsidRDefault="0084507B" w:rsidP="008450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84507B" w:rsidRDefault="0084507B" w:rsidP="0084507B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84507B" w:rsidRDefault="0084507B" w:rsidP="0084507B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84507B" w:rsidRDefault="0084507B" w:rsidP="0084507B">
            <w:pPr>
              <w:jc w:val="both"/>
            </w:pPr>
            <w:r>
              <w:t>Liczba pkt. oferty ocenianej =Kc = -------------------------------- x max liczby punktów</w:t>
            </w:r>
          </w:p>
          <w:p w:rsidR="0084507B" w:rsidRDefault="0084507B" w:rsidP="0084507B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84507B" w:rsidRDefault="0084507B" w:rsidP="0084507B">
            <w:pPr>
              <w:jc w:val="both"/>
              <w:rPr>
                <w:sz w:val="16"/>
                <w:szCs w:val="16"/>
              </w:rPr>
            </w:pPr>
          </w:p>
          <w:p w:rsidR="0084507B" w:rsidRDefault="0084507B" w:rsidP="0084507B">
            <w:pPr>
              <w:spacing w:before="120"/>
              <w:jc w:val="both"/>
              <w:rPr>
                <w:color w:val="000000"/>
              </w:rPr>
            </w:pPr>
            <w:r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>
              <w:lastRenderedPageBreak/>
              <w:t>podana słownie.</w:t>
            </w:r>
            <w:r>
              <w:rPr>
                <w:color w:val="000000"/>
              </w:rPr>
              <w:t>.</w:t>
            </w:r>
          </w:p>
          <w:p w:rsidR="00211900" w:rsidRPr="007A7AB1" w:rsidRDefault="0084507B" w:rsidP="0084507B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</w:t>
            </w:r>
            <w:r w:rsidR="00211900" w:rsidRPr="007A7AB1">
              <w:rPr>
                <w:color w:val="000000"/>
              </w:rPr>
              <w:t>.</w:t>
            </w:r>
          </w:p>
        </w:tc>
      </w:tr>
      <w:tr w:rsidR="00211900" w:rsidRPr="007A7AB1" w:rsidTr="0084507B">
        <w:trPr>
          <w:trHeight w:val="11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A7AB1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A7AB1">
              <w:rPr>
                <w:b/>
                <w:bCs/>
                <w:color w:val="000000"/>
              </w:rPr>
              <w:lastRenderedPageBreak/>
              <w:t>V</w:t>
            </w:r>
            <w:r w:rsidR="00211900" w:rsidRPr="007A7AB1">
              <w:rPr>
                <w:b/>
                <w:bCs/>
                <w:color w:val="000000"/>
              </w:rPr>
              <w:t>I.TERMINY PŁATNOŚCI</w:t>
            </w:r>
          </w:p>
          <w:p w:rsidR="00211900" w:rsidRPr="007A7AB1" w:rsidRDefault="00211900" w:rsidP="0084507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A7AB1">
              <w:rPr>
                <w:color w:val="000000"/>
              </w:rPr>
              <w:t xml:space="preserve">Wynagrodzenie zostanie wypłacone w terminie do </w:t>
            </w:r>
            <w:r w:rsidR="0084507B">
              <w:rPr>
                <w:color w:val="000000"/>
              </w:rPr>
              <w:t>14</w:t>
            </w:r>
            <w:r w:rsidRPr="007A7AB1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7A7AB1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A7AB1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A7AB1">
              <w:rPr>
                <w:b/>
                <w:bCs/>
                <w:color w:val="000000"/>
              </w:rPr>
              <w:t>VI</w:t>
            </w:r>
            <w:r w:rsidR="00211900" w:rsidRPr="007A7AB1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7A7AB1">
              <w:rPr>
                <w:color w:val="000000"/>
              </w:rPr>
              <w:t>Ofertę należy przygotować w wersji elektronicznej i przesłać odpowiednio drogą</w:t>
            </w:r>
            <w:r w:rsidRPr="007A7AB1">
              <w:rPr>
                <w:rStyle w:val="apple-converted-space"/>
                <w:color w:val="000000"/>
              </w:rPr>
              <w:t> </w:t>
            </w:r>
            <w:r w:rsidRPr="007A7AB1">
              <w:rPr>
                <w:rStyle w:val="apple-converted-space"/>
                <w:color w:val="000000"/>
              </w:rPr>
              <w:br/>
            </w:r>
            <w:r w:rsidRPr="007A7AB1">
              <w:rPr>
                <w:color w:val="000000"/>
              </w:rPr>
              <w:t>e-mailową</w:t>
            </w:r>
            <w:r w:rsidRPr="007A7AB1">
              <w:rPr>
                <w:rStyle w:val="apple-converted-space"/>
                <w:color w:val="000000"/>
              </w:rPr>
              <w:t> </w:t>
            </w:r>
            <w:r w:rsidRPr="007A7AB1">
              <w:rPr>
                <w:color w:val="000000"/>
              </w:rPr>
              <w:t xml:space="preserve">na adres </w:t>
            </w:r>
            <w:r w:rsidR="00A14853" w:rsidRPr="007A7AB1">
              <w:rPr>
                <w:sz w:val="22"/>
                <w:szCs w:val="22"/>
                <w:lang w:val="en-US"/>
              </w:rPr>
              <w:t xml:space="preserve">e-mail </w:t>
            </w:r>
            <w:r w:rsidR="00C05FFA" w:rsidRPr="007A7AB1">
              <w:rPr>
                <w:sz w:val="22"/>
                <w:szCs w:val="22"/>
                <w:lang w:val="en-US"/>
              </w:rPr>
              <w:t>msalamon@prz.edu.pl</w:t>
            </w:r>
            <w:r w:rsidR="00A14853" w:rsidRPr="007A7AB1">
              <w:rPr>
                <w:sz w:val="22"/>
                <w:szCs w:val="22"/>
                <w:lang w:val="en-US"/>
              </w:rPr>
              <w:t xml:space="preserve"> </w:t>
            </w:r>
            <w:r w:rsidRPr="007A7AB1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7A7AB1">
              <w:t xml:space="preserve">„Oferta na: </w:t>
            </w:r>
            <w:r w:rsidR="00C05FFA" w:rsidRPr="007A7AB1">
              <w:t xml:space="preserve">Dostawa palnika do natryskiwania płomieniowego. Dostawa kalibratora. Dostawa przepływomierza ultradźwiękowego. Dostawa czterokwadratowego sterownika silnika prądu stałego. Dostawa specjalistycznych stołów </w:t>
            </w:r>
            <w:r w:rsidR="0084507B" w:rsidRPr="007A7AB1">
              <w:t>laboratoryjnych</w:t>
            </w:r>
            <w:r w:rsidR="00C05FFA" w:rsidRPr="007A7AB1">
              <w:t xml:space="preserve"> wraz z wyposażeniem zabezpieczająco-sterowniczym. Dostawa stanowiska do badań. Dostawa zestawu do skanowania i kontroli spoin 2D/3D</w:t>
            </w:r>
            <w:r w:rsidR="00393B64" w:rsidRPr="007A7AB1">
              <w:t xml:space="preserve"> NIE OTWIERAĆ przed </w:t>
            </w:r>
            <w:r w:rsidR="00C05FFA" w:rsidRPr="007A7AB1">
              <w:t>2018-11-09</w:t>
            </w:r>
            <w:r w:rsidR="00393B64" w:rsidRPr="007A7AB1">
              <w:t xml:space="preserve"> godz. </w:t>
            </w:r>
            <w:r w:rsidR="00C05FFA" w:rsidRPr="007A7AB1">
              <w:t>10:15</w:t>
            </w:r>
            <w:r w:rsidR="00393B64" w:rsidRPr="007A7AB1">
              <w:t xml:space="preserve"> - </w:t>
            </w:r>
            <w:r w:rsidR="00C05FFA" w:rsidRPr="007A7AB1">
              <w:rPr>
                <w:b/>
              </w:rPr>
              <w:t>NA/O/357/2018</w:t>
            </w:r>
            <w:r w:rsidR="00393B64" w:rsidRPr="007A7AB1">
              <w:t>”</w:t>
            </w:r>
          </w:p>
          <w:p w:rsidR="0084507B" w:rsidRDefault="0084507B" w:rsidP="0084507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4507B" w:rsidRDefault="0084507B" w:rsidP="0084507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84507B" w:rsidRPr="007A7AB1" w:rsidRDefault="0084507B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7A7AB1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7A7AB1">
              <w:rPr>
                <w:color w:val="000000"/>
              </w:rPr>
              <w:t>Nieprzekraczalny termin dostarczenia oferty:</w:t>
            </w:r>
            <w:r w:rsidRPr="007A7AB1">
              <w:rPr>
                <w:rStyle w:val="apple-converted-space"/>
                <w:color w:val="000000"/>
              </w:rPr>
              <w:t> </w:t>
            </w:r>
          </w:p>
          <w:p w:rsidR="00EB415D" w:rsidRPr="007A7AB1" w:rsidRDefault="0085488F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D074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D074F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5D074F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5D074F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5D074F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5D074F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5D07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5D074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5D074F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5D074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5D074F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</w:t>
            </w:r>
            <w:r w:rsidRPr="005D074F">
              <w:rPr>
                <w:rFonts w:ascii="Times New Roman" w:hAnsi="Times New Roman"/>
                <w:sz w:val="24"/>
              </w:rPr>
              <w:t xml:space="preserve"> dnia </w:t>
            </w:r>
            <w:r w:rsidR="00C05FFA" w:rsidRPr="0085488F">
              <w:rPr>
                <w:rFonts w:ascii="Times New Roman" w:hAnsi="Times New Roman"/>
                <w:sz w:val="24"/>
              </w:rPr>
              <w:t>2018-11-09</w:t>
            </w:r>
            <w:r w:rsidR="00EB415D" w:rsidRPr="0085488F">
              <w:rPr>
                <w:rFonts w:ascii="Times New Roman" w:hAnsi="Times New Roman"/>
                <w:sz w:val="24"/>
              </w:rPr>
              <w:t xml:space="preserve"> do godz. </w:t>
            </w:r>
            <w:r w:rsidR="00C05FFA" w:rsidRPr="0085488F">
              <w:rPr>
                <w:rFonts w:ascii="Times New Roman" w:hAnsi="Times New Roman"/>
                <w:sz w:val="24"/>
              </w:rPr>
              <w:t>10:00</w:t>
            </w:r>
            <w:r w:rsidR="00EB415D" w:rsidRPr="0085488F">
              <w:rPr>
                <w:rFonts w:ascii="Times New Roman" w:hAnsi="Times New Roman"/>
                <w:sz w:val="24"/>
              </w:rPr>
              <w:t>.</w:t>
            </w:r>
          </w:p>
          <w:p w:rsidR="00EB415D" w:rsidRPr="007A7AB1" w:rsidRDefault="00EB415D" w:rsidP="00EB415D">
            <w:pPr>
              <w:spacing w:after="120"/>
              <w:jc w:val="both"/>
              <w:rPr>
                <w:bCs/>
              </w:rPr>
            </w:pPr>
            <w:r w:rsidRPr="007A7AB1">
              <w:rPr>
                <w:b/>
              </w:rPr>
              <w:t xml:space="preserve">Termin związania ofertą: </w:t>
            </w:r>
            <w:r w:rsidR="00C05FFA" w:rsidRPr="007A7AB1">
              <w:t>30</w:t>
            </w:r>
            <w:r w:rsidRPr="007A7AB1">
              <w:t xml:space="preserve"> dn</w:t>
            </w:r>
            <w:r w:rsidRPr="007A7AB1">
              <w:rPr>
                <w:bCs/>
              </w:rPr>
              <w:t>i</w:t>
            </w:r>
          </w:p>
          <w:p w:rsidR="00F00921" w:rsidRPr="007A7AB1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A7AB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05FFA"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2018-11-09</w:t>
            </w:r>
            <w:r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C05FFA"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C05FFA"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C05FFA"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7A7A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E103BF" w:rsidRDefault="00E103BF" w:rsidP="00E103BF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E103BF" w:rsidRDefault="00E103BF" w:rsidP="00E103BF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E103BF" w:rsidRDefault="00E103BF" w:rsidP="00E103BF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103BF" w:rsidRDefault="00E103BF" w:rsidP="00E103BF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EB415D" w:rsidRPr="00E103BF" w:rsidRDefault="00E103BF" w:rsidP="00E103BF">
            <w:pPr>
              <w:pStyle w:val="Default"/>
              <w:ind w:left="585"/>
              <w:rPr>
                <w:b w:val="0"/>
              </w:rPr>
            </w:pPr>
            <w:r w:rsidRPr="005D074F">
              <w:rPr>
                <w:b w:val="0"/>
              </w:rPr>
              <w:t>4) Niezgodną  z treścią niniejszego zapytania</w:t>
            </w:r>
          </w:p>
        </w:tc>
      </w:tr>
      <w:tr w:rsidR="00E103BF" w:rsidTr="00E103BF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103BF" w:rsidRDefault="00E103BF" w:rsidP="00E103BF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>
              <w:rPr>
                <w:color w:val="000000"/>
              </w:rPr>
              <w:t xml:space="preserve">X. Zamawiający zastrzega sobie prawo zmiany warunków postępowania do momentu otwarcia ofert. </w:t>
            </w:r>
          </w:p>
        </w:tc>
      </w:tr>
      <w:tr w:rsidR="00E103BF" w:rsidTr="00E103BF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103BF" w:rsidRDefault="00E103BF" w:rsidP="00E103BF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>
              <w:rPr>
                <w:color w:val="000000"/>
              </w:rPr>
              <w:t>XII. Oferty złożone po terminie wyznaczonym na składanie ofert zostaną zwrócone bez rozpatrywania.</w:t>
            </w:r>
          </w:p>
        </w:tc>
      </w:tr>
      <w:tr w:rsidR="00E103BF" w:rsidTr="00E103BF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103BF" w:rsidRDefault="00E103BF" w:rsidP="00E103BF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>
              <w:rPr>
                <w:color w:val="000000"/>
              </w:rPr>
              <w:t xml:space="preserve">XIII. Od rozstrzygnięcia Zamawiającego nie przysługuje odwołanie.  </w:t>
            </w:r>
          </w:p>
        </w:tc>
      </w:tr>
      <w:tr w:rsidR="00E103BF" w:rsidTr="00E103BF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103BF" w:rsidRDefault="00E103BF" w:rsidP="00E103BF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>
              <w:rPr>
                <w:color w:val="000000"/>
              </w:rPr>
              <w:t>XIV  Informacja dodatkowa: W przypadku pytań dotyczących zapytania ofertowego, które wpłyną od Wykonawcy do Zamawiającego dzień przed terminem otwarcia ofert Zamawiający informuje, że nie mam obowiązku odpowiedzi na pytania.</w:t>
            </w:r>
          </w:p>
        </w:tc>
      </w:tr>
    </w:tbl>
    <w:p w:rsidR="00FB1361" w:rsidRPr="007A7AB1" w:rsidRDefault="00FB1361" w:rsidP="001B541E">
      <w:pPr>
        <w:jc w:val="center"/>
        <w:rPr>
          <w:b/>
          <w:sz w:val="28"/>
          <w:szCs w:val="28"/>
        </w:rPr>
      </w:pPr>
    </w:p>
    <w:p w:rsidR="00FB1361" w:rsidRPr="007A7AB1" w:rsidRDefault="00FB1361" w:rsidP="00FB1361">
      <w:pPr>
        <w:rPr>
          <w:b/>
          <w:sz w:val="28"/>
          <w:szCs w:val="28"/>
        </w:rPr>
      </w:pPr>
    </w:p>
    <w:p w:rsidR="006525EB" w:rsidRDefault="006525EB" w:rsidP="0084507B">
      <w:pPr>
        <w:rPr>
          <w:b/>
          <w:sz w:val="28"/>
          <w:szCs w:val="28"/>
        </w:rPr>
      </w:pPr>
    </w:p>
    <w:p w:rsidR="0085488F" w:rsidRPr="007A7AB1" w:rsidRDefault="0085488F" w:rsidP="0084507B">
      <w:pPr>
        <w:rPr>
          <w:b/>
          <w:sz w:val="28"/>
          <w:szCs w:val="28"/>
        </w:rPr>
      </w:pPr>
    </w:p>
    <w:p w:rsidR="006525EB" w:rsidRPr="007A7AB1" w:rsidRDefault="006525EB" w:rsidP="007A7AB1">
      <w:pPr>
        <w:jc w:val="right"/>
      </w:pPr>
      <w:r w:rsidRPr="007A7AB1">
        <w:t xml:space="preserve">Zał. nr 1 do zapytania ofertowego </w:t>
      </w:r>
    </w:p>
    <w:p w:rsidR="001B541E" w:rsidRPr="007A7AB1" w:rsidRDefault="001B541E" w:rsidP="001B541E">
      <w:pPr>
        <w:jc w:val="center"/>
        <w:rPr>
          <w:b/>
          <w:sz w:val="28"/>
          <w:szCs w:val="28"/>
        </w:rPr>
      </w:pPr>
      <w:r w:rsidRPr="007A7AB1">
        <w:rPr>
          <w:b/>
          <w:sz w:val="28"/>
          <w:szCs w:val="28"/>
        </w:rPr>
        <w:t>FORMULARZ OFERTY</w:t>
      </w:r>
    </w:p>
    <w:p w:rsidR="001B541E" w:rsidRPr="007A7AB1" w:rsidRDefault="001B541E" w:rsidP="001B541E">
      <w:pPr>
        <w:jc w:val="center"/>
        <w:rPr>
          <w:sz w:val="28"/>
          <w:szCs w:val="28"/>
          <w:u w:val="single"/>
        </w:rPr>
      </w:pPr>
      <w:r w:rsidRPr="007A7AB1">
        <w:rPr>
          <w:sz w:val="28"/>
          <w:szCs w:val="28"/>
          <w:u w:val="single"/>
        </w:rPr>
        <w:t xml:space="preserve">na wykonanie </w:t>
      </w:r>
      <w:r w:rsidR="00C05FFA" w:rsidRPr="007A7AB1">
        <w:rPr>
          <w:sz w:val="28"/>
          <w:szCs w:val="28"/>
          <w:u w:val="single"/>
        </w:rPr>
        <w:t>Dostawy</w:t>
      </w:r>
      <w:r w:rsidRPr="007A7AB1">
        <w:rPr>
          <w:sz w:val="28"/>
          <w:szCs w:val="28"/>
          <w:u w:val="single"/>
        </w:rPr>
        <w:t xml:space="preserve"> o wartości netto </w:t>
      </w:r>
      <w:r w:rsidRPr="007A7AB1">
        <w:rPr>
          <w:b/>
          <w:sz w:val="28"/>
          <w:szCs w:val="28"/>
          <w:u w:val="single"/>
        </w:rPr>
        <w:t>poniżej 30 000</w:t>
      </w:r>
      <w:r w:rsidRPr="007A7AB1">
        <w:rPr>
          <w:sz w:val="28"/>
          <w:szCs w:val="28"/>
          <w:u w:val="single"/>
        </w:rPr>
        <w:t xml:space="preserve"> €.</w:t>
      </w:r>
    </w:p>
    <w:p w:rsidR="001B541E" w:rsidRPr="007A7AB1" w:rsidRDefault="001B541E" w:rsidP="001B541E">
      <w:pPr>
        <w:rPr>
          <w:sz w:val="22"/>
          <w:szCs w:val="22"/>
        </w:rPr>
      </w:pPr>
    </w:p>
    <w:p w:rsidR="001B541E" w:rsidRPr="007A7AB1" w:rsidRDefault="001B541E" w:rsidP="001B541E">
      <w:pPr>
        <w:rPr>
          <w:b/>
        </w:rPr>
      </w:pPr>
      <w:r w:rsidRPr="007A7AB1">
        <w:rPr>
          <w:b/>
        </w:rPr>
        <w:t>I. Nazwa i adres ZAMAWIAJĄCEGO:</w:t>
      </w:r>
    </w:p>
    <w:p w:rsidR="001B541E" w:rsidRPr="007A7AB1" w:rsidRDefault="00C05FFA" w:rsidP="001B541E">
      <w:pPr>
        <w:pStyle w:val="Tekstpodstawowy"/>
        <w:ind w:left="360"/>
        <w:jc w:val="center"/>
      </w:pPr>
      <w:r w:rsidRPr="007A7AB1">
        <w:t>POLITECHNIKA RZESZOWSKA</w:t>
      </w:r>
    </w:p>
    <w:p w:rsidR="001B541E" w:rsidRPr="007A7AB1" w:rsidRDefault="00C05FFA" w:rsidP="001B541E">
      <w:pPr>
        <w:pStyle w:val="Tekstpodstawowy"/>
        <w:ind w:left="360"/>
        <w:jc w:val="center"/>
      </w:pPr>
      <w:r w:rsidRPr="007A7AB1">
        <w:t>Al. Powstańców Warszawy</w:t>
      </w:r>
      <w:r w:rsidR="001B541E" w:rsidRPr="007A7AB1">
        <w:t xml:space="preserve"> </w:t>
      </w:r>
      <w:r w:rsidRPr="007A7AB1">
        <w:t>12</w:t>
      </w:r>
      <w:r w:rsidR="001B541E" w:rsidRPr="007A7AB1">
        <w:t xml:space="preserve"> </w:t>
      </w:r>
    </w:p>
    <w:p w:rsidR="001B541E" w:rsidRPr="007A7AB1" w:rsidRDefault="00C05FFA" w:rsidP="007A7AB1">
      <w:pPr>
        <w:pStyle w:val="Tekstpodstawowy"/>
        <w:ind w:left="360"/>
        <w:jc w:val="center"/>
      </w:pPr>
      <w:r w:rsidRPr="007A7AB1">
        <w:t>35-959</w:t>
      </w:r>
      <w:r w:rsidR="001B541E" w:rsidRPr="007A7AB1">
        <w:t xml:space="preserve"> </w:t>
      </w:r>
      <w:r w:rsidRPr="007A7AB1">
        <w:t>Rzeszów</w:t>
      </w:r>
    </w:p>
    <w:p w:rsidR="001B541E" w:rsidRPr="007A7AB1" w:rsidRDefault="006525EB" w:rsidP="001B541E">
      <w:pPr>
        <w:spacing w:before="240"/>
        <w:ind w:left="181"/>
      </w:pPr>
      <w:r w:rsidRPr="007A7AB1">
        <w:t>Sprawę prowadzi</w:t>
      </w:r>
      <w:r w:rsidR="001B541E" w:rsidRPr="007A7AB1">
        <w:t>.</w:t>
      </w:r>
      <w:r w:rsidR="001B541E" w:rsidRPr="007A7AB1">
        <w:rPr>
          <w:vertAlign w:val="superscript"/>
        </w:rPr>
        <w:t xml:space="preserve"> </w:t>
      </w:r>
      <w:r w:rsidR="00C05FFA" w:rsidRPr="007A7AB1">
        <w:t>mgr Magdalena</w:t>
      </w:r>
      <w:r w:rsidR="001B541E" w:rsidRPr="007A7AB1">
        <w:t xml:space="preserve"> </w:t>
      </w:r>
      <w:r w:rsidR="00C05FFA" w:rsidRPr="007A7AB1">
        <w:t>Salamon</w:t>
      </w:r>
    </w:p>
    <w:p w:rsidR="001B541E" w:rsidRPr="007A7AB1" w:rsidRDefault="001B541E" w:rsidP="001B541E">
      <w:pPr>
        <w:rPr>
          <w:b/>
        </w:rPr>
      </w:pPr>
    </w:p>
    <w:p w:rsidR="001B541E" w:rsidRPr="007A7AB1" w:rsidRDefault="001B541E" w:rsidP="001B541E">
      <w:pPr>
        <w:rPr>
          <w:b/>
        </w:rPr>
      </w:pPr>
      <w:r w:rsidRPr="007A7AB1">
        <w:rPr>
          <w:b/>
        </w:rPr>
        <w:t>II. Nazwa przedmiotu zamówienia:</w:t>
      </w:r>
    </w:p>
    <w:p w:rsidR="001B541E" w:rsidRPr="007A7AB1" w:rsidRDefault="001B541E" w:rsidP="001B541E">
      <w:pPr>
        <w:ind w:left="142"/>
        <w:jc w:val="both"/>
      </w:pPr>
    </w:p>
    <w:p w:rsidR="001B541E" w:rsidRPr="007A7AB1" w:rsidRDefault="00C05FFA" w:rsidP="001B541E">
      <w:pPr>
        <w:ind w:left="142"/>
        <w:jc w:val="center"/>
      </w:pPr>
      <w:r w:rsidRPr="007A7AB1">
        <w:rPr>
          <w:b/>
        </w:rPr>
        <w:t xml:space="preserve">Dostawa palnika do natryskiwania płomieniowego. Dostawa kalibratora. Dostawa przepływomierza ultradźwiękowego. Dostawa czterokwadratowego sterownika silnika prądu stałego. Dostawa specjalistycznych stołów </w:t>
      </w:r>
      <w:r w:rsidR="007A7AB1" w:rsidRPr="007A7AB1">
        <w:rPr>
          <w:b/>
        </w:rPr>
        <w:t>laboratoryjnych</w:t>
      </w:r>
      <w:r w:rsidRPr="007A7AB1">
        <w:rPr>
          <w:b/>
        </w:rPr>
        <w:t xml:space="preserve"> wraz z wyposażeniem zabezpieczająco-sterowniczym. Dostawa stanowiska do badań. Dostawa zestawu do skanowania i kontroli spoin 2D/3D</w:t>
      </w:r>
    </w:p>
    <w:p w:rsidR="001B541E" w:rsidRPr="007A7AB1" w:rsidRDefault="001B541E" w:rsidP="001B541E"/>
    <w:p w:rsidR="001B541E" w:rsidRPr="007A7AB1" w:rsidRDefault="001B541E" w:rsidP="001B541E">
      <w:pPr>
        <w:rPr>
          <w:b/>
        </w:rPr>
      </w:pPr>
      <w:r w:rsidRPr="007A7AB1">
        <w:rPr>
          <w:b/>
        </w:rPr>
        <w:t>III. Tryb postępowania: Zapytanie ofertowe.</w:t>
      </w:r>
    </w:p>
    <w:p w:rsidR="001B541E" w:rsidRPr="007A7AB1" w:rsidRDefault="004F5484" w:rsidP="001B541E">
      <w:pPr>
        <w:rPr>
          <w:b/>
        </w:rPr>
      </w:pPr>
      <w:r w:rsidRPr="007A7AB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6FBA0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7A7AB1">
        <w:rPr>
          <w:b/>
        </w:rPr>
        <w:t>IV. Nazwa i adres WYKONAWCY</w:t>
      </w:r>
    </w:p>
    <w:p w:rsidR="001B541E" w:rsidRPr="007A7AB1" w:rsidRDefault="001B541E" w:rsidP="001B541E"/>
    <w:p w:rsidR="001B541E" w:rsidRPr="007A7AB1" w:rsidRDefault="001B541E" w:rsidP="001B541E">
      <w:pPr>
        <w:spacing w:line="360" w:lineRule="auto"/>
      </w:pPr>
      <w:r w:rsidRPr="007A7AB1">
        <w:t>...........................................................</w:t>
      </w:r>
    </w:p>
    <w:p w:rsidR="001B541E" w:rsidRPr="007A7AB1" w:rsidRDefault="001B541E" w:rsidP="001B541E">
      <w:pPr>
        <w:spacing w:line="360" w:lineRule="auto"/>
      </w:pPr>
      <w:r w:rsidRPr="007A7AB1">
        <w:t>............................................................</w:t>
      </w:r>
    </w:p>
    <w:p w:rsidR="001B541E" w:rsidRPr="007A7AB1" w:rsidRDefault="001B541E" w:rsidP="001B541E">
      <w:pPr>
        <w:spacing w:line="360" w:lineRule="auto"/>
      </w:pPr>
      <w:r w:rsidRPr="007A7AB1">
        <w:t>..........................................................................</w:t>
      </w:r>
    </w:p>
    <w:p w:rsidR="001B541E" w:rsidRPr="007A7AB1" w:rsidRDefault="001B541E" w:rsidP="001B541E">
      <w:pPr>
        <w:spacing w:line="360" w:lineRule="auto"/>
      </w:pPr>
      <w:r w:rsidRPr="007A7AB1">
        <w:t>...........................................................................</w:t>
      </w:r>
    </w:p>
    <w:p w:rsidR="001B541E" w:rsidRPr="007A7AB1" w:rsidRDefault="001B541E" w:rsidP="001B541E">
      <w:pPr>
        <w:spacing w:line="360" w:lineRule="auto"/>
      </w:pPr>
      <w:r w:rsidRPr="007A7AB1">
        <w:t>...........................................................................</w:t>
      </w:r>
    </w:p>
    <w:p w:rsidR="001B541E" w:rsidRPr="007A7AB1" w:rsidRDefault="001B541E" w:rsidP="001B541E">
      <w:pPr>
        <w:rPr>
          <w:i/>
          <w:sz w:val="16"/>
          <w:szCs w:val="16"/>
        </w:rPr>
      </w:pPr>
      <w:r w:rsidRPr="007A7AB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E103BF" w:rsidRDefault="00E103BF" w:rsidP="00E103B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E103BF" w:rsidRDefault="00E103BF" w:rsidP="00E103B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E103BF" w:rsidRDefault="00E103BF" w:rsidP="00E103B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84507B" w:rsidRDefault="00E103BF" w:rsidP="00E103BF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</w:t>
      </w:r>
    </w:p>
    <w:p w:rsidR="0084507B" w:rsidRPr="007A7AB1" w:rsidRDefault="0084507B" w:rsidP="001B541E"/>
    <w:p w:rsidR="00B10D7D" w:rsidRPr="007A7AB1" w:rsidRDefault="001B541E" w:rsidP="007A7AB1">
      <w:pPr>
        <w:numPr>
          <w:ilvl w:val="0"/>
          <w:numId w:val="21"/>
        </w:numPr>
        <w:spacing w:line="360" w:lineRule="auto"/>
      </w:pPr>
      <w:r w:rsidRPr="007A7AB1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7A7AB1" w:rsidTr="006D01AC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B10D7D" w:rsidRPr="007A7AB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A7AB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7A7AB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line="360" w:lineRule="auto"/>
              <w:rPr>
                <w:b/>
                <w:sz w:val="22"/>
                <w:szCs w:val="22"/>
              </w:rPr>
            </w:pPr>
            <w:r w:rsidRPr="007A7AB1">
              <w:rPr>
                <w:b/>
                <w:sz w:val="22"/>
                <w:szCs w:val="22"/>
              </w:rPr>
              <w:t>Dostawa palnika do natryskiwania płomieniowego.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netto:....................................zł.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netto: 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brutto:..................................zł.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lastRenderedPageBreak/>
              <w:t>słownie brutto: 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podatek VAT:...............................zł.</w:t>
            </w:r>
          </w:p>
          <w:p w:rsidR="00C05FFA" w:rsidRPr="007A7AB1" w:rsidRDefault="00C05FFA" w:rsidP="007A7AB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</w:rPr>
              <w:t>słownie podatek VAT:...........................................................................................................zł.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line="360" w:lineRule="auto"/>
              <w:rPr>
                <w:b/>
                <w:sz w:val="22"/>
                <w:szCs w:val="22"/>
              </w:rPr>
            </w:pPr>
            <w:r w:rsidRPr="007A7AB1">
              <w:rPr>
                <w:b/>
                <w:sz w:val="22"/>
                <w:szCs w:val="22"/>
              </w:rPr>
              <w:t>Dostawa kalibratora.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netto:....................................zł.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netto: ............................................................................................................zł.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brutto:..................................zł.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brutto: ............................................................................................................zł.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podatek VAT:...............................zł.</w:t>
            </w:r>
          </w:p>
          <w:p w:rsidR="00C05FFA" w:rsidRPr="007A7AB1" w:rsidRDefault="00C05FFA" w:rsidP="007A7AB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</w:rPr>
              <w:t>słownie podatek VAT:...................................................................................................zł.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line="360" w:lineRule="auto"/>
              <w:rPr>
                <w:b/>
                <w:sz w:val="22"/>
                <w:szCs w:val="22"/>
              </w:rPr>
            </w:pPr>
            <w:r w:rsidRPr="007A7AB1">
              <w:rPr>
                <w:b/>
                <w:sz w:val="22"/>
                <w:szCs w:val="22"/>
              </w:rPr>
              <w:t>Dostawa przepływomierza ultradźwiękowego.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netto:....................................zł.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netto: 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brutto:..................................zł.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brutto: .................................................................................................................zł.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podatek VAT:...............................zł.</w:t>
            </w:r>
          </w:p>
          <w:p w:rsidR="00C05FFA" w:rsidRPr="007A7AB1" w:rsidRDefault="00C05FFA" w:rsidP="007A7AB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</w:rPr>
              <w:t>słownie podatek VAT:.........................</w:t>
            </w:r>
            <w:r w:rsidR="007A7AB1" w:rsidRPr="007A7AB1">
              <w:rPr>
                <w:rFonts w:ascii="Times New Roman" w:hAnsi="Times New Roman"/>
              </w:rPr>
              <w:t>...............................</w:t>
            </w:r>
            <w:r w:rsidRPr="007A7AB1">
              <w:rPr>
                <w:rFonts w:ascii="Times New Roman" w:hAnsi="Times New Roman"/>
              </w:rPr>
              <w:t>.............................................zł.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line="360" w:lineRule="auto"/>
              <w:rPr>
                <w:b/>
                <w:sz w:val="22"/>
                <w:szCs w:val="22"/>
              </w:rPr>
            </w:pPr>
            <w:r w:rsidRPr="007A7AB1">
              <w:rPr>
                <w:b/>
                <w:sz w:val="22"/>
                <w:szCs w:val="22"/>
              </w:rPr>
              <w:t xml:space="preserve"> Dostawa czterokwadratowego sterownika silnika prądu stałego. - pakiet I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netto:....................................zł.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netto: ............................................................................................................zł.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brutto:..................................zł.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brutto: ..........................................................................................................zł.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podatek VAT:...............................zł.</w:t>
            </w:r>
          </w:p>
          <w:p w:rsidR="00C05FFA" w:rsidRPr="007A7AB1" w:rsidRDefault="00C05FFA" w:rsidP="007A7AB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</w:rPr>
              <w:t>słownie podatek VAT:.....................................</w:t>
            </w:r>
            <w:r w:rsidR="007A7AB1" w:rsidRPr="007A7AB1">
              <w:rPr>
                <w:rFonts w:ascii="Times New Roman" w:hAnsi="Times New Roman"/>
              </w:rPr>
              <w:t>..............................</w:t>
            </w:r>
            <w:r w:rsidRPr="007A7AB1">
              <w:rPr>
                <w:rFonts w:ascii="Times New Roman" w:hAnsi="Times New Roman"/>
              </w:rPr>
              <w:t>.......................................zł.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line="360" w:lineRule="auto"/>
              <w:rPr>
                <w:b/>
                <w:sz w:val="22"/>
                <w:szCs w:val="22"/>
              </w:rPr>
            </w:pPr>
            <w:r w:rsidRPr="007A7AB1">
              <w:rPr>
                <w:b/>
                <w:sz w:val="22"/>
                <w:szCs w:val="22"/>
              </w:rPr>
              <w:t xml:space="preserve"> Dostawa czterokwadratowego sterownika silnika prądu stałego. - pakiet II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netto:....................................zł.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netto: 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brutto:..................................zł.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brutto: ...........................</w:t>
            </w:r>
            <w:r w:rsidR="007A7AB1" w:rsidRPr="007A7AB1">
              <w:t>...........................</w:t>
            </w:r>
            <w:r w:rsidRPr="007A7AB1">
              <w:t>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podatek VAT:...............................zł.</w:t>
            </w:r>
          </w:p>
          <w:p w:rsidR="00C05FFA" w:rsidRPr="007A7AB1" w:rsidRDefault="00C05FFA" w:rsidP="007A7AB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</w:rPr>
              <w:t>słownie podatek VAT:....................................................................................................zł.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line="360" w:lineRule="auto"/>
              <w:rPr>
                <w:b/>
                <w:sz w:val="22"/>
                <w:szCs w:val="22"/>
              </w:rPr>
            </w:pPr>
            <w:r w:rsidRPr="007A7AB1">
              <w:rPr>
                <w:b/>
                <w:sz w:val="22"/>
                <w:szCs w:val="22"/>
              </w:rPr>
              <w:t>Dostawa stanowiska do badań.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netto:....................................zł.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netto: ....................</w:t>
            </w:r>
            <w:r w:rsidR="007A7AB1" w:rsidRPr="007A7AB1">
              <w:t>.........................</w:t>
            </w:r>
            <w:r w:rsidRPr="007A7AB1">
              <w:t>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brutto:..................................zł.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brutto: 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podatek VAT:...............................zł.</w:t>
            </w:r>
          </w:p>
          <w:p w:rsidR="00C05FFA" w:rsidRPr="007A7AB1" w:rsidRDefault="00C05FFA" w:rsidP="007A7AB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</w:rPr>
              <w:t>słownie podatek VAT:..................................................................................................zł.</w:t>
            </w:r>
          </w:p>
        </w:tc>
      </w:tr>
      <w:tr w:rsidR="00C05FFA" w:rsidRPr="007A7AB1" w:rsidTr="00242C1C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C05FFA" w:rsidRPr="007A7AB1" w:rsidRDefault="00C05FFA" w:rsidP="00242C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C05FFA" w:rsidRPr="007A7AB1" w:rsidRDefault="00C05FFA" w:rsidP="00242C1C">
            <w:pPr>
              <w:spacing w:line="360" w:lineRule="auto"/>
              <w:rPr>
                <w:b/>
                <w:sz w:val="22"/>
                <w:szCs w:val="22"/>
              </w:rPr>
            </w:pPr>
            <w:r w:rsidRPr="007A7AB1">
              <w:rPr>
                <w:b/>
                <w:sz w:val="22"/>
                <w:szCs w:val="22"/>
              </w:rPr>
              <w:t xml:space="preserve">Dostawa zestawu do </w:t>
            </w:r>
            <w:proofErr w:type="spellStart"/>
            <w:r w:rsidRPr="007A7AB1">
              <w:rPr>
                <w:b/>
                <w:sz w:val="22"/>
                <w:szCs w:val="22"/>
              </w:rPr>
              <w:t>do</w:t>
            </w:r>
            <w:proofErr w:type="spellEnd"/>
            <w:r w:rsidRPr="007A7AB1">
              <w:rPr>
                <w:b/>
                <w:sz w:val="22"/>
                <w:szCs w:val="22"/>
              </w:rPr>
              <w:t xml:space="preserve"> skanowania i kontroli spoin 2D/3D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netto:....................................zł.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netto: .............................................................................................................zł.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cenę brutto:..................................zł.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słownie brutto: ...........................................................................................................zł.</w:t>
            </w:r>
          </w:p>
          <w:p w:rsidR="00C05FFA" w:rsidRPr="007A7AB1" w:rsidRDefault="00C05FFA" w:rsidP="00242C1C">
            <w:pPr>
              <w:spacing w:line="360" w:lineRule="auto"/>
            </w:pPr>
            <w:r w:rsidRPr="007A7AB1">
              <w:t>podatek VAT:...............................zł.</w:t>
            </w:r>
          </w:p>
          <w:p w:rsidR="00C05FFA" w:rsidRPr="007A7AB1" w:rsidRDefault="00C05FFA" w:rsidP="007A7AB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AB1">
              <w:rPr>
                <w:rFonts w:ascii="Times New Roman" w:hAnsi="Times New Roman"/>
              </w:rPr>
              <w:t>słownie podatek VAT:...................................................................................................zł.</w:t>
            </w:r>
          </w:p>
        </w:tc>
      </w:tr>
    </w:tbl>
    <w:p w:rsidR="001B541E" w:rsidRPr="007A7AB1" w:rsidRDefault="001B541E" w:rsidP="001B541E">
      <w:pPr>
        <w:spacing w:line="360" w:lineRule="auto"/>
      </w:pPr>
      <w:r w:rsidRPr="007A7AB1">
        <w:t>zgodnie z wypełnionym formularzem cenowym.</w:t>
      </w:r>
    </w:p>
    <w:p w:rsidR="001B541E" w:rsidRPr="007A7AB1" w:rsidRDefault="001B541E" w:rsidP="001B541E">
      <w:pPr>
        <w:spacing w:line="360" w:lineRule="auto"/>
        <w:rPr>
          <w:b/>
        </w:rPr>
      </w:pPr>
    </w:p>
    <w:p w:rsidR="001B541E" w:rsidRPr="007A7AB1" w:rsidRDefault="001B541E" w:rsidP="001B541E">
      <w:pPr>
        <w:spacing w:before="120"/>
      </w:pPr>
      <w:r w:rsidRPr="007A7AB1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7A7AB1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E103BF" w:rsidRPr="007A7AB1" w:rsidTr="00242C1C">
        <w:tc>
          <w:tcPr>
            <w:tcW w:w="8640" w:type="dxa"/>
          </w:tcPr>
          <w:p w:rsidR="00E103BF" w:rsidRPr="007A7AB1" w:rsidRDefault="00E103BF" w:rsidP="00242C1C">
            <w:pPr>
              <w:pStyle w:val="Tekstpodstawowy"/>
            </w:pPr>
            <w:r w:rsidRPr="007A7AB1">
              <w:rPr>
                <w:b/>
              </w:rPr>
              <w:t>50 dni od daty udzielenia zamówienia</w:t>
            </w:r>
            <w:r w:rsidRPr="007A7AB1">
              <w:t xml:space="preserve"> – dla zadania częściowego: 1</w:t>
            </w:r>
          </w:p>
        </w:tc>
      </w:tr>
      <w:tr w:rsidR="00E103BF" w:rsidRPr="007A7AB1" w:rsidTr="00242C1C">
        <w:tc>
          <w:tcPr>
            <w:tcW w:w="8640" w:type="dxa"/>
          </w:tcPr>
          <w:p w:rsidR="00E103BF" w:rsidRPr="007A7AB1" w:rsidRDefault="00E103BF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42 dni od daty udzielenia zamówienia</w:t>
            </w:r>
            <w:r w:rsidRPr="007A7AB1">
              <w:t xml:space="preserve"> – dla zadania częściowego: 2</w:t>
            </w:r>
          </w:p>
        </w:tc>
      </w:tr>
      <w:tr w:rsidR="00E103BF" w:rsidRPr="007A7AB1" w:rsidTr="00242C1C">
        <w:tc>
          <w:tcPr>
            <w:tcW w:w="8640" w:type="dxa"/>
          </w:tcPr>
          <w:p w:rsidR="00E103BF" w:rsidRPr="007A7AB1" w:rsidRDefault="00E103BF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14 dni od daty udzielenia zamówienia</w:t>
            </w:r>
            <w:r w:rsidRPr="007A7AB1">
              <w:t xml:space="preserve"> – dla zadania częściowego: 3</w:t>
            </w:r>
          </w:p>
        </w:tc>
      </w:tr>
      <w:tr w:rsidR="00E103BF" w:rsidRPr="007A7AB1" w:rsidTr="00242C1C">
        <w:tc>
          <w:tcPr>
            <w:tcW w:w="8640" w:type="dxa"/>
          </w:tcPr>
          <w:p w:rsidR="00E103BF" w:rsidRPr="007A7AB1" w:rsidRDefault="00E103BF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lastRenderedPageBreak/>
              <w:t>2 miesiące od daty udzielenia zamówienia</w:t>
            </w:r>
            <w:r w:rsidRPr="007A7AB1">
              <w:t xml:space="preserve"> – dla zadania częściowego: 4</w:t>
            </w:r>
          </w:p>
        </w:tc>
      </w:tr>
      <w:tr w:rsidR="00E103BF" w:rsidRPr="007A7AB1" w:rsidTr="00242C1C">
        <w:tc>
          <w:tcPr>
            <w:tcW w:w="8640" w:type="dxa"/>
          </w:tcPr>
          <w:p w:rsidR="00E103BF" w:rsidRPr="007A7AB1" w:rsidRDefault="00E103BF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2 miesiące od daty udzielenia zamówienia</w:t>
            </w:r>
            <w:r w:rsidRPr="007A7AB1">
              <w:t xml:space="preserve"> – dla zadania częściowego: 5</w:t>
            </w:r>
          </w:p>
        </w:tc>
      </w:tr>
      <w:tr w:rsidR="00E103BF" w:rsidRPr="007A7AB1" w:rsidTr="00242C1C">
        <w:tc>
          <w:tcPr>
            <w:tcW w:w="8640" w:type="dxa"/>
          </w:tcPr>
          <w:p w:rsidR="00E103BF" w:rsidRPr="007A7AB1" w:rsidRDefault="00E103BF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14 dni od daty udzielenia zamówienia</w:t>
            </w:r>
            <w:r w:rsidRPr="007A7AB1">
              <w:t xml:space="preserve"> – dla zadania częściowego: 6</w:t>
            </w:r>
          </w:p>
        </w:tc>
      </w:tr>
      <w:tr w:rsidR="00E103BF" w:rsidRPr="007A7AB1" w:rsidTr="00242C1C">
        <w:tc>
          <w:tcPr>
            <w:tcW w:w="8640" w:type="dxa"/>
          </w:tcPr>
          <w:p w:rsidR="00E103BF" w:rsidRPr="007A7AB1" w:rsidRDefault="00E103BF" w:rsidP="00242C1C">
            <w:pPr>
              <w:pStyle w:val="Tekstpodstawowy"/>
              <w:rPr>
                <w:b/>
              </w:rPr>
            </w:pPr>
            <w:r w:rsidRPr="007A7AB1">
              <w:rPr>
                <w:b/>
              </w:rPr>
              <w:t>28 dni od daty udzielenia zamówienia</w:t>
            </w:r>
            <w:r w:rsidRPr="007A7AB1">
              <w:t xml:space="preserve"> – dla zadania częściowego: 7</w:t>
            </w:r>
          </w:p>
        </w:tc>
      </w:tr>
    </w:tbl>
    <w:p w:rsidR="00E103BF" w:rsidRPr="007A7AB1" w:rsidRDefault="00E103BF" w:rsidP="00BE1C63">
      <w:pPr>
        <w:spacing w:before="120" w:line="360" w:lineRule="auto"/>
      </w:pPr>
    </w:p>
    <w:p w:rsidR="001B541E" w:rsidRPr="007A7AB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A7AB1">
        <w:t xml:space="preserve">warunki płatności </w:t>
      </w:r>
      <w:r w:rsidR="00E103BF">
        <w:t xml:space="preserve">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A7AB1">
        <w:t>okres gwarancji</w:t>
      </w:r>
    </w:p>
    <w:p w:rsidR="0085488F" w:rsidRDefault="0085488F" w:rsidP="0085488F">
      <w:pPr>
        <w:spacing w:line="360" w:lineRule="auto"/>
        <w:ind w:left="658"/>
      </w:pPr>
      <w:r>
        <w:t xml:space="preserve">zad 1- min 24 miesiące </w:t>
      </w:r>
    </w:p>
    <w:p w:rsidR="0085488F" w:rsidRDefault="0085488F" w:rsidP="0085488F">
      <w:pPr>
        <w:spacing w:line="360" w:lineRule="auto"/>
        <w:ind w:left="658"/>
      </w:pPr>
      <w:r>
        <w:t>zad 2</w:t>
      </w:r>
      <w:r w:rsidRPr="0085488F">
        <w:t xml:space="preserve"> </w:t>
      </w:r>
      <w:r w:rsidR="00D85BF6">
        <w:t>-</w:t>
      </w:r>
      <w:r>
        <w:t>min 24 miesiące</w:t>
      </w:r>
    </w:p>
    <w:p w:rsidR="0085488F" w:rsidRDefault="0085488F" w:rsidP="0085488F">
      <w:pPr>
        <w:spacing w:line="360" w:lineRule="auto"/>
        <w:ind w:left="658"/>
      </w:pPr>
      <w:r>
        <w:t>zad 3</w:t>
      </w:r>
      <w:r w:rsidR="00D85BF6">
        <w:t>-min 24 miesiące</w:t>
      </w:r>
    </w:p>
    <w:p w:rsidR="0085488F" w:rsidRDefault="0085488F" w:rsidP="0085488F">
      <w:pPr>
        <w:spacing w:line="360" w:lineRule="auto"/>
        <w:ind w:left="658"/>
      </w:pPr>
      <w:r>
        <w:t>zad 4</w:t>
      </w:r>
      <w:r w:rsidR="00D85BF6">
        <w:t>-</w:t>
      </w:r>
      <w:r w:rsidR="00D85BF6">
        <w:t>-min 24 miesiące</w:t>
      </w:r>
    </w:p>
    <w:p w:rsidR="0085488F" w:rsidRDefault="0085488F" w:rsidP="0085488F">
      <w:pPr>
        <w:spacing w:line="360" w:lineRule="auto"/>
        <w:ind w:left="658"/>
      </w:pPr>
      <w:r>
        <w:t>zad 5</w:t>
      </w:r>
      <w:r w:rsidR="00D85BF6">
        <w:t xml:space="preserve">- </w:t>
      </w:r>
      <w:r w:rsidR="00D85BF6">
        <w:t>-min 24 miesiące</w:t>
      </w:r>
    </w:p>
    <w:p w:rsidR="0085488F" w:rsidRDefault="0085488F" w:rsidP="0085488F">
      <w:pPr>
        <w:spacing w:line="360" w:lineRule="auto"/>
        <w:ind w:left="658"/>
      </w:pPr>
      <w:r>
        <w:t>zad 6</w:t>
      </w:r>
      <w:r w:rsidR="00D85BF6">
        <w:t xml:space="preserve">- </w:t>
      </w:r>
      <w:r w:rsidR="00D85BF6">
        <w:t>-min 24 miesiące</w:t>
      </w:r>
    </w:p>
    <w:p w:rsidR="0085488F" w:rsidRDefault="0085488F" w:rsidP="0085488F">
      <w:pPr>
        <w:spacing w:line="360" w:lineRule="auto"/>
        <w:ind w:left="658"/>
      </w:pPr>
      <w:r>
        <w:t>zad 7</w:t>
      </w:r>
      <w:r w:rsidR="004F5484">
        <w:t xml:space="preserve">- </w:t>
      </w:r>
      <w:r w:rsidR="004F5484">
        <w:t>-min 24 miesiące</w:t>
      </w:r>
      <w:bookmarkStart w:id="0" w:name="_GoBack"/>
      <w:bookmarkEnd w:id="0"/>
    </w:p>
    <w:p w:rsidR="0085488F" w:rsidRPr="007A7AB1" w:rsidRDefault="0085488F" w:rsidP="0085488F">
      <w:pPr>
        <w:spacing w:line="360" w:lineRule="auto"/>
        <w:ind w:left="658"/>
      </w:pPr>
    </w:p>
    <w:p w:rsidR="001B541E" w:rsidRPr="007A7AB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A7AB1">
        <w:t>...................................................................,</w:t>
      </w:r>
    </w:p>
    <w:p w:rsidR="00BE1C63" w:rsidRDefault="00BE1C63" w:rsidP="00BE1C63">
      <w:pPr>
        <w:spacing w:before="120"/>
        <w:jc w:val="both"/>
      </w:pPr>
      <w:r>
        <w:t>3. Oświadczam, że:</w:t>
      </w:r>
    </w:p>
    <w:p w:rsidR="00BE1C63" w:rsidRDefault="00BE1C63" w:rsidP="00BE1C63">
      <w:pPr>
        <w:jc w:val="both"/>
      </w:pPr>
      <w:r>
        <w:t>a) zapoznaliśmy się z zapytania ofertowego  i uznajemy się za związanych określonymi w nim zasadami postępowania</w:t>
      </w:r>
    </w:p>
    <w:p w:rsidR="00BE1C63" w:rsidRDefault="00BE1C63" w:rsidP="00BE1C63">
      <w:pPr>
        <w:jc w:val="both"/>
      </w:pPr>
      <w:r>
        <w:t xml:space="preserve">b) spełniamy warunki określone przez Zamawiającego w zapytaniu ofertowym. </w:t>
      </w:r>
    </w:p>
    <w:p w:rsidR="00BE1C63" w:rsidRDefault="00BE1C63" w:rsidP="00BE1C63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BE1C63" w:rsidRDefault="00BE1C63" w:rsidP="00BE1C63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BE1C63" w:rsidRDefault="00BE1C63" w:rsidP="00BE1C63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BE1C63" w:rsidRDefault="00BE1C63" w:rsidP="00BE1C63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BE1C63" w:rsidRDefault="00BE1C63" w:rsidP="00BE1C63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BE1C63" w:rsidRDefault="00BE1C63" w:rsidP="00BE1C63">
      <w:pPr>
        <w:jc w:val="both"/>
        <w:rPr>
          <w:b/>
          <w:bCs/>
          <w:sz w:val="16"/>
          <w:szCs w:val="16"/>
        </w:rPr>
      </w:pPr>
    </w:p>
    <w:p w:rsidR="00BE1C63" w:rsidRDefault="00BE1C63" w:rsidP="00BE1C6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BE1C63" w:rsidRDefault="00BE1C63" w:rsidP="00BE1C6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BE1C63" w:rsidRDefault="00BE1C63" w:rsidP="00BE1C6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BE1C63" w:rsidRDefault="00BE1C63" w:rsidP="00BE1C6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BE1C63" w:rsidRDefault="00BE1C63" w:rsidP="00BE1C6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BE1C63" w:rsidRDefault="00BE1C63" w:rsidP="00BE1C6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e-mail: .......................................</w:t>
      </w:r>
    </w:p>
    <w:p w:rsidR="00BE1C63" w:rsidRDefault="00BE1C63" w:rsidP="00BE1C6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BE1C63" w:rsidRDefault="00BE1C63" w:rsidP="00BE1C63">
      <w:pPr>
        <w:numPr>
          <w:ilvl w:val="0"/>
          <w:numId w:val="25"/>
        </w:numPr>
        <w:ind w:left="357" w:hanging="357"/>
      </w:pPr>
      <w:r>
        <w:t>....................................................................</w:t>
      </w:r>
    </w:p>
    <w:p w:rsidR="00BE1C63" w:rsidRDefault="00BE1C63" w:rsidP="00BE1C63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BE1C63" w:rsidRDefault="00BE1C63" w:rsidP="00BE1C63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BE1C63" w:rsidRDefault="00BE1C63" w:rsidP="00BE1C63">
      <w:pPr>
        <w:spacing w:before="120"/>
        <w:jc w:val="both"/>
      </w:pPr>
      <w:r>
        <w:t>*) niepotrzebne skreślić</w:t>
      </w:r>
    </w:p>
    <w:p w:rsidR="00BE1C63" w:rsidRDefault="00BE1C63" w:rsidP="00BE1C6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BE1C63" w:rsidRDefault="00BE1C63" w:rsidP="00BE1C63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BE1C63" w:rsidRDefault="00BE1C63" w:rsidP="00BE1C63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BE1C63" w:rsidRDefault="00BE1C63" w:rsidP="00BE1C63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1B541E" w:rsidRPr="007A7AB1" w:rsidRDefault="001B541E" w:rsidP="00BE1C63">
      <w:pPr>
        <w:spacing w:before="120"/>
        <w:jc w:val="both"/>
        <w:rPr>
          <w:b/>
        </w:rPr>
      </w:pPr>
    </w:p>
    <w:sectPr w:rsidR="001B541E" w:rsidRPr="007A7A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4A0" w:rsidRDefault="00EB64A0">
      <w:r>
        <w:separator/>
      </w:r>
    </w:p>
  </w:endnote>
  <w:endnote w:type="continuationSeparator" w:id="0">
    <w:p w:rsidR="00EB64A0" w:rsidRDefault="00EB6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F548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EC1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807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807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5484">
      <w:rPr>
        <w:rStyle w:val="Numerstrony"/>
        <w:noProof/>
      </w:rPr>
      <w:t>10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4A0" w:rsidRDefault="00EB64A0">
      <w:r>
        <w:separator/>
      </w:r>
    </w:p>
  </w:footnote>
  <w:footnote w:type="continuationSeparator" w:id="0">
    <w:p w:rsidR="00EB64A0" w:rsidRDefault="00EB6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FFA" w:rsidRDefault="00C05F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FFA" w:rsidRDefault="00C05F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FFA" w:rsidRDefault="00C05F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4A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F5484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525EB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AB1"/>
    <w:rsid w:val="007B7A31"/>
    <w:rsid w:val="007D0DBE"/>
    <w:rsid w:val="0084507B"/>
    <w:rsid w:val="0085488F"/>
    <w:rsid w:val="008A3EF3"/>
    <w:rsid w:val="008F7860"/>
    <w:rsid w:val="00903B9A"/>
    <w:rsid w:val="00922807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E1C63"/>
    <w:rsid w:val="00C05FFA"/>
    <w:rsid w:val="00C963FE"/>
    <w:rsid w:val="00CA0351"/>
    <w:rsid w:val="00CD2766"/>
    <w:rsid w:val="00D129B6"/>
    <w:rsid w:val="00D13914"/>
    <w:rsid w:val="00D3354F"/>
    <w:rsid w:val="00D63505"/>
    <w:rsid w:val="00D85BF6"/>
    <w:rsid w:val="00DD58B8"/>
    <w:rsid w:val="00DF2457"/>
    <w:rsid w:val="00DF73C7"/>
    <w:rsid w:val="00E00FE8"/>
    <w:rsid w:val="00E103BF"/>
    <w:rsid w:val="00E31B55"/>
    <w:rsid w:val="00E57B92"/>
    <w:rsid w:val="00E67674"/>
    <w:rsid w:val="00E77CD7"/>
    <w:rsid w:val="00E836F2"/>
    <w:rsid w:val="00EB415D"/>
    <w:rsid w:val="00EB5497"/>
    <w:rsid w:val="00EB64A0"/>
    <w:rsid w:val="00ED6ACD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1D284C-3223-432D-94CB-944BAAFD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507B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507B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E103BF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E103BF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85488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4F54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F54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2119</Words>
  <Characters>18084</Characters>
  <Application>Microsoft Office Word</Application>
  <DocSecurity>0</DocSecurity>
  <Lines>150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2018-11-05T09:01:00Z</cp:lastPrinted>
  <dcterms:created xsi:type="dcterms:W3CDTF">2018-11-05T09:02:00Z</dcterms:created>
  <dcterms:modified xsi:type="dcterms:W3CDTF">2018-11-05T09:02:00Z</dcterms:modified>
</cp:coreProperties>
</file>