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C28" w:rsidRPr="001F7C28" w:rsidRDefault="001F7C28" w:rsidP="00CF50DD">
      <w:pPr>
        <w:rPr>
          <w:b/>
          <w:bCs/>
          <w:sz w:val="24"/>
        </w:rPr>
      </w:pPr>
      <w:r w:rsidRPr="001F7C28">
        <w:rPr>
          <w:b/>
          <w:bCs/>
          <w:sz w:val="24"/>
        </w:rPr>
        <w:t>Politechnika Rzeszowska</w:t>
      </w:r>
    </w:p>
    <w:p w:rsidR="006D4AB3" w:rsidRDefault="001F7C28" w:rsidP="00CF50DD">
      <w:pPr>
        <w:rPr>
          <w:b/>
          <w:bCs/>
          <w:sz w:val="24"/>
        </w:rPr>
      </w:pPr>
      <w:r w:rsidRPr="001F7C28">
        <w:rPr>
          <w:b/>
          <w:bCs/>
          <w:sz w:val="24"/>
        </w:rPr>
        <w:t>Dział Logistyki i Zamówień Publicznych</w:t>
      </w:r>
    </w:p>
    <w:p w:rsidR="006D4AB3" w:rsidRDefault="001F7C28" w:rsidP="00CF50DD">
      <w:pPr>
        <w:rPr>
          <w:b/>
          <w:bCs/>
          <w:sz w:val="24"/>
        </w:rPr>
      </w:pPr>
      <w:r w:rsidRPr="001F7C28">
        <w:rPr>
          <w:b/>
          <w:bCs/>
          <w:sz w:val="24"/>
        </w:rPr>
        <w:t>Al. Powstańców Warszawy</w:t>
      </w:r>
      <w:r w:rsidR="006D4AB3">
        <w:rPr>
          <w:b/>
          <w:bCs/>
          <w:sz w:val="24"/>
        </w:rPr>
        <w:t xml:space="preserve"> </w:t>
      </w:r>
      <w:r w:rsidRPr="001F7C28">
        <w:rPr>
          <w:b/>
          <w:bCs/>
          <w:sz w:val="24"/>
        </w:rPr>
        <w:t>12</w:t>
      </w:r>
    </w:p>
    <w:p w:rsidR="006D4AB3" w:rsidRDefault="001F7C28" w:rsidP="00C42325">
      <w:pPr>
        <w:rPr>
          <w:b/>
          <w:bCs/>
          <w:sz w:val="24"/>
        </w:rPr>
      </w:pPr>
      <w:r w:rsidRPr="001F7C28">
        <w:rPr>
          <w:b/>
          <w:bCs/>
          <w:sz w:val="24"/>
        </w:rPr>
        <w:t>35-959</w:t>
      </w:r>
      <w:r w:rsidR="006D4AB3">
        <w:rPr>
          <w:b/>
          <w:bCs/>
          <w:sz w:val="24"/>
        </w:rPr>
        <w:t xml:space="preserve"> </w:t>
      </w:r>
      <w:r w:rsidRPr="001F7C28">
        <w:rPr>
          <w:b/>
          <w:bCs/>
          <w:sz w:val="24"/>
        </w:rPr>
        <w:t>Rzeszów</w:t>
      </w:r>
    </w:p>
    <w:p w:rsidR="006D4AB3" w:rsidRDefault="006D4AB3" w:rsidP="00CF50DD">
      <w:pPr>
        <w:pStyle w:val="Nagwek"/>
        <w:tabs>
          <w:tab w:val="clear" w:pos="4536"/>
          <w:tab w:val="left" w:pos="3686"/>
          <w:tab w:val="left" w:pos="7371"/>
        </w:tabs>
        <w:rPr>
          <w:sz w:val="24"/>
        </w:rPr>
      </w:pPr>
    </w:p>
    <w:p w:rsidR="006D4AB3" w:rsidRDefault="006D4AB3" w:rsidP="00CF50DD">
      <w:pPr>
        <w:pStyle w:val="Nagwek"/>
        <w:tabs>
          <w:tab w:val="clear" w:pos="4536"/>
        </w:tabs>
        <w:rPr>
          <w:sz w:val="24"/>
        </w:rPr>
      </w:pPr>
      <w:r>
        <w:rPr>
          <w:b/>
          <w:bCs/>
          <w:sz w:val="24"/>
        </w:rPr>
        <w:t xml:space="preserve">Pismo: </w:t>
      </w:r>
      <w:r w:rsidR="001F7C28" w:rsidRPr="001F7C28">
        <w:rPr>
          <w:b/>
          <w:bCs/>
          <w:sz w:val="24"/>
        </w:rPr>
        <w:t>NA/P/306/2018/6</w:t>
      </w:r>
      <w:r>
        <w:rPr>
          <w:sz w:val="24"/>
        </w:rPr>
        <w:tab/>
        <w:t xml:space="preserve"> </w:t>
      </w:r>
      <w:r w:rsidR="001F7C28" w:rsidRPr="001F7C28">
        <w:rPr>
          <w:sz w:val="24"/>
        </w:rPr>
        <w:t>Rzeszów</w:t>
      </w:r>
      <w:r>
        <w:rPr>
          <w:sz w:val="24"/>
        </w:rPr>
        <w:t xml:space="preserve"> dnia: </w:t>
      </w:r>
      <w:r w:rsidR="001F7C28" w:rsidRPr="001F7C28">
        <w:rPr>
          <w:sz w:val="24"/>
        </w:rPr>
        <w:t>2018-11-07</w:t>
      </w:r>
    </w:p>
    <w:p w:rsidR="006D4AB3" w:rsidRDefault="006D4AB3" w:rsidP="00CF50DD">
      <w:pPr>
        <w:pStyle w:val="Nagwek"/>
        <w:tabs>
          <w:tab w:val="clear" w:pos="4536"/>
          <w:tab w:val="clear" w:pos="9072"/>
        </w:tabs>
        <w:rPr>
          <w:sz w:val="24"/>
        </w:rPr>
      </w:pPr>
    </w:p>
    <w:p w:rsidR="006D4AB3" w:rsidRDefault="006D4AB3" w:rsidP="00CF50DD">
      <w:pPr>
        <w:pStyle w:val="Nagwek"/>
        <w:tabs>
          <w:tab w:val="clear" w:pos="4536"/>
          <w:tab w:val="clear" w:pos="9072"/>
        </w:tabs>
        <w:rPr>
          <w:sz w:val="24"/>
        </w:rPr>
      </w:pPr>
    </w:p>
    <w:p w:rsidR="006D4AB3" w:rsidRDefault="006D4AB3" w:rsidP="00CF50DD">
      <w:pPr>
        <w:pStyle w:val="Nagwek1"/>
        <w:jc w:val="center"/>
        <w:rPr>
          <w:rFonts w:ascii="Times New Roman" w:hAnsi="Times New Roman"/>
        </w:rPr>
      </w:pPr>
      <w:r>
        <w:rPr>
          <w:rFonts w:ascii="Times New Roman" w:hAnsi="Times New Roman"/>
        </w:rPr>
        <w:t>O D P O W I E D Ź</w:t>
      </w:r>
    </w:p>
    <w:p w:rsidR="006D4AB3" w:rsidRDefault="006D4AB3" w:rsidP="00CF50DD">
      <w:pPr>
        <w:pStyle w:val="Nagwek1"/>
        <w:spacing w:before="0"/>
        <w:jc w:val="center"/>
        <w:rPr>
          <w:rFonts w:ascii="Times New Roman" w:hAnsi="Times New Roman"/>
        </w:rPr>
      </w:pPr>
      <w:r>
        <w:rPr>
          <w:rFonts w:ascii="Times New Roman" w:hAnsi="Times New Roman"/>
        </w:rPr>
        <w:t>na zapytania w sprawie SIWZ</w:t>
      </w:r>
    </w:p>
    <w:p w:rsidR="006D4AB3" w:rsidRDefault="006D4AB3" w:rsidP="00CF50DD">
      <w:pPr>
        <w:spacing w:before="120" w:after="120"/>
        <w:ind w:left="284"/>
        <w:jc w:val="both"/>
        <w:rPr>
          <w:i/>
          <w:sz w:val="24"/>
        </w:rPr>
      </w:pPr>
      <w:r>
        <w:rPr>
          <w:i/>
          <w:sz w:val="24"/>
        </w:rPr>
        <w:t>Szanowni Państwo,</w:t>
      </w:r>
    </w:p>
    <w:p w:rsidR="00CF50DD" w:rsidRDefault="006D4AB3" w:rsidP="00C42325">
      <w:pPr>
        <w:pStyle w:val="Tekstpodstawowywcity3"/>
        <w:spacing w:before="120" w:after="120" w:line="240" w:lineRule="auto"/>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1F7C28" w:rsidRPr="001F7C28">
        <w:rPr>
          <w:sz w:val="24"/>
        </w:rPr>
        <w:t>(</w:t>
      </w:r>
      <w:proofErr w:type="spellStart"/>
      <w:r w:rsidR="001F7C28" w:rsidRPr="001F7C28">
        <w:rPr>
          <w:sz w:val="24"/>
        </w:rPr>
        <w:t>t.j</w:t>
      </w:r>
      <w:proofErr w:type="spellEnd"/>
      <w:r w:rsidR="001F7C28" w:rsidRPr="001F7C28">
        <w:rPr>
          <w:sz w:val="24"/>
        </w:rPr>
        <w:t xml:space="preserve">. Dz. U. </w:t>
      </w:r>
      <w:r w:rsidR="00580E77">
        <w:rPr>
          <w:sz w:val="24"/>
        </w:rPr>
        <w:br/>
      </w:r>
      <w:r w:rsidR="001F7C28" w:rsidRPr="001F7C28">
        <w:rPr>
          <w:sz w:val="24"/>
        </w:rPr>
        <w:t xml:space="preserve">z 2017 r. poz. 1579 z </w:t>
      </w:r>
      <w:proofErr w:type="spellStart"/>
      <w:r w:rsidR="001F7C28" w:rsidRPr="001F7C28">
        <w:rPr>
          <w:sz w:val="24"/>
        </w:rPr>
        <w:t>późn</w:t>
      </w:r>
      <w:proofErr w:type="spellEnd"/>
      <w:r w:rsidR="001F7C28" w:rsidRPr="001F7C28">
        <w:rPr>
          <w:sz w:val="24"/>
        </w:rPr>
        <w:t>. zm.)</w:t>
      </w:r>
      <w:r>
        <w:t xml:space="preserve"> </w:t>
      </w:r>
      <w:r>
        <w:rPr>
          <w:sz w:val="24"/>
        </w:rPr>
        <w:t xml:space="preserve">w </w:t>
      </w:r>
      <w:r w:rsidRPr="00580E77">
        <w:rPr>
          <w:sz w:val="24"/>
        </w:rPr>
        <w:t xml:space="preserve">trybie </w:t>
      </w:r>
      <w:r w:rsidR="001F7C28" w:rsidRPr="00580E77">
        <w:rPr>
          <w:sz w:val="24"/>
        </w:rPr>
        <w:t>przetarg</w:t>
      </w:r>
      <w:r w:rsidR="00580E77" w:rsidRPr="00580E77">
        <w:rPr>
          <w:sz w:val="24"/>
        </w:rPr>
        <w:t>u</w:t>
      </w:r>
      <w:r w:rsidR="001F7C28" w:rsidRPr="00580E77">
        <w:rPr>
          <w:sz w:val="24"/>
        </w:rPr>
        <w:t xml:space="preserve"> nieograniczon</w:t>
      </w:r>
      <w:r w:rsidR="00580E77" w:rsidRPr="00580E77">
        <w:rPr>
          <w:sz w:val="24"/>
        </w:rPr>
        <w:t>ego</w:t>
      </w:r>
      <w:r>
        <w:rPr>
          <w:sz w:val="24"/>
        </w:rPr>
        <w:t xml:space="preserve"> na:</w:t>
      </w:r>
      <w:r w:rsidR="00CF50DD">
        <w:rPr>
          <w:sz w:val="24"/>
        </w:rPr>
        <w:t xml:space="preserve"> </w:t>
      </w:r>
      <w:r w:rsidR="001F7C28" w:rsidRPr="001F7C28">
        <w:rPr>
          <w:b/>
          <w:sz w:val="24"/>
        </w:rPr>
        <w:t>Dostawa energii elektrycznej dla obiektów Politechniki Rzeszowskiej im. I. Łukasiewicza i Politechniki Świętokrzyskiej  przez okres 24 miesięcy</w:t>
      </w:r>
      <w:r w:rsidR="00580E77">
        <w:rPr>
          <w:sz w:val="24"/>
        </w:rPr>
        <w:t>.</w:t>
      </w:r>
    </w:p>
    <w:p w:rsidR="006D4AB3" w:rsidRDefault="006D4AB3" w:rsidP="00CF50DD">
      <w:pPr>
        <w:pStyle w:val="Tekstpodstawowywcity3"/>
        <w:spacing w:line="240" w:lineRule="auto"/>
        <w:ind w:firstLine="0"/>
        <w:rPr>
          <w:sz w:val="24"/>
        </w:rPr>
      </w:pPr>
      <w:r>
        <w:rPr>
          <w:sz w:val="24"/>
        </w:rPr>
        <w:t>Treść wspo</w:t>
      </w:r>
      <w:r w:rsidR="00580E77">
        <w:rPr>
          <w:sz w:val="24"/>
        </w:rPr>
        <w:t>mnianej prośby jest następująca</w:t>
      </w:r>
      <w:r>
        <w:rPr>
          <w:sz w:val="24"/>
        </w:rPr>
        <w:t>:</w:t>
      </w:r>
    </w:p>
    <w:p w:rsidR="00580E77" w:rsidRDefault="00580E77" w:rsidP="00CF50DD">
      <w:pPr>
        <w:pStyle w:val="Tekstpodstawowywcity3"/>
        <w:spacing w:line="240" w:lineRule="auto"/>
        <w:ind w:firstLine="0"/>
        <w:rPr>
          <w:sz w:val="24"/>
        </w:rPr>
      </w:pPr>
    </w:p>
    <w:p w:rsidR="00CF50DD" w:rsidRPr="00580E77" w:rsidRDefault="00CF50DD" w:rsidP="00CF50DD">
      <w:pPr>
        <w:pStyle w:val="Tekstpodstawowywcity3"/>
        <w:spacing w:line="240" w:lineRule="auto"/>
        <w:ind w:firstLine="0"/>
        <w:rPr>
          <w:b/>
          <w:sz w:val="24"/>
        </w:rPr>
      </w:pPr>
      <w:r w:rsidRPr="00580E77">
        <w:rPr>
          <w:b/>
          <w:sz w:val="24"/>
        </w:rPr>
        <w:t>Pytanie 1</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Umowa §8 ust. 1- Informujemy, iż z uwagi na konieczność zawarcia umowy w terminach określonych w art. 94 ustawy Prawo zamówień publicznych, a następnie na konieczność przeprowadzenia procedury zmiany sprzedawcy trwającej - zgodnie z dyspozycją art. 4j ust. 6 ustawy Prawo energetyczne - 21 dni, termin rozpoczęcia sprzedaży energii elektrycznej od dnia 01.01.2019r. nie jest możliwy do spełnienia przez Wykonawcę. Mając na względzie powyższe, zwracamy się z uprzejmą prośbą o zmianę terminu rozpoczęcia sprzedaży energii elektrycznej na dzień "01.02.2019r., lecz nie wcześniej, niż po zawarciu umów dystrybucyjnych, pozytywnie przeprowadzonej procedurze zmiany sprzedawcy i przyjęciu umowy do realizacji przez OSD."</w:t>
      </w:r>
    </w:p>
    <w:p w:rsidR="00CF50DD" w:rsidRDefault="00CF50DD" w:rsidP="00580E77">
      <w:pPr>
        <w:pStyle w:val="Tekstpodstawowywcity3"/>
        <w:spacing w:line="240" w:lineRule="auto"/>
        <w:ind w:firstLine="0"/>
        <w:rPr>
          <w:sz w:val="24"/>
        </w:rPr>
      </w:pPr>
      <w:r w:rsidRPr="00580E77">
        <w:rPr>
          <w:b/>
          <w:sz w:val="24"/>
        </w:rPr>
        <w:t>Odpowiedź</w:t>
      </w:r>
      <w:r>
        <w:rPr>
          <w:sz w:val="24"/>
        </w:rPr>
        <w:t xml:space="preserve">: </w:t>
      </w:r>
      <w:r w:rsidRPr="00CF50DD">
        <w:rPr>
          <w:sz w:val="24"/>
        </w:rPr>
        <w:t xml:space="preserve">Zamawiający informuje, iż </w:t>
      </w:r>
      <w:r w:rsidRPr="00CF50DD">
        <w:rPr>
          <w:sz w:val="24"/>
        </w:rPr>
        <w:t>pozostawia</w:t>
      </w:r>
      <w:r w:rsidRPr="00CF50DD">
        <w:rPr>
          <w:sz w:val="24"/>
        </w:rPr>
        <w:t xml:space="preserve"> termin rozpoczęcia sprzedaży energii bez zmian.</w:t>
      </w:r>
    </w:p>
    <w:p w:rsidR="00580E77" w:rsidRPr="00CF50DD" w:rsidRDefault="00580E77" w:rsidP="00580E77">
      <w:pPr>
        <w:pStyle w:val="Tekstpodstawowywcity3"/>
        <w:spacing w:line="240" w:lineRule="auto"/>
        <w:ind w:firstLine="0"/>
        <w:rPr>
          <w:sz w:val="24"/>
        </w:rPr>
      </w:pPr>
    </w:p>
    <w:p w:rsidR="00CF50DD" w:rsidRPr="00580E77" w:rsidRDefault="00CF50DD" w:rsidP="00580E77">
      <w:pPr>
        <w:pStyle w:val="Tekstpodstawowywcity3"/>
        <w:spacing w:line="240" w:lineRule="auto"/>
        <w:ind w:firstLine="0"/>
        <w:rPr>
          <w:b/>
          <w:sz w:val="24"/>
        </w:rPr>
      </w:pPr>
      <w:r w:rsidRPr="00580E77">
        <w:rPr>
          <w:b/>
          <w:sz w:val="24"/>
        </w:rPr>
        <w:t>Pytanie 2</w:t>
      </w:r>
      <w:r w:rsidR="00580E77">
        <w:rPr>
          <w:b/>
          <w:sz w:val="24"/>
        </w:rPr>
        <w:t>.</w:t>
      </w:r>
    </w:p>
    <w:p w:rsidR="00CF50DD" w:rsidRPr="00CF50DD" w:rsidRDefault="00CF50DD" w:rsidP="00CF50DD">
      <w:pPr>
        <w:pStyle w:val="Tekstpodstawowywcity3"/>
        <w:spacing w:line="240" w:lineRule="auto"/>
        <w:ind w:firstLine="0"/>
        <w:rPr>
          <w:sz w:val="24"/>
        </w:rPr>
      </w:pPr>
      <w:r w:rsidRPr="00CF50DD">
        <w:rPr>
          <w:sz w:val="24"/>
        </w:rPr>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w:t>
      </w:r>
    </w:p>
    <w:p w:rsidR="00CF50DD" w:rsidRPr="00CF50DD" w:rsidRDefault="00CF50DD" w:rsidP="00CF50DD">
      <w:pPr>
        <w:pStyle w:val="Tekstpodstawowywcity3"/>
        <w:spacing w:line="240" w:lineRule="auto"/>
        <w:ind w:firstLine="0"/>
        <w:rPr>
          <w:sz w:val="24"/>
        </w:rPr>
      </w:pPr>
      <w:r w:rsidRPr="00CF50DD">
        <w:rPr>
          <w:sz w:val="24"/>
        </w:rPr>
        <w:t>Wyłoniony Wykonawca będzie potrzebował do przeprowadzenia zmiany sprzedawcy:</w:t>
      </w:r>
    </w:p>
    <w:p w:rsidR="00CF50DD" w:rsidRPr="00CF50DD" w:rsidRDefault="00CF50DD" w:rsidP="00CF50DD">
      <w:pPr>
        <w:pStyle w:val="Tekstpodstawowywcity3"/>
        <w:spacing w:line="240" w:lineRule="auto"/>
        <w:ind w:firstLine="0"/>
        <w:rPr>
          <w:sz w:val="24"/>
        </w:rPr>
      </w:pPr>
      <w:r w:rsidRPr="00CF50DD">
        <w:rPr>
          <w:sz w:val="24"/>
        </w:rPr>
        <w:t>a) danych dla każdego punktu poboru:</w:t>
      </w:r>
    </w:p>
    <w:p w:rsidR="00CF50DD" w:rsidRPr="00CF50DD" w:rsidRDefault="00CF50DD" w:rsidP="00CF50DD">
      <w:pPr>
        <w:pStyle w:val="Tekstpodstawowywcity3"/>
        <w:spacing w:line="240" w:lineRule="auto"/>
        <w:ind w:firstLine="0"/>
        <w:rPr>
          <w:sz w:val="24"/>
        </w:rPr>
      </w:pPr>
      <w:r w:rsidRPr="00CF50DD">
        <w:rPr>
          <w:sz w:val="24"/>
        </w:rPr>
        <w:t xml:space="preserve">- Szczególnie ważny jest numer ewidencyjny OSD (dotyczy PPE znajdujących się </w:t>
      </w:r>
      <w:r w:rsidR="00580E77">
        <w:rPr>
          <w:sz w:val="24"/>
        </w:rPr>
        <w:br/>
      </w:r>
      <w:r w:rsidRPr="00CF50DD">
        <w:rPr>
          <w:sz w:val="24"/>
        </w:rPr>
        <w:t>w posiadaniu Politechniki Świętokrzyskiej);</w:t>
      </w:r>
    </w:p>
    <w:p w:rsidR="00CF50DD" w:rsidRPr="00CF50DD" w:rsidRDefault="00CF50DD" w:rsidP="00CF50DD">
      <w:pPr>
        <w:pStyle w:val="Tekstpodstawowywcity3"/>
        <w:spacing w:line="240" w:lineRule="auto"/>
        <w:ind w:firstLine="0"/>
        <w:rPr>
          <w:sz w:val="24"/>
        </w:rPr>
      </w:pPr>
      <w:r w:rsidRPr="00CF50DD">
        <w:rPr>
          <w:sz w:val="24"/>
        </w:rPr>
        <w:t>- nazwa i adres firmy;</w:t>
      </w:r>
    </w:p>
    <w:p w:rsidR="00CF50DD" w:rsidRPr="00CF50DD" w:rsidRDefault="00CF50DD" w:rsidP="00CF50DD">
      <w:pPr>
        <w:pStyle w:val="Tekstpodstawowywcity3"/>
        <w:spacing w:line="240" w:lineRule="auto"/>
        <w:ind w:firstLine="0"/>
        <w:rPr>
          <w:sz w:val="24"/>
        </w:rPr>
      </w:pPr>
      <w:r w:rsidRPr="00CF50DD">
        <w:rPr>
          <w:sz w:val="24"/>
        </w:rPr>
        <w:t>- opis i adres punktu poboru (miejscowość, ulica, numer lokalu, kod, gmina);</w:t>
      </w:r>
    </w:p>
    <w:p w:rsidR="00CF50DD" w:rsidRPr="00CF50DD" w:rsidRDefault="00CF50DD" w:rsidP="00CF50DD">
      <w:pPr>
        <w:pStyle w:val="Tekstpodstawowywcity3"/>
        <w:spacing w:line="240" w:lineRule="auto"/>
        <w:ind w:firstLine="0"/>
        <w:rPr>
          <w:sz w:val="24"/>
        </w:rPr>
      </w:pPr>
      <w:r w:rsidRPr="00CF50DD">
        <w:rPr>
          <w:sz w:val="24"/>
        </w:rPr>
        <w:t>- grupa taryfowa / planowane roczne zużycie energii w podziale na strefy czasowe;</w:t>
      </w:r>
    </w:p>
    <w:p w:rsidR="00CF50DD" w:rsidRPr="00CF50DD" w:rsidRDefault="00CF50DD" w:rsidP="00CF50DD">
      <w:pPr>
        <w:pStyle w:val="Tekstpodstawowywcity3"/>
        <w:spacing w:line="240" w:lineRule="auto"/>
        <w:ind w:firstLine="0"/>
        <w:rPr>
          <w:sz w:val="24"/>
        </w:rPr>
      </w:pPr>
      <w:r w:rsidRPr="00CF50DD">
        <w:rPr>
          <w:sz w:val="24"/>
        </w:rPr>
        <w:t>- numer licznika; właściwy OSD</w:t>
      </w:r>
    </w:p>
    <w:p w:rsidR="00CF50DD" w:rsidRPr="00CF50DD" w:rsidRDefault="00CF50DD" w:rsidP="00CF50DD">
      <w:pPr>
        <w:pStyle w:val="Tekstpodstawowywcity3"/>
        <w:spacing w:line="240" w:lineRule="auto"/>
        <w:ind w:firstLine="0"/>
        <w:rPr>
          <w:sz w:val="24"/>
        </w:rPr>
      </w:pPr>
      <w:r w:rsidRPr="00CF50DD">
        <w:rPr>
          <w:sz w:val="24"/>
        </w:rPr>
        <w:t>- nazwa dotychczasowego Sprzedawcy;</w:t>
      </w:r>
    </w:p>
    <w:p w:rsidR="00CF50DD" w:rsidRPr="00CF50DD" w:rsidRDefault="00CF50DD" w:rsidP="00CF50DD">
      <w:pPr>
        <w:pStyle w:val="Tekstpodstawowywcity3"/>
        <w:spacing w:line="240" w:lineRule="auto"/>
        <w:ind w:firstLine="0"/>
        <w:rPr>
          <w:sz w:val="24"/>
        </w:rPr>
      </w:pPr>
      <w:r w:rsidRPr="00CF50DD">
        <w:rPr>
          <w:sz w:val="24"/>
        </w:rPr>
        <w:t>- okres wypowiedzenia dotychczasowej umowy;</w:t>
      </w:r>
    </w:p>
    <w:p w:rsidR="00CF50DD" w:rsidRPr="00CF50DD" w:rsidRDefault="00CF50DD" w:rsidP="00CF50DD">
      <w:pPr>
        <w:pStyle w:val="Tekstpodstawowywcity3"/>
        <w:spacing w:line="240" w:lineRule="auto"/>
        <w:ind w:firstLine="0"/>
        <w:rPr>
          <w:sz w:val="24"/>
        </w:rPr>
      </w:pPr>
      <w:r w:rsidRPr="00CF50DD">
        <w:rPr>
          <w:sz w:val="24"/>
        </w:rPr>
        <w:lastRenderedPageBreak/>
        <w:t>b) dokumentów dla każdej jednostki objętej postępowaniem:</w:t>
      </w:r>
    </w:p>
    <w:p w:rsidR="00CF50DD" w:rsidRPr="00CF50DD" w:rsidRDefault="00CF50DD" w:rsidP="00CF50DD">
      <w:pPr>
        <w:pStyle w:val="Tekstpodstawowywcity3"/>
        <w:spacing w:line="240" w:lineRule="auto"/>
        <w:ind w:firstLine="0"/>
        <w:rPr>
          <w:sz w:val="24"/>
        </w:rPr>
      </w:pPr>
      <w:r w:rsidRPr="00CF50DD">
        <w:rPr>
          <w:sz w:val="24"/>
        </w:rPr>
        <w:t>- pełnomocnictwo do zgłoszenia umowy;</w:t>
      </w:r>
    </w:p>
    <w:p w:rsidR="00CF50DD" w:rsidRPr="00CF50DD" w:rsidRDefault="00CF50DD" w:rsidP="00CF50DD">
      <w:pPr>
        <w:pStyle w:val="Tekstpodstawowywcity3"/>
        <w:spacing w:line="240" w:lineRule="auto"/>
        <w:ind w:firstLine="0"/>
        <w:rPr>
          <w:sz w:val="24"/>
        </w:rPr>
      </w:pPr>
      <w:r w:rsidRPr="00CF50DD">
        <w:rPr>
          <w:sz w:val="24"/>
        </w:rPr>
        <w:t>- dokument nadania numeru NIP/REGON/KRS lub inny dokument na podstawie którego działa dana jednostka/ dokument potwierdzający umocowanie danej osoby do podpisania umowy sprzedaży energii elektrycznej oraz pełnomocnictwa.</w:t>
      </w:r>
    </w:p>
    <w:p w:rsidR="00CF50DD" w:rsidRPr="00CF50DD" w:rsidRDefault="00CF50DD" w:rsidP="00CF50DD">
      <w:pPr>
        <w:pStyle w:val="Tekstpodstawowywcity3"/>
        <w:spacing w:line="240" w:lineRule="auto"/>
        <w:ind w:firstLine="0"/>
        <w:rPr>
          <w:sz w:val="24"/>
        </w:rPr>
      </w:pPr>
      <w:r w:rsidRPr="00CF50DD">
        <w:rPr>
          <w:sz w:val="24"/>
        </w:rPr>
        <w:t xml:space="preserve">Jednocześnie informujemy, że OSD może odrzucić zgłoszenia umów sprzedaży zawierające błędne dane, skutkiem czego może okazać się konieczność zakupu energii przez Zamawiającego od tzw. sprzedawcy rezerwowego, o którym mowa w art. 5 ust. 2a pkt 1 lit b) ustawy Prawo energetyczne.  </w:t>
      </w:r>
    </w:p>
    <w:p w:rsidR="00CF50DD" w:rsidRPr="00CF50DD" w:rsidRDefault="00580E77" w:rsidP="00C131A7">
      <w:pPr>
        <w:pStyle w:val="Tekstpodstawowywcity3"/>
        <w:spacing w:line="240" w:lineRule="auto"/>
        <w:ind w:firstLine="0"/>
        <w:rPr>
          <w:sz w:val="24"/>
        </w:rPr>
      </w:pPr>
      <w:r w:rsidRPr="00580E77">
        <w:rPr>
          <w:b/>
          <w:sz w:val="24"/>
        </w:rPr>
        <w:t>Odpowiedź</w:t>
      </w:r>
      <w:r>
        <w:rPr>
          <w:sz w:val="24"/>
        </w:rPr>
        <w:t xml:space="preserve">: </w:t>
      </w:r>
      <w:r w:rsidR="00CF50DD" w:rsidRPr="00CF50DD">
        <w:rPr>
          <w:sz w:val="24"/>
        </w:rPr>
        <w:t>Zamawiający potwierdza, iż przekaże w wersji edytowalnej ,wybranemu Wykonawcy wszelkie dane niezbędne do przeprowadzenia procedury sprzedawcy.</w:t>
      </w:r>
    </w:p>
    <w:p w:rsidR="00CF50DD" w:rsidRPr="00CF50DD" w:rsidRDefault="00CF50DD" w:rsidP="00580E77">
      <w:pPr>
        <w:pStyle w:val="Tekstpodstawowywcity3"/>
        <w:spacing w:line="240" w:lineRule="auto"/>
        <w:ind w:firstLine="0"/>
        <w:rPr>
          <w:sz w:val="24"/>
        </w:rPr>
      </w:pPr>
    </w:p>
    <w:p w:rsidR="00CF50DD" w:rsidRPr="00580E77" w:rsidRDefault="00CF50DD" w:rsidP="00580E77">
      <w:pPr>
        <w:pStyle w:val="Tekstpodstawowywcity3"/>
        <w:spacing w:line="240" w:lineRule="auto"/>
        <w:ind w:firstLine="0"/>
        <w:rPr>
          <w:b/>
          <w:sz w:val="24"/>
        </w:rPr>
      </w:pPr>
      <w:r w:rsidRPr="00580E77">
        <w:rPr>
          <w:b/>
          <w:sz w:val="24"/>
        </w:rPr>
        <w:t>Pytanie 3</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Szczegółowy opis przedmiotu zamówienia- W celu prawidłowego skalkulowania wartości zamówienia, Wykonawca zwraca się z prośbą o udzielenie informacji na temat szacowanej ilości energii w rozbiciu na poszczególne strefy czasowe dla każdego punktu poboru energii, który nie jest rozliczany całodobowo (C12b, G12, B23).</w:t>
      </w:r>
    </w:p>
    <w:p w:rsidR="00CF50DD" w:rsidRPr="00CF50DD" w:rsidRDefault="00580E77" w:rsidP="00580E77">
      <w:pPr>
        <w:pStyle w:val="Tekstpodstawowywcity3"/>
        <w:spacing w:line="240" w:lineRule="auto"/>
        <w:ind w:firstLine="0"/>
        <w:rPr>
          <w:sz w:val="24"/>
        </w:rPr>
      </w:pPr>
      <w:r w:rsidRPr="00580E77">
        <w:rPr>
          <w:b/>
          <w:sz w:val="24"/>
        </w:rPr>
        <w:t>Odpowiedź</w:t>
      </w:r>
      <w:r>
        <w:rPr>
          <w:sz w:val="24"/>
        </w:rPr>
        <w:t xml:space="preserve">: </w:t>
      </w:r>
      <w:r w:rsidR="00CF50DD" w:rsidRPr="00CF50DD">
        <w:rPr>
          <w:sz w:val="24"/>
        </w:rPr>
        <w:t>Zamawiający pozostawia zapisy Szczegółowego opisu przedmiotu zamówienia bez zmian.</w:t>
      </w:r>
    </w:p>
    <w:p w:rsidR="00CF50DD" w:rsidRPr="00CF50DD" w:rsidRDefault="00CF50DD" w:rsidP="00580E77">
      <w:pPr>
        <w:pStyle w:val="Tekstpodstawowywcity3"/>
        <w:spacing w:line="240" w:lineRule="auto"/>
        <w:rPr>
          <w:sz w:val="24"/>
        </w:rPr>
      </w:pPr>
    </w:p>
    <w:p w:rsidR="00CF50DD" w:rsidRPr="00580E77" w:rsidRDefault="00CF50DD" w:rsidP="00580E77">
      <w:pPr>
        <w:pStyle w:val="Tekstpodstawowywcity3"/>
        <w:spacing w:line="240" w:lineRule="auto"/>
        <w:ind w:firstLine="0"/>
        <w:rPr>
          <w:b/>
          <w:sz w:val="24"/>
        </w:rPr>
      </w:pPr>
      <w:r w:rsidRPr="00580E77">
        <w:rPr>
          <w:b/>
          <w:sz w:val="24"/>
        </w:rPr>
        <w:t>Pytanie 4</w:t>
      </w:r>
      <w:r w:rsidR="00580E77">
        <w:rPr>
          <w:b/>
          <w:sz w:val="24"/>
        </w:rPr>
        <w:t>.</w:t>
      </w:r>
    </w:p>
    <w:p w:rsidR="00CF50DD" w:rsidRPr="00CF50DD" w:rsidRDefault="00CF50DD" w:rsidP="00C131A7">
      <w:pPr>
        <w:pStyle w:val="Tekstpodstawowywcity3"/>
        <w:spacing w:line="240" w:lineRule="auto"/>
        <w:ind w:firstLine="0"/>
        <w:rPr>
          <w:sz w:val="24"/>
        </w:rPr>
      </w:pPr>
      <w:r w:rsidRPr="00CF50DD">
        <w:rPr>
          <w:sz w:val="24"/>
        </w:rPr>
        <w:t>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wyjaśnienie, czy Zamawiający ponosił będzie odpowiedzialność za treść przedstawionego wzoru pełnomocnictwa i za jego ewentualne zakwestionowanie przez OSD?</w:t>
      </w:r>
    </w:p>
    <w:p w:rsidR="00CF50DD" w:rsidRDefault="00580E77" w:rsidP="00C131A7">
      <w:pPr>
        <w:pStyle w:val="Tekstpodstawowywcity3"/>
        <w:spacing w:line="240" w:lineRule="auto"/>
        <w:ind w:firstLine="0"/>
        <w:rPr>
          <w:sz w:val="24"/>
        </w:rPr>
      </w:pPr>
      <w:r w:rsidRPr="00580E77">
        <w:rPr>
          <w:b/>
          <w:sz w:val="24"/>
        </w:rPr>
        <w:t>Odpowiedź</w:t>
      </w:r>
      <w:r>
        <w:rPr>
          <w:sz w:val="24"/>
        </w:rPr>
        <w:t xml:space="preserve">: </w:t>
      </w:r>
      <w:r w:rsidR="00CF50DD" w:rsidRPr="00CF50DD">
        <w:rPr>
          <w:sz w:val="24"/>
        </w:rPr>
        <w:t>Zamawiający informuje, iż wzór stosownego pełnomocnictwa stanowi załącznik nr 2 do wzoru umowy sprzedaży.</w:t>
      </w:r>
    </w:p>
    <w:p w:rsidR="00580E77" w:rsidRPr="00CF50DD" w:rsidRDefault="00580E77" w:rsidP="00580E77">
      <w:pPr>
        <w:pStyle w:val="Tekstpodstawowywcity3"/>
        <w:spacing w:line="240" w:lineRule="auto"/>
        <w:ind w:firstLine="0"/>
        <w:rPr>
          <w:sz w:val="24"/>
        </w:rPr>
      </w:pPr>
    </w:p>
    <w:p w:rsidR="00CF50DD" w:rsidRPr="00580E77" w:rsidRDefault="00CF50DD" w:rsidP="00CF50DD">
      <w:pPr>
        <w:pStyle w:val="Tekstpodstawowywcity3"/>
        <w:spacing w:line="240" w:lineRule="auto"/>
        <w:ind w:firstLine="0"/>
        <w:rPr>
          <w:b/>
          <w:sz w:val="24"/>
        </w:rPr>
      </w:pPr>
      <w:r w:rsidRPr="00580E77">
        <w:rPr>
          <w:b/>
          <w:sz w:val="24"/>
        </w:rPr>
        <w:t>Pytanie 5</w:t>
      </w:r>
      <w:r w:rsidR="00580E77">
        <w:rPr>
          <w:b/>
          <w:sz w:val="24"/>
        </w:rPr>
        <w:t>.</w:t>
      </w:r>
    </w:p>
    <w:p w:rsidR="00CF50DD" w:rsidRPr="00CF50DD" w:rsidRDefault="00CF50DD" w:rsidP="00CF50DD">
      <w:pPr>
        <w:pStyle w:val="Tekstpodstawowywcity3"/>
        <w:spacing w:line="240" w:lineRule="auto"/>
        <w:ind w:firstLine="0"/>
        <w:rPr>
          <w:sz w:val="24"/>
        </w:rPr>
      </w:pPr>
      <w:r w:rsidRPr="00CF50DD">
        <w:rPr>
          <w:sz w:val="24"/>
        </w:rPr>
        <w:t>Wykonawca zwraca się z prośbą o udzielenie następujących informacji:</w:t>
      </w:r>
    </w:p>
    <w:p w:rsidR="00CF50DD" w:rsidRPr="00CF50DD" w:rsidRDefault="00CF50DD" w:rsidP="00CF50DD">
      <w:pPr>
        <w:pStyle w:val="Tekstpodstawowywcity3"/>
        <w:spacing w:line="240" w:lineRule="auto"/>
        <w:ind w:firstLine="0"/>
        <w:rPr>
          <w:sz w:val="24"/>
        </w:rPr>
      </w:pPr>
      <w:r w:rsidRPr="00CF50DD">
        <w:rPr>
          <w:sz w:val="24"/>
        </w:rPr>
        <w:t>a) Czy umowy dystrybucyjne zawarte są na czas określony, czy nieokreślony?</w:t>
      </w:r>
    </w:p>
    <w:p w:rsidR="00CF50DD" w:rsidRPr="00CF50DD" w:rsidRDefault="00CF50DD" w:rsidP="00CF50DD">
      <w:pPr>
        <w:pStyle w:val="Tekstpodstawowywcity3"/>
        <w:spacing w:line="240" w:lineRule="auto"/>
        <w:ind w:firstLine="0"/>
        <w:rPr>
          <w:sz w:val="24"/>
        </w:rPr>
      </w:pPr>
      <w:r w:rsidRPr="00CF50DD">
        <w:rPr>
          <w:sz w:val="24"/>
        </w:rPr>
        <w:t>b) Kto jest dotychczasowym sprzedawcą energii elektrycznej? Jaki jest okres obowiązywania obecnej umowy?</w:t>
      </w:r>
    </w:p>
    <w:p w:rsidR="00CF50DD" w:rsidRPr="00CF50DD" w:rsidRDefault="00CF50DD" w:rsidP="00580E77">
      <w:pPr>
        <w:pStyle w:val="Tekstpodstawowywcity3"/>
        <w:spacing w:line="240" w:lineRule="auto"/>
        <w:ind w:firstLine="0"/>
        <w:rPr>
          <w:sz w:val="24"/>
        </w:rPr>
      </w:pPr>
      <w:r w:rsidRPr="00CF50DD">
        <w:rPr>
          <w:sz w:val="24"/>
        </w:rPr>
        <w:t xml:space="preserve">c) Czy Zamawiający samodzielnie zawrze umowę o świadczenie usług dystrybucji </w:t>
      </w:r>
      <w:r w:rsidR="00580E77">
        <w:rPr>
          <w:sz w:val="24"/>
        </w:rPr>
        <w:br/>
      </w:r>
      <w:r w:rsidRPr="00CF50DD">
        <w:rPr>
          <w:sz w:val="24"/>
        </w:rPr>
        <w:t>w przypadku punktów poboru, dla których umowa dystrybucyjna została zawarta na czas określony, w termie umożliwiającym skuteczne przeprowadzenie procedury zmiany sprzedawcy ?</w:t>
      </w:r>
    </w:p>
    <w:p w:rsidR="00CF50DD" w:rsidRPr="00CF50DD" w:rsidRDefault="00580E77" w:rsidP="00CF50DD">
      <w:pPr>
        <w:pStyle w:val="Tekstpodstawowywcity3"/>
        <w:spacing w:line="240" w:lineRule="auto"/>
        <w:ind w:firstLine="0"/>
        <w:rPr>
          <w:sz w:val="24"/>
        </w:rPr>
      </w:pPr>
      <w:r w:rsidRPr="00580E77">
        <w:rPr>
          <w:b/>
          <w:sz w:val="24"/>
        </w:rPr>
        <w:t>Odpowiedź</w:t>
      </w:r>
      <w:r>
        <w:rPr>
          <w:sz w:val="24"/>
        </w:rPr>
        <w:t xml:space="preserve">: </w:t>
      </w:r>
      <w:r w:rsidR="00CF50DD" w:rsidRPr="00CF50DD">
        <w:rPr>
          <w:sz w:val="24"/>
        </w:rPr>
        <w:t xml:space="preserve">Zamawiający informuje, iż posiada obecnie zawarte umowy dystrybucyjne na czas nieokreślony oraz umowę sprzedaży zawartą z firmą </w:t>
      </w:r>
      <w:proofErr w:type="spellStart"/>
      <w:r w:rsidR="00CF50DD" w:rsidRPr="00CF50DD">
        <w:rPr>
          <w:sz w:val="24"/>
        </w:rPr>
        <w:t>Elektrix</w:t>
      </w:r>
      <w:proofErr w:type="spellEnd"/>
      <w:r w:rsidR="00CF50DD" w:rsidRPr="00CF50DD">
        <w:rPr>
          <w:sz w:val="24"/>
        </w:rPr>
        <w:t xml:space="preserve"> obowiązującą do 31.12.2018 r. </w:t>
      </w:r>
    </w:p>
    <w:p w:rsidR="00CF50DD" w:rsidRPr="00CF50DD" w:rsidRDefault="00CF50DD" w:rsidP="00CF50DD">
      <w:pPr>
        <w:pStyle w:val="Tekstpodstawowywcity3"/>
        <w:spacing w:line="240" w:lineRule="auto"/>
        <w:rPr>
          <w:sz w:val="24"/>
        </w:rPr>
      </w:pPr>
    </w:p>
    <w:p w:rsidR="00CF50DD" w:rsidRPr="00580E77" w:rsidRDefault="00CF50DD" w:rsidP="00CF50DD">
      <w:pPr>
        <w:pStyle w:val="Tekstpodstawowywcity3"/>
        <w:spacing w:line="240" w:lineRule="auto"/>
        <w:ind w:firstLine="0"/>
        <w:rPr>
          <w:b/>
          <w:sz w:val="24"/>
        </w:rPr>
      </w:pPr>
      <w:r w:rsidRPr="00580E77">
        <w:rPr>
          <w:b/>
          <w:sz w:val="24"/>
        </w:rPr>
        <w:t>Pytanie 6</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W przypadku punktów poboru energii, dla których umowa dystrybucyjna jest zawarta na czas określony i braku zgody na udzielenie pełnomocnictwa na wzorze zaproponowanym przez Wykonawcę, prosimy o informację, czy Zamawiający upoważni Wykonawcę do zawarcia umowy dystrybucyjnej z OSD na podstawie oświadczenia woli, zawartego w udzielonym przez siebie pełnomocnictwie, na warunkach zgodnych z aktualnie obowiązującymi?</w:t>
      </w:r>
    </w:p>
    <w:p w:rsidR="00CF50DD" w:rsidRPr="00CF50DD" w:rsidRDefault="00CF50DD" w:rsidP="00C42325">
      <w:pPr>
        <w:pStyle w:val="Tekstpodstawowywcity3"/>
        <w:spacing w:line="240" w:lineRule="auto"/>
        <w:ind w:firstLine="0"/>
        <w:rPr>
          <w:sz w:val="24"/>
        </w:rPr>
      </w:pPr>
      <w:r w:rsidRPr="00580E77">
        <w:rPr>
          <w:b/>
          <w:sz w:val="24"/>
        </w:rPr>
        <w:t>Odpowiedź</w:t>
      </w:r>
      <w:r>
        <w:rPr>
          <w:sz w:val="24"/>
        </w:rPr>
        <w:t xml:space="preserve">: </w:t>
      </w:r>
      <w:r w:rsidRPr="00CF50DD">
        <w:rPr>
          <w:sz w:val="24"/>
        </w:rPr>
        <w:t>Zamawiający udzielił już odpowie</w:t>
      </w:r>
      <w:r w:rsidR="00C42325">
        <w:rPr>
          <w:sz w:val="24"/>
        </w:rPr>
        <w:t>dzi na to pytanie (patrz pkt 5</w:t>
      </w:r>
      <w:r w:rsidRPr="00CF50DD">
        <w:rPr>
          <w:sz w:val="24"/>
        </w:rPr>
        <w:t>).</w:t>
      </w:r>
    </w:p>
    <w:p w:rsidR="00CF50DD" w:rsidRPr="00580E77" w:rsidRDefault="00CF50DD" w:rsidP="00CF50DD">
      <w:pPr>
        <w:pStyle w:val="Tekstpodstawowywcity3"/>
        <w:spacing w:line="240" w:lineRule="auto"/>
        <w:ind w:firstLine="0"/>
        <w:rPr>
          <w:b/>
          <w:sz w:val="24"/>
        </w:rPr>
      </w:pPr>
      <w:r w:rsidRPr="00580E77">
        <w:rPr>
          <w:b/>
          <w:sz w:val="24"/>
        </w:rPr>
        <w:lastRenderedPageBreak/>
        <w:t>Pytanie 7</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 xml:space="preserve">Informujemy, że dla punktów poboru energii, dla których umowa dystrybucyjna nie została zawarta na czas nieokreślony oraz braku zgody na wzór pełnomocnictwa zaproponowany przez Wykonawcę, w przypadku braku zgody na zawarcie w udzielonym pełnomocnictwie oświadczenia woli uprawniającego Wykonawcę do zawarcia umowy z OSD lub braku możliwości zawarcia umowy dystrybucyjnej na podstawie oświadczenia woli, Zamawiający powinien wziąć pod uwagę, że Wykonawca będzie mógł zainicjować proces PZS tylko wtedy, gdy do OSD zostanie dostarczona podpisana przez klienta umowa dystrybucyjna. Zgodnie z </w:t>
      </w:r>
      <w:proofErr w:type="spellStart"/>
      <w:r w:rsidRPr="00CF50DD">
        <w:rPr>
          <w:sz w:val="24"/>
        </w:rPr>
        <w:t>IRiESD</w:t>
      </w:r>
      <w:proofErr w:type="spellEnd"/>
      <w:r w:rsidRPr="00CF50DD">
        <w:rPr>
          <w:sz w:val="24"/>
        </w:rPr>
        <w:t xml:space="preserve"> OSD na przygotowanie i przesłanie do klienta umowy dystrybucyjnej ma czas do 21 dni kalendarzowych. Po przesłaniu takiej umowy przez OSD klient powinien ją podpisać i odesłać zwrotnie do OSD. Informujemy, że w przypadku braku zwrotu do OSD umowy dystrybucyjnej i zgłoszenia przez Wykonawcę procesu zmiany sprzedawcy, taki proces zostanie zweryfikowany negatywnie. W związku z powyższym zwracamy się z zapytaniem czy Zamawiający przewidział czas niezbędny na zawarcie umowy dystrybucyjnej dla punktów poboru energii, dla których umowa dystrybucyjna nie jest zawarta na czas nieokreślony? Czy Zamawiający samodzielnie zawrze umowę z OSD w terminie umożliwiającym skuteczną realizację procedury zmiany sprzedawcy?</w:t>
      </w:r>
    </w:p>
    <w:p w:rsidR="00CF50DD" w:rsidRPr="00CF50DD" w:rsidRDefault="00CF50DD" w:rsidP="00CF50DD">
      <w:pPr>
        <w:pStyle w:val="Tekstpodstawowywcity3"/>
        <w:spacing w:line="240" w:lineRule="auto"/>
        <w:ind w:firstLine="0"/>
        <w:rPr>
          <w:sz w:val="24"/>
        </w:rPr>
      </w:pPr>
      <w:r w:rsidRPr="00580E77">
        <w:rPr>
          <w:b/>
          <w:sz w:val="24"/>
        </w:rPr>
        <w:t>Odpowiedź</w:t>
      </w:r>
      <w:r>
        <w:rPr>
          <w:sz w:val="24"/>
        </w:rPr>
        <w:t xml:space="preserve">: </w:t>
      </w:r>
      <w:r w:rsidRPr="00CF50DD">
        <w:rPr>
          <w:sz w:val="24"/>
        </w:rPr>
        <w:t>Zamawiający udzielił już odpowiedzi na to pytanie ( patrz p</w:t>
      </w:r>
      <w:r w:rsidR="00C42325">
        <w:rPr>
          <w:sz w:val="24"/>
        </w:rPr>
        <w:t>ytanie</w:t>
      </w:r>
      <w:r w:rsidRPr="00CF50DD">
        <w:rPr>
          <w:sz w:val="24"/>
        </w:rPr>
        <w:t xml:space="preserve"> 5 ).</w:t>
      </w:r>
    </w:p>
    <w:p w:rsidR="00CF50DD" w:rsidRPr="00CF50DD" w:rsidRDefault="00CF50DD" w:rsidP="00CF50DD">
      <w:pPr>
        <w:pStyle w:val="Tekstpodstawowywcity3"/>
        <w:spacing w:line="240" w:lineRule="auto"/>
        <w:rPr>
          <w:sz w:val="24"/>
        </w:rPr>
      </w:pPr>
    </w:p>
    <w:p w:rsidR="00CF50DD" w:rsidRPr="00580E77" w:rsidRDefault="00CF50DD" w:rsidP="00CF50DD">
      <w:pPr>
        <w:pStyle w:val="Tekstpodstawowywcity3"/>
        <w:spacing w:line="240" w:lineRule="auto"/>
        <w:ind w:firstLine="0"/>
        <w:rPr>
          <w:b/>
          <w:sz w:val="24"/>
        </w:rPr>
      </w:pPr>
      <w:r w:rsidRPr="00580E77">
        <w:rPr>
          <w:b/>
          <w:sz w:val="24"/>
        </w:rPr>
        <w:t>Pytanie 8</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Umowa §6 ust. 6, Formularz oferty "termin płatności"- Z uwagi na fakt, że faktury VAT są wysyłane listem zwykłym, Wykonawca nie jest w stanie określić, w jakim terminie Zamawiający otrzyma fakturę, co może powodować komplikacje przy ustalaniu prawidłowego terminu płatności. Ponadto, w świetle przepisów podatkowych określenie terminu płatności na ilość dni liczoną od dnia otrzymania faktury nie pozwala ustalić prawidłowej daty powstania obowiązku podatkowego. W związku z powyższym zwracamy się do Zamawiającego z zapytaniem, czy zgadza się na zmodyfikowanie przedmiotowego zapisu w następujący sposób: "Należności wynikające z faktur VAT będą płatne w terminie … dni od daty wystawienia".</w:t>
      </w:r>
    </w:p>
    <w:p w:rsidR="00CF50DD" w:rsidRPr="00CF50DD" w:rsidRDefault="00CF50DD" w:rsidP="00CF50DD">
      <w:pPr>
        <w:pStyle w:val="Tekstpodstawowywcity3"/>
        <w:spacing w:line="240" w:lineRule="auto"/>
        <w:ind w:firstLine="0"/>
        <w:rPr>
          <w:sz w:val="24"/>
        </w:rPr>
      </w:pPr>
      <w:r w:rsidRPr="00580E77">
        <w:rPr>
          <w:b/>
          <w:sz w:val="24"/>
        </w:rPr>
        <w:t>Odpowiedź</w:t>
      </w:r>
      <w:r>
        <w:rPr>
          <w:sz w:val="24"/>
        </w:rPr>
        <w:t xml:space="preserve">: </w:t>
      </w:r>
      <w:r w:rsidRPr="00CF50DD">
        <w:rPr>
          <w:sz w:val="24"/>
        </w:rPr>
        <w:t>Zamawiający informuje, iż pozostawia zapisy par. 6 ust.6 wzoru umowy bez zmian.</w:t>
      </w:r>
    </w:p>
    <w:p w:rsidR="00CF50DD" w:rsidRPr="00CF50DD" w:rsidRDefault="00CF50DD" w:rsidP="00CF50DD">
      <w:pPr>
        <w:pStyle w:val="Tekstpodstawowywcity3"/>
        <w:spacing w:line="240" w:lineRule="auto"/>
        <w:rPr>
          <w:sz w:val="24"/>
        </w:rPr>
      </w:pPr>
    </w:p>
    <w:p w:rsidR="00CF50DD" w:rsidRPr="00580E77" w:rsidRDefault="00CF50DD" w:rsidP="00CF50DD">
      <w:pPr>
        <w:pStyle w:val="Tekstpodstawowywcity3"/>
        <w:spacing w:line="240" w:lineRule="auto"/>
        <w:ind w:firstLine="0"/>
        <w:rPr>
          <w:b/>
          <w:sz w:val="24"/>
        </w:rPr>
      </w:pPr>
      <w:r w:rsidRPr="00580E77">
        <w:rPr>
          <w:b/>
          <w:sz w:val="24"/>
        </w:rPr>
        <w:t>Pytanie 9</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 xml:space="preserve">Umowa §6 ust. 6- 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w:t>
      </w:r>
      <w:r w:rsidR="00C131A7">
        <w:rPr>
          <w:sz w:val="24"/>
        </w:rPr>
        <w:br/>
      </w:r>
      <w:r w:rsidRPr="00CF50DD">
        <w:rPr>
          <w:sz w:val="24"/>
        </w:rPr>
        <w:t>z powyższym Wykonawca zwraca się z prośbą o  zmianę treści zapisu w sposób następujący: "Za dzień zapłaty uznaje się datę uznania rachunku bankowego Wykonawcy".</w:t>
      </w:r>
    </w:p>
    <w:p w:rsidR="00CF50DD" w:rsidRPr="00CF50DD" w:rsidRDefault="00CF50DD" w:rsidP="00CF50DD">
      <w:pPr>
        <w:pStyle w:val="Tekstpodstawowywcity3"/>
        <w:spacing w:line="240" w:lineRule="auto"/>
        <w:ind w:firstLine="0"/>
        <w:rPr>
          <w:sz w:val="24"/>
        </w:rPr>
      </w:pPr>
      <w:r w:rsidRPr="00580E77">
        <w:rPr>
          <w:b/>
          <w:sz w:val="24"/>
        </w:rPr>
        <w:t>Odpowiedź</w:t>
      </w:r>
      <w:r>
        <w:rPr>
          <w:sz w:val="24"/>
        </w:rPr>
        <w:t xml:space="preserve">: </w:t>
      </w:r>
      <w:r w:rsidRPr="00CF50DD">
        <w:rPr>
          <w:sz w:val="24"/>
        </w:rPr>
        <w:t>Zamawiający informuje, iż pozostawia zapisy par. 6 ust. 6 wzoru umowy bez zmian.</w:t>
      </w:r>
    </w:p>
    <w:p w:rsidR="00CF50DD" w:rsidRPr="00CF50DD" w:rsidRDefault="00CF50DD" w:rsidP="00CF50DD">
      <w:pPr>
        <w:pStyle w:val="Tekstpodstawowywcity3"/>
        <w:spacing w:line="240" w:lineRule="auto"/>
        <w:rPr>
          <w:sz w:val="24"/>
        </w:rPr>
      </w:pPr>
    </w:p>
    <w:p w:rsidR="00CF50DD" w:rsidRPr="00580E77" w:rsidRDefault="00CF50DD" w:rsidP="00CF50DD">
      <w:pPr>
        <w:pStyle w:val="Tekstpodstawowywcity3"/>
        <w:spacing w:line="240" w:lineRule="auto"/>
        <w:ind w:firstLine="0"/>
        <w:rPr>
          <w:b/>
          <w:sz w:val="24"/>
        </w:rPr>
      </w:pPr>
      <w:r w:rsidRPr="00580E77">
        <w:rPr>
          <w:b/>
          <w:sz w:val="24"/>
        </w:rPr>
        <w:t>Pytanie 10</w:t>
      </w:r>
      <w:r w:rsidR="00580E77">
        <w:rPr>
          <w:b/>
          <w:sz w:val="24"/>
        </w:rPr>
        <w:t>.</w:t>
      </w:r>
    </w:p>
    <w:p w:rsidR="00CF50DD" w:rsidRPr="00CF50DD" w:rsidRDefault="00CF50DD" w:rsidP="00CF50DD">
      <w:pPr>
        <w:pStyle w:val="Tekstpodstawowywcity3"/>
        <w:spacing w:line="240" w:lineRule="auto"/>
        <w:ind w:firstLine="0"/>
        <w:rPr>
          <w:sz w:val="24"/>
        </w:rPr>
      </w:pPr>
      <w:r w:rsidRPr="00CF50DD">
        <w:rPr>
          <w:sz w:val="24"/>
        </w:rPr>
        <w:t>Umowa §6 ust. 12-</w:t>
      </w:r>
    </w:p>
    <w:p w:rsidR="00CF50DD" w:rsidRPr="00CF50DD" w:rsidRDefault="00CF50DD" w:rsidP="00CF50DD">
      <w:pPr>
        <w:pStyle w:val="Tekstpodstawowywcity3"/>
        <w:spacing w:line="240" w:lineRule="auto"/>
        <w:ind w:firstLine="0"/>
        <w:rPr>
          <w:sz w:val="24"/>
        </w:rPr>
      </w:pPr>
      <w:r w:rsidRPr="00CF50DD">
        <w:rPr>
          <w:sz w:val="24"/>
        </w:rPr>
        <w:t xml:space="preserve">1. Z uwagi na fakt, że Wykonawca przedstawia wartość umowy w oparciu o szacowaną przez Zamawiającego ilość energii (maksymalną kwotę netto/brutto zamówienia- "do kwoty…" wskazanej w ofercie), w przypadku, gdy Zamawiający zużyje większą  niż szacowana ilość energii, powinien uiścić opłatę za faktycznie zużytą energię. Ponadto ustalenie dokładnego dnia, w którym szacowana ilość energii zostanie faktycznie przekroczona, jest fizycznie </w:t>
      </w:r>
      <w:r w:rsidRPr="00CF50DD">
        <w:rPr>
          <w:sz w:val="24"/>
        </w:rPr>
        <w:lastRenderedPageBreak/>
        <w:t>niemożliwe (Wykonawca otrzymuje informację o zużyciu energii od OSD po zakończeniu okresu rozliczeniowego).  Z uwagi na powyższe Wykonawca zwraca się z prośbą o dodanie zapisu o treści: "W przypadku wykorzystania kwoty, o której mowa w §6 ust. 12 Umowy,  rozwiązanie Umowy następuje z ostatnim dniem okresu rozliczeniowego, następującym po okresie, w którym oświadczenie o wypowiedzeniu dotarło do Wykonawcy. Zamawiający zobowiązany jest do uregulowania wszelkich należności za dostarczoną energię do dnia rozwiązania Umowy."</w:t>
      </w:r>
    </w:p>
    <w:p w:rsidR="00CF50DD" w:rsidRPr="00CF50DD" w:rsidRDefault="00CF50DD" w:rsidP="00C42325">
      <w:pPr>
        <w:pStyle w:val="Tekstpodstawowywcity3"/>
        <w:spacing w:line="240" w:lineRule="auto"/>
        <w:ind w:firstLine="0"/>
        <w:rPr>
          <w:sz w:val="24"/>
        </w:rPr>
      </w:pPr>
      <w:r w:rsidRPr="00CF50DD">
        <w:rPr>
          <w:sz w:val="24"/>
        </w:rPr>
        <w:t xml:space="preserve">2. Czy Zamawiający samodzielnie </w:t>
      </w:r>
      <w:bookmarkStart w:id="0" w:name="_GoBack"/>
      <w:bookmarkEnd w:id="0"/>
      <w:r w:rsidRPr="00CF50DD">
        <w:rPr>
          <w:sz w:val="24"/>
        </w:rPr>
        <w:t>kontrolował będzie wydatkowanie środków przeznaczonych na sfinansowanie zamówienia, w sposób umożliwiający rozliczenie z tytułu faktycznie pobranej energii, przed wykorzystaniem ww. środków?</w:t>
      </w:r>
    </w:p>
    <w:p w:rsidR="00580E77" w:rsidRDefault="00CF50DD" w:rsidP="00C42325">
      <w:pPr>
        <w:pStyle w:val="Tekstpodstawowywcity3"/>
        <w:spacing w:after="120" w:line="240" w:lineRule="auto"/>
        <w:ind w:firstLine="0"/>
        <w:rPr>
          <w:sz w:val="24"/>
        </w:rPr>
      </w:pPr>
      <w:r w:rsidRPr="00CF50DD">
        <w:rPr>
          <w:b/>
          <w:sz w:val="24"/>
        </w:rPr>
        <w:t>Odpowiedź</w:t>
      </w:r>
      <w:r>
        <w:rPr>
          <w:sz w:val="24"/>
        </w:rPr>
        <w:t xml:space="preserve">: </w:t>
      </w:r>
      <w:r w:rsidRPr="00CF50DD">
        <w:rPr>
          <w:sz w:val="24"/>
        </w:rPr>
        <w:t xml:space="preserve">Zamawiający informuje, iż pozostawia zapisy par. 6 ust. 12 wzoru umowy bez zmian, jednocześnie potwierdza iż będzie monitorował </w:t>
      </w:r>
      <w:r w:rsidRPr="00CF50DD">
        <w:rPr>
          <w:sz w:val="24"/>
        </w:rPr>
        <w:t>wysokość</w:t>
      </w:r>
      <w:r w:rsidRPr="00CF50DD">
        <w:rPr>
          <w:sz w:val="24"/>
        </w:rPr>
        <w:t xml:space="preserve"> środków przeznaczonych na realizację przedmiotowej umowy sprzedaży energii elektrycznej.</w:t>
      </w:r>
    </w:p>
    <w:p w:rsidR="00580E77" w:rsidRPr="00CF50DD" w:rsidRDefault="00580E77" w:rsidP="00580E77">
      <w:pPr>
        <w:pStyle w:val="Tekstpodstawowywcity3"/>
        <w:spacing w:line="240" w:lineRule="auto"/>
        <w:ind w:firstLine="0"/>
        <w:rPr>
          <w:sz w:val="24"/>
        </w:rPr>
      </w:pPr>
    </w:p>
    <w:p w:rsidR="00CF50DD" w:rsidRPr="00CF50DD" w:rsidRDefault="00CF50DD" w:rsidP="00580E77">
      <w:pPr>
        <w:pStyle w:val="Tekstpodstawowywcity3"/>
        <w:spacing w:line="240" w:lineRule="auto"/>
        <w:ind w:firstLine="0"/>
        <w:rPr>
          <w:b/>
          <w:sz w:val="24"/>
        </w:rPr>
      </w:pPr>
      <w:r w:rsidRPr="00CF50DD">
        <w:rPr>
          <w:b/>
          <w:sz w:val="24"/>
        </w:rPr>
        <w:t>Pytanie 11</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Umowa §5 ust. 4- Z uwagi na nadrzędny charakter przepisów podatkowych i przepisów prawa, Wykonawca zwraca się z prośbą o wprowadzenie zapisu umożliwiającego automatyczną zmianę cen, wynikającą ze zmiany ww. przepisów, od dnia ich wejścia w życie. Prosimy o dodanie do przedmiotowego zapisu zdania o treści: "Ceny energii elektrycznej zostają powiększone o kwotę wynikającą z obowiązków nałożonych właściwymi przepisami, od dnia ich wejścia w życie, bez konieczności sporządzenia aneksu do umowy".</w:t>
      </w:r>
    </w:p>
    <w:p w:rsidR="00CF50DD" w:rsidRPr="00CF50DD" w:rsidRDefault="00CF50DD" w:rsidP="00580E77">
      <w:pPr>
        <w:pStyle w:val="Tekstpodstawowywcity3"/>
        <w:spacing w:after="120" w:line="240" w:lineRule="auto"/>
        <w:ind w:firstLine="0"/>
        <w:rPr>
          <w:sz w:val="24"/>
        </w:rPr>
      </w:pPr>
      <w:r w:rsidRPr="00580E77">
        <w:rPr>
          <w:b/>
          <w:sz w:val="24"/>
        </w:rPr>
        <w:t>Odpowiedź</w:t>
      </w:r>
      <w:r>
        <w:rPr>
          <w:sz w:val="24"/>
        </w:rPr>
        <w:t xml:space="preserve">: </w:t>
      </w:r>
      <w:r w:rsidRPr="00CF50DD">
        <w:rPr>
          <w:sz w:val="24"/>
        </w:rPr>
        <w:t>Zamawiający informuje, iż pozostawia zapisy par. 5 ust. 4 wzoru umowy bez zmian.</w:t>
      </w:r>
    </w:p>
    <w:p w:rsidR="00CF50DD" w:rsidRPr="00CF50DD" w:rsidRDefault="00CF50DD" w:rsidP="00CF50DD">
      <w:pPr>
        <w:pStyle w:val="Tekstpodstawowywcity3"/>
        <w:spacing w:before="120" w:line="240" w:lineRule="auto"/>
        <w:ind w:firstLine="0"/>
        <w:rPr>
          <w:sz w:val="24"/>
        </w:rPr>
      </w:pPr>
      <w:r w:rsidRPr="00580E77">
        <w:rPr>
          <w:b/>
          <w:sz w:val="24"/>
        </w:rPr>
        <w:t>Pytanie 12</w:t>
      </w:r>
      <w:r w:rsidR="00580E77">
        <w:rPr>
          <w:sz w:val="24"/>
        </w:rPr>
        <w:t>.</w:t>
      </w:r>
    </w:p>
    <w:p w:rsidR="00CF50DD" w:rsidRPr="00CF50DD" w:rsidRDefault="00CF50DD" w:rsidP="00580E77">
      <w:pPr>
        <w:pStyle w:val="Tekstpodstawowywcity3"/>
        <w:spacing w:after="120" w:line="240" w:lineRule="auto"/>
        <w:ind w:firstLine="0"/>
        <w:rPr>
          <w:sz w:val="24"/>
        </w:rPr>
      </w:pPr>
      <w:r w:rsidRPr="00CF50DD">
        <w:rPr>
          <w:sz w:val="24"/>
        </w:rPr>
        <w:t>Umowa §6 ust. 2- Wykonawca informuje, że wskazany przez Zamawiającego termin na wystawienie faktury VAT nie może zostać dotrzymany z uwagi na fakt, iż okres rozliczeniowy nie zawsze pokrywa się z miesiącem kalendarzowym, natomiast faktury VAT wystawiane są przez Wykonawcę zawsze na podstawie danych pomiarowych otrzymanych od OSD oraz zgodnie z okresami rozliczeniowymi stosowanymi przez OSD. Z uwagi na powyższe zwracamy się z prośbą o modyfikację przedmiotowego zapisu do treści: "Rozliczenia za energię elektryczną dokonywane będą zgodnie z okresem rozliczeniowym stosowanym przez OSD, w oparciu o fakturę wystawioną przez Wykonawcę w terminie 14 dni od otrzymania danych pomiarowo-rozliczeniowych od OSD."</w:t>
      </w:r>
    </w:p>
    <w:p w:rsidR="00CF50DD" w:rsidRPr="00CF50DD" w:rsidRDefault="00CF50DD" w:rsidP="00580E77">
      <w:pPr>
        <w:pStyle w:val="Tekstpodstawowywcity3"/>
        <w:spacing w:before="120" w:after="120" w:line="240" w:lineRule="auto"/>
        <w:ind w:firstLine="0"/>
        <w:rPr>
          <w:sz w:val="24"/>
        </w:rPr>
      </w:pPr>
      <w:r w:rsidRPr="00580E77">
        <w:rPr>
          <w:b/>
          <w:sz w:val="24"/>
        </w:rPr>
        <w:t>Odpowiedź</w:t>
      </w:r>
      <w:r>
        <w:rPr>
          <w:sz w:val="24"/>
        </w:rPr>
        <w:t xml:space="preserve">: </w:t>
      </w:r>
      <w:r w:rsidRPr="00CF50DD">
        <w:rPr>
          <w:sz w:val="24"/>
        </w:rPr>
        <w:t>Zamawiający informuje, iż pozostawia zapisy par. 6 ust. 2 wzoru umowy bez zmian.</w:t>
      </w:r>
    </w:p>
    <w:p w:rsidR="00CF50DD" w:rsidRPr="00580E77" w:rsidRDefault="00CF50DD" w:rsidP="00580E77">
      <w:pPr>
        <w:pStyle w:val="Tekstpodstawowywcity3"/>
        <w:spacing w:before="120" w:line="240" w:lineRule="auto"/>
        <w:ind w:firstLine="0"/>
        <w:rPr>
          <w:b/>
          <w:sz w:val="24"/>
        </w:rPr>
      </w:pPr>
      <w:r w:rsidRPr="00580E77">
        <w:rPr>
          <w:b/>
          <w:sz w:val="24"/>
        </w:rPr>
        <w:t>Pytanie 13</w:t>
      </w:r>
      <w:r w:rsidR="00580E77">
        <w:rPr>
          <w:b/>
          <w:sz w:val="24"/>
        </w:rPr>
        <w:t>.</w:t>
      </w:r>
    </w:p>
    <w:p w:rsidR="00CF50DD" w:rsidRPr="00CF50DD" w:rsidRDefault="00CF50DD" w:rsidP="00580E77">
      <w:pPr>
        <w:pStyle w:val="Tekstpodstawowywcity3"/>
        <w:spacing w:line="240" w:lineRule="auto"/>
        <w:ind w:firstLine="0"/>
        <w:rPr>
          <w:sz w:val="24"/>
        </w:rPr>
      </w:pPr>
      <w:r w:rsidRPr="00CF50DD">
        <w:rPr>
          <w:sz w:val="24"/>
        </w:rPr>
        <w:t>Umowa §9- Informujemy, że zapisy dotyczące kar umownych są nieproporcjonalne, przez co naruszają zasadę równości stron w stosunku cywilnoprawnym. Wykonawca zwraca się z prośbą o wprowadzenie adekwatnych kar umownych lub o usunięcie wskazanych zapisów w całości. W przypadku wyrażenia zgody na rezygnację z kar umownych, zwracamy się z prośbą o modyfikację zapisów do treści: "Strony ponoszą wobec siebie odpowiedzialność odszkodowawczą na zasadach ogólnych do wysokości poniesionej szkody (straty)". Informujemy jednocześnie, że zapisy w obecnym kształcie wpływają na wzrost ryzyka związanego z realizacją umowy po stronie Wykonawcy, co z kolei może negatywnie wpłynąć na kalkulację ceny ofertowej dla Zamawiającego.</w:t>
      </w:r>
    </w:p>
    <w:p w:rsidR="00CF50DD" w:rsidRPr="00CF50DD" w:rsidRDefault="00CF50DD" w:rsidP="00580E77">
      <w:pPr>
        <w:pStyle w:val="Tekstpodstawowywcity3"/>
        <w:spacing w:after="120" w:line="240" w:lineRule="auto"/>
        <w:ind w:firstLine="0"/>
        <w:rPr>
          <w:sz w:val="24"/>
        </w:rPr>
      </w:pPr>
      <w:r w:rsidRPr="00580E77">
        <w:rPr>
          <w:b/>
          <w:sz w:val="24"/>
        </w:rPr>
        <w:t>Odpowiedź</w:t>
      </w:r>
      <w:r>
        <w:rPr>
          <w:sz w:val="24"/>
        </w:rPr>
        <w:t xml:space="preserve">: </w:t>
      </w:r>
      <w:r w:rsidRPr="00CF50DD">
        <w:rPr>
          <w:sz w:val="24"/>
        </w:rPr>
        <w:t>Zamawiający informuje, iż pozostawia zapisy par. 9 wzoru umowy bez zmian.</w:t>
      </w:r>
    </w:p>
    <w:p w:rsidR="00CF50DD" w:rsidRPr="00580E77" w:rsidRDefault="00CF50DD" w:rsidP="00580E77">
      <w:pPr>
        <w:pStyle w:val="Tekstpodstawowywcity3"/>
        <w:spacing w:before="120" w:line="240" w:lineRule="auto"/>
        <w:ind w:firstLine="0"/>
        <w:rPr>
          <w:b/>
          <w:sz w:val="24"/>
        </w:rPr>
      </w:pPr>
      <w:r w:rsidRPr="00580E77">
        <w:rPr>
          <w:b/>
          <w:sz w:val="24"/>
        </w:rPr>
        <w:lastRenderedPageBreak/>
        <w:t>Pytanie 14</w:t>
      </w:r>
      <w:r w:rsidR="00580E77">
        <w:rPr>
          <w:b/>
          <w:sz w:val="24"/>
        </w:rPr>
        <w:t>.</w:t>
      </w:r>
    </w:p>
    <w:p w:rsidR="00C131A7" w:rsidRDefault="00CF50DD" w:rsidP="00C131A7">
      <w:pPr>
        <w:pStyle w:val="Tekstpodstawowywcity3"/>
        <w:spacing w:line="240" w:lineRule="auto"/>
        <w:ind w:firstLine="0"/>
        <w:rPr>
          <w:sz w:val="24"/>
        </w:rPr>
      </w:pPr>
      <w:r w:rsidRPr="00CF50DD">
        <w:rPr>
          <w:sz w:val="24"/>
        </w:rPr>
        <w:t>Umowa §6 ust. 10- Z uwagi na fakt, że informacja na temat zmiany numeru konta bankowego znajduje się w przypadku zaistnienia takiej okoliczności na fakturze, wnosimy o usunięcie zapisu dot. konieczności dodatkowego informowania o tym fakcie Zamawiającego.</w:t>
      </w:r>
    </w:p>
    <w:p w:rsidR="00CF50DD" w:rsidRDefault="00C131A7" w:rsidP="00C131A7">
      <w:pPr>
        <w:pStyle w:val="Tekstpodstawowywcity3"/>
        <w:spacing w:line="240" w:lineRule="auto"/>
        <w:ind w:firstLine="0"/>
        <w:rPr>
          <w:sz w:val="24"/>
        </w:rPr>
      </w:pPr>
      <w:r w:rsidRPr="00C131A7">
        <w:rPr>
          <w:b/>
          <w:sz w:val="24"/>
        </w:rPr>
        <w:t>Odpowiedź</w:t>
      </w:r>
      <w:r>
        <w:rPr>
          <w:sz w:val="24"/>
        </w:rPr>
        <w:t xml:space="preserve">: </w:t>
      </w:r>
      <w:r w:rsidR="00CF50DD" w:rsidRPr="00CF50DD">
        <w:rPr>
          <w:sz w:val="24"/>
        </w:rPr>
        <w:t>Zamawiający informuje, iż pozostawia zapisy par. 6 ust. 10 wzoru umowy bez zmian.</w:t>
      </w:r>
    </w:p>
    <w:p w:rsidR="00C42325" w:rsidRPr="00CF50DD" w:rsidRDefault="00C42325" w:rsidP="00C131A7">
      <w:pPr>
        <w:pStyle w:val="Tekstpodstawowywcity3"/>
        <w:spacing w:line="240" w:lineRule="auto"/>
        <w:ind w:firstLine="0"/>
        <w:rPr>
          <w:sz w:val="24"/>
        </w:rPr>
      </w:pPr>
    </w:p>
    <w:p w:rsidR="00CF50DD" w:rsidRPr="00C131A7" w:rsidRDefault="00CF50DD" w:rsidP="00C42325">
      <w:pPr>
        <w:pStyle w:val="Tekstpodstawowywcity3"/>
        <w:spacing w:line="240" w:lineRule="auto"/>
        <w:ind w:firstLine="0"/>
        <w:rPr>
          <w:b/>
          <w:sz w:val="24"/>
        </w:rPr>
      </w:pPr>
      <w:r w:rsidRPr="00C131A7">
        <w:rPr>
          <w:b/>
          <w:sz w:val="24"/>
        </w:rPr>
        <w:t>Pytanie 15</w:t>
      </w:r>
      <w:r w:rsidR="00C131A7">
        <w:rPr>
          <w:b/>
          <w:sz w:val="24"/>
        </w:rPr>
        <w:t>.</w:t>
      </w:r>
    </w:p>
    <w:p w:rsidR="00CF50DD" w:rsidRPr="00CF50DD" w:rsidRDefault="00CF50DD" w:rsidP="00C42325">
      <w:pPr>
        <w:pStyle w:val="Tekstpodstawowywcity3"/>
        <w:spacing w:line="240" w:lineRule="auto"/>
        <w:ind w:firstLine="0"/>
        <w:rPr>
          <w:sz w:val="24"/>
        </w:rPr>
      </w:pPr>
      <w:r w:rsidRPr="00CF50DD">
        <w:rPr>
          <w:sz w:val="24"/>
        </w:rPr>
        <w:t>SIWZ rozdział XVII, Umowa §7- Wnosimy o wykreślenie konieczności wniesienia zabezpieczenia należytego wykonania umowy przez Wykonawcę.</w:t>
      </w:r>
    </w:p>
    <w:p w:rsidR="00CF50DD" w:rsidRPr="00CF50DD" w:rsidRDefault="00CF50DD" w:rsidP="00C42325">
      <w:pPr>
        <w:pStyle w:val="Tekstpodstawowywcity3"/>
        <w:spacing w:line="240" w:lineRule="auto"/>
        <w:ind w:firstLine="0"/>
        <w:rPr>
          <w:sz w:val="24"/>
        </w:rPr>
      </w:pPr>
      <w:r w:rsidRPr="00CF50DD">
        <w:rPr>
          <w:sz w:val="24"/>
        </w:rPr>
        <w:t xml:space="preserve">W przypadku braku zgody na powyższe oraz fakt, że ewentualną szkodę Zamawiającego </w:t>
      </w:r>
      <w:r w:rsidR="00C131A7">
        <w:rPr>
          <w:sz w:val="24"/>
        </w:rPr>
        <w:br/>
      </w:r>
      <w:r w:rsidRPr="00CF50DD">
        <w:rPr>
          <w:sz w:val="24"/>
        </w:rPr>
        <w:t xml:space="preserve">w przypadku gdy Zamawiający z winy Wykonawcy będzie na umowie rezerwowej, stanowi różnica w cenie zakupu energii elektrycznej od sprzedawcy rezerwowego w stosunku do ceny energii elektrycznej z oferty wyłonionego w postępowaniu wykonawcy, wnosimy </w:t>
      </w:r>
      <w:r w:rsidR="00C131A7">
        <w:rPr>
          <w:sz w:val="24"/>
        </w:rPr>
        <w:br/>
      </w:r>
      <w:r w:rsidRPr="00CF50DD">
        <w:rPr>
          <w:sz w:val="24"/>
        </w:rPr>
        <w:t>o wykreślenie z §7 ust. 4 zapisu skutkującego pokrycia ww. zabezpieczeniem strat wynikających z ewentualnej sprzedaży rezerwowej. Zamawiający wskazał ponadto nierealny dla Wykonawcy termin zamówienia, co może skutkować opóźnieniem terminu rozpoczęcia sprzedaży.</w:t>
      </w:r>
    </w:p>
    <w:p w:rsidR="00CF50DD" w:rsidRPr="00CF50DD" w:rsidRDefault="00C131A7" w:rsidP="00C42325">
      <w:pPr>
        <w:pStyle w:val="Tekstpodstawowywcity3"/>
        <w:spacing w:after="120" w:line="240" w:lineRule="auto"/>
        <w:ind w:firstLine="0"/>
        <w:rPr>
          <w:sz w:val="24"/>
        </w:rPr>
      </w:pPr>
      <w:r w:rsidRPr="00C131A7">
        <w:rPr>
          <w:b/>
          <w:sz w:val="24"/>
        </w:rPr>
        <w:t>Odpowiedź</w:t>
      </w:r>
      <w:r>
        <w:rPr>
          <w:sz w:val="24"/>
        </w:rPr>
        <w:t xml:space="preserve">: </w:t>
      </w:r>
      <w:r w:rsidR="00CF50DD" w:rsidRPr="00CF50DD">
        <w:rPr>
          <w:sz w:val="24"/>
        </w:rPr>
        <w:t>Zamawiający informuje, iż pozostawia zapisy par. 7 wzoru umowy oraz SIWZ rozdział XVII bez zmian.</w:t>
      </w:r>
    </w:p>
    <w:p w:rsidR="00CF50DD" w:rsidRPr="00C131A7" w:rsidRDefault="00CF50DD" w:rsidP="00C131A7">
      <w:pPr>
        <w:pStyle w:val="Tekstpodstawowywcity3"/>
        <w:spacing w:before="120" w:line="240" w:lineRule="auto"/>
        <w:ind w:firstLine="0"/>
        <w:rPr>
          <w:b/>
          <w:sz w:val="24"/>
        </w:rPr>
      </w:pPr>
      <w:r w:rsidRPr="00C131A7">
        <w:rPr>
          <w:b/>
          <w:sz w:val="24"/>
        </w:rPr>
        <w:t>Pytanie 16</w:t>
      </w:r>
      <w:r w:rsidR="00C131A7">
        <w:rPr>
          <w:b/>
          <w:sz w:val="24"/>
        </w:rPr>
        <w:t>.</w:t>
      </w:r>
    </w:p>
    <w:p w:rsidR="00C131A7" w:rsidRDefault="00CF50DD" w:rsidP="00C131A7">
      <w:pPr>
        <w:pStyle w:val="Tekstpodstawowywcity3"/>
        <w:spacing w:line="240" w:lineRule="auto"/>
        <w:ind w:firstLine="0"/>
        <w:rPr>
          <w:sz w:val="24"/>
        </w:rPr>
      </w:pPr>
      <w:r w:rsidRPr="00CF50DD">
        <w:rPr>
          <w:sz w:val="24"/>
        </w:rPr>
        <w:t>SIWZ rozdział XVI. pkt. 6, Formularz oferty pkt. 2 dot. polisy- Prosimy o modyfikację zapisu lub potwierdzenie, że Zamawiający będzie wymagać przedłożenia przez Wykonawcę polisy na wskazaną w podpunkcie kwotę na rok 2018r. Polisę na rok 2019r. Wykonawca zobowiązuje się dostarczyć Zamawiającemu niezwłocznie po jej podpisaniu/uzyskaniu.</w:t>
      </w:r>
    </w:p>
    <w:p w:rsidR="00CF50DD" w:rsidRPr="00CF50DD" w:rsidRDefault="00C131A7" w:rsidP="00C131A7">
      <w:pPr>
        <w:pStyle w:val="Tekstpodstawowywcity3"/>
        <w:spacing w:line="240" w:lineRule="auto"/>
        <w:ind w:firstLine="0"/>
        <w:rPr>
          <w:sz w:val="24"/>
        </w:rPr>
      </w:pPr>
      <w:r w:rsidRPr="00C131A7">
        <w:rPr>
          <w:b/>
          <w:sz w:val="24"/>
        </w:rPr>
        <w:t>Odpowiedź</w:t>
      </w:r>
      <w:r>
        <w:rPr>
          <w:sz w:val="24"/>
        </w:rPr>
        <w:t xml:space="preserve">: </w:t>
      </w:r>
      <w:r w:rsidRPr="00CF50DD">
        <w:rPr>
          <w:sz w:val="24"/>
        </w:rPr>
        <w:t>Zamawiający będzie wymagać przedłożenia przez Wykonawcę polisy na wskazaną w podpunkcie kwotę na rok 2018r.</w:t>
      </w:r>
    </w:p>
    <w:p w:rsidR="00CF50DD" w:rsidRPr="00CF50DD" w:rsidRDefault="00CF50DD" w:rsidP="00C131A7">
      <w:pPr>
        <w:pStyle w:val="Tekstpodstawowywcity3"/>
        <w:spacing w:before="120" w:line="240" w:lineRule="auto"/>
        <w:rPr>
          <w:sz w:val="24"/>
        </w:rPr>
      </w:pPr>
    </w:p>
    <w:p w:rsidR="00CF50DD" w:rsidRPr="00CF50DD" w:rsidRDefault="00CF50DD" w:rsidP="00C131A7">
      <w:pPr>
        <w:pStyle w:val="Tekstpodstawowywcity3"/>
        <w:spacing w:line="240" w:lineRule="auto"/>
        <w:ind w:firstLine="0"/>
        <w:rPr>
          <w:sz w:val="24"/>
        </w:rPr>
      </w:pPr>
      <w:r w:rsidRPr="00C131A7">
        <w:rPr>
          <w:b/>
          <w:sz w:val="24"/>
        </w:rPr>
        <w:t>Pytanie 17</w:t>
      </w:r>
      <w:r w:rsidR="00C131A7" w:rsidRPr="00C131A7">
        <w:rPr>
          <w:b/>
          <w:sz w:val="24"/>
        </w:rPr>
        <w:t>.</w:t>
      </w:r>
    </w:p>
    <w:p w:rsidR="00CF50DD" w:rsidRPr="00CF50DD" w:rsidRDefault="00CF50DD" w:rsidP="00C131A7">
      <w:pPr>
        <w:pStyle w:val="Tekstpodstawowywcity3"/>
        <w:spacing w:line="240" w:lineRule="auto"/>
        <w:ind w:firstLine="0"/>
        <w:rPr>
          <w:sz w:val="24"/>
        </w:rPr>
      </w:pPr>
      <w:r w:rsidRPr="00CF50DD">
        <w:rPr>
          <w:sz w:val="24"/>
        </w:rPr>
        <w:t>Umowa §6 ust. 5- Wykonawca wystawia faktury VAT w oparciu o dane przekazywane Wykonawcy przez OSD. Biorąc pod uwagę stosowanie przez operatorów okresy rozliczeniowe oraz terminy przekazywania danych pomiarowych, może okazać się, że nie będzie można dokonać rozliczeń dla wszystkich punktów poboru jedna fakturą w obrębie NIP. Nie ma także możliwości jak wskazano w ustępie przesyłać faktur "zbiorczo". Każda wystawiona faktura będzie wysyłana "automatycznie" jako obraz faktury lub faktura elektroniczna (e-faktura). Prosimy o wykreślenie bądź modyfikację zapisu.</w:t>
      </w:r>
    </w:p>
    <w:p w:rsidR="00CF50DD" w:rsidRPr="00CF50DD" w:rsidRDefault="00C131A7" w:rsidP="00C42325">
      <w:pPr>
        <w:pStyle w:val="Tekstpodstawowywcity3"/>
        <w:spacing w:after="120" w:line="240" w:lineRule="auto"/>
        <w:ind w:firstLine="0"/>
        <w:rPr>
          <w:sz w:val="24"/>
        </w:rPr>
      </w:pPr>
      <w:r w:rsidRPr="00C131A7">
        <w:rPr>
          <w:b/>
          <w:sz w:val="24"/>
        </w:rPr>
        <w:t>Odpowiedź</w:t>
      </w:r>
      <w:r>
        <w:rPr>
          <w:sz w:val="24"/>
        </w:rPr>
        <w:t xml:space="preserve">: </w:t>
      </w:r>
      <w:r w:rsidR="00CF50DD" w:rsidRPr="00CF50DD">
        <w:rPr>
          <w:sz w:val="24"/>
        </w:rPr>
        <w:t>Zamawiający informuje, iż pozostawia zapisy par. 6 ust. 5 wzoru umowy bez zmian.</w:t>
      </w:r>
    </w:p>
    <w:p w:rsidR="00CF50DD" w:rsidRPr="00CF50DD" w:rsidRDefault="00CF50DD" w:rsidP="00CF50DD">
      <w:pPr>
        <w:pStyle w:val="Tekstpodstawowywcity3"/>
        <w:spacing w:before="120" w:after="120" w:line="240" w:lineRule="auto"/>
        <w:rPr>
          <w:sz w:val="24"/>
        </w:rPr>
      </w:pPr>
    </w:p>
    <w:p w:rsidR="00CF50DD" w:rsidRPr="00CF50DD" w:rsidRDefault="00CF50DD" w:rsidP="00CF50DD">
      <w:pPr>
        <w:pStyle w:val="Tekstpodstawowywcity3"/>
        <w:spacing w:before="120" w:after="120" w:line="240" w:lineRule="auto"/>
        <w:rPr>
          <w:sz w:val="24"/>
        </w:rPr>
      </w:pPr>
    </w:p>
    <w:p w:rsidR="00CF50DD" w:rsidRPr="00CF50DD" w:rsidRDefault="00CF50DD" w:rsidP="00CF50DD">
      <w:pPr>
        <w:pStyle w:val="Tekstpodstawowywcity3"/>
        <w:spacing w:before="120" w:after="120" w:line="240" w:lineRule="auto"/>
        <w:rPr>
          <w:sz w:val="24"/>
        </w:rPr>
      </w:pPr>
    </w:p>
    <w:p w:rsidR="00CF50DD" w:rsidRPr="00CF50DD" w:rsidRDefault="00CF50DD" w:rsidP="00CF50DD">
      <w:pPr>
        <w:pStyle w:val="Tekstpodstawowywcity3"/>
        <w:spacing w:before="120" w:after="120" w:line="240" w:lineRule="auto"/>
        <w:rPr>
          <w:sz w:val="24"/>
        </w:rPr>
      </w:pPr>
    </w:p>
    <w:p w:rsidR="006D4AB3" w:rsidRDefault="006D4AB3" w:rsidP="00C131A7">
      <w:pPr>
        <w:pStyle w:val="Tekstpodstawowy"/>
        <w:spacing w:before="120" w:after="120"/>
        <w:rPr>
          <w:sz w:val="24"/>
        </w:rPr>
      </w:pPr>
    </w:p>
    <w:p w:rsidR="006D4AB3" w:rsidRDefault="006D4AB3" w:rsidP="00CF50DD">
      <w:pPr>
        <w:pStyle w:val="Tekstpodstawowy"/>
        <w:spacing w:before="120" w:after="120"/>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33C" w:rsidRDefault="002F633C">
      <w:r>
        <w:separator/>
      </w:r>
    </w:p>
  </w:endnote>
  <w:endnote w:type="continuationSeparator" w:id="0">
    <w:p w:rsidR="002F633C" w:rsidRDefault="002F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42325">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33C" w:rsidRDefault="002F633C">
      <w:r>
        <w:separator/>
      </w:r>
    </w:p>
  </w:footnote>
  <w:footnote w:type="continuationSeparator" w:id="0">
    <w:p w:rsidR="002F633C" w:rsidRDefault="002F63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28" w:rsidRDefault="001F7C2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28" w:rsidRDefault="001F7C28">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C28" w:rsidRDefault="001F7C2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633C"/>
    <w:rsid w:val="00031374"/>
    <w:rsid w:val="000A1097"/>
    <w:rsid w:val="00180C6E"/>
    <w:rsid w:val="001F7C28"/>
    <w:rsid w:val="002F633C"/>
    <w:rsid w:val="004A75F2"/>
    <w:rsid w:val="005144A9"/>
    <w:rsid w:val="00580E77"/>
    <w:rsid w:val="005B1B08"/>
    <w:rsid w:val="00662BDB"/>
    <w:rsid w:val="006B7198"/>
    <w:rsid w:val="006D4AB3"/>
    <w:rsid w:val="006F3B81"/>
    <w:rsid w:val="00897AB0"/>
    <w:rsid w:val="00A905AC"/>
    <w:rsid w:val="00BA6584"/>
    <w:rsid w:val="00C131A7"/>
    <w:rsid w:val="00C370F2"/>
    <w:rsid w:val="00C42325"/>
    <w:rsid w:val="00C44EEC"/>
    <w:rsid w:val="00CF50DD"/>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7F5657F"/>
  <w15:chartTrackingRefBased/>
  <w15:docId w15:val="{050FA3E4-12E1-4326-9057-0958D010D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C42325"/>
    <w:rPr>
      <w:rFonts w:ascii="Segoe UI" w:hAnsi="Segoe UI" w:cs="Segoe UI"/>
      <w:sz w:val="18"/>
      <w:szCs w:val="18"/>
    </w:rPr>
  </w:style>
  <w:style w:type="character" w:customStyle="1" w:styleId="TekstdymkaZnak">
    <w:name w:val="Tekst dymka Znak"/>
    <w:basedOn w:val="Domylnaczcionkaakapitu"/>
    <w:link w:val="Tekstdymka"/>
    <w:rsid w:val="00C423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1943</Words>
  <Characters>12350</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Jarosław Ochał</dc:creator>
  <cp:keywords/>
  <cp:lastModifiedBy>Jarosław Ochał</cp:lastModifiedBy>
  <cp:revision>2</cp:revision>
  <cp:lastPrinted>2018-11-07T12:52:00Z</cp:lastPrinted>
  <dcterms:created xsi:type="dcterms:W3CDTF">2018-11-07T13:07:00Z</dcterms:created>
  <dcterms:modified xsi:type="dcterms:W3CDTF">2018-11-07T13:07:00Z</dcterms:modified>
</cp:coreProperties>
</file>