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  <w:gridCol w:w="2435"/>
      </w:tblGrid>
      <w:tr w:rsidR="008B43E7" w:rsidRPr="004413A3" w:rsidTr="003D55DC">
        <w:trPr>
          <w:trHeight w:val="1128"/>
        </w:trPr>
        <w:tc>
          <w:tcPr>
            <w:tcW w:w="2434" w:type="dxa"/>
            <w:shd w:val="clear" w:color="auto" w:fill="auto"/>
            <w:vAlign w:val="center"/>
          </w:tcPr>
          <w:p w:rsidR="008B43E7" w:rsidRPr="004413A3" w:rsidRDefault="002B29EE" w:rsidP="003D55DC">
            <w:pPr>
              <w:tabs>
                <w:tab w:val="left" w:pos="142"/>
                <w:tab w:val="center" w:pos="4536"/>
                <w:tab w:val="right" w:pos="9072"/>
              </w:tabs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5" o:spid="_x0000_i1025" type="#_x0000_t75" style="width:110.25pt;height:57.75pt;visibility:visible;mso-wrap-style:square" filled="t">
                  <v:imagedata r:id="rId8" o:title=""/>
                </v:shape>
              </w:pic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8B43E7" w:rsidRPr="004413A3" w:rsidRDefault="002B29EE" w:rsidP="003D55DC">
            <w:pPr>
              <w:tabs>
                <w:tab w:val="left" w:pos="142"/>
                <w:tab w:val="center" w:pos="4536"/>
                <w:tab w:val="right" w:pos="9072"/>
              </w:tabs>
              <w:jc w:val="center"/>
            </w:pPr>
            <w:r>
              <w:rPr>
                <w:noProof/>
              </w:rPr>
              <w:pict>
                <v:shape id="Obraz 4" o:spid="_x0000_i1026" type="#_x0000_t75" style="width:105.75pt;height:52.5pt;visibility:visible;mso-wrap-style:square">
                  <v:imagedata r:id="rId9" o:title=""/>
                </v:shape>
              </w:pic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8B43E7" w:rsidRPr="004413A3" w:rsidRDefault="002B29EE" w:rsidP="003D55DC">
            <w:pPr>
              <w:tabs>
                <w:tab w:val="left" w:pos="142"/>
                <w:tab w:val="center" w:pos="4536"/>
                <w:tab w:val="right" w:pos="9072"/>
              </w:tabs>
              <w:jc w:val="center"/>
            </w:pPr>
            <w:r>
              <w:rPr>
                <w:noProof/>
              </w:rPr>
              <w:pict>
                <v:shape id="Obraz 3" o:spid="_x0000_i1027" type="#_x0000_t75" style="width:114.75pt;height:40.5pt;visibility:visible;mso-wrap-style:square" filled="t">
                  <v:imagedata r:id="rId10" o:title=""/>
                </v:shape>
              </w:pic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8B43E7" w:rsidRPr="004413A3" w:rsidRDefault="002B29EE" w:rsidP="003D55DC">
            <w:pPr>
              <w:tabs>
                <w:tab w:val="left" w:pos="142"/>
                <w:tab w:val="center" w:pos="4536"/>
                <w:tab w:val="right" w:pos="9072"/>
              </w:tabs>
              <w:jc w:val="center"/>
            </w:pPr>
            <w:r>
              <w:rPr>
                <w:noProof/>
              </w:rPr>
              <w:pict>
                <v:shape id="Obraz 1" o:spid="_x0000_i1028" type="#_x0000_t75" style="width:120.75pt;height:38.25pt;visibility:visible;mso-wrap-style:square" filled="t">
                  <v:imagedata r:id="rId11" o:title="" croptop="18196f" cropbottom="15249f" cropleft="2531f" cropright="1441f"/>
                </v:shape>
              </w:pict>
            </w:r>
          </w:p>
        </w:tc>
      </w:tr>
    </w:tbl>
    <w:p w:rsidR="008B43E7" w:rsidRPr="004413A3" w:rsidRDefault="008B43E7" w:rsidP="008B43E7">
      <w:pPr>
        <w:pStyle w:val="p2"/>
        <w:spacing w:before="0" w:beforeAutospacing="0" w:after="0" w:afterAutospacing="0" w:line="360" w:lineRule="auto"/>
        <w:rPr>
          <w:b/>
          <w:bCs/>
          <w:color w:val="000000"/>
        </w:rPr>
      </w:pPr>
    </w:p>
    <w:p w:rsidR="007926B3" w:rsidRPr="004413A3" w:rsidRDefault="007926B3" w:rsidP="00F859D2">
      <w:pPr>
        <w:pStyle w:val="p2"/>
        <w:spacing w:before="0" w:beforeAutospacing="0" w:after="0" w:afterAutospacing="0"/>
        <w:jc w:val="center"/>
        <w:rPr>
          <w:b/>
          <w:bCs/>
          <w:color w:val="000000"/>
        </w:rPr>
      </w:pPr>
      <w:r w:rsidRPr="004413A3">
        <w:rPr>
          <w:b/>
          <w:bCs/>
          <w:color w:val="000000"/>
        </w:rPr>
        <w:t>OGŁOSZENIE O UDZIELANYM ZAMÓWIENIU</w:t>
      </w:r>
    </w:p>
    <w:p w:rsidR="007926B3" w:rsidRPr="004413A3" w:rsidRDefault="00E00FE8" w:rsidP="00F859D2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4413A3">
        <w:rPr>
          <w:rFonts w:ascii="Times New Roman" w:hAnsi="Times New Roman"/>
          <w:b/>
          <w:sz w:val="24"/>
          <w:szCs w:val="24"/>
        </w:rPr>
        <w:t xml:space="preserve">Znak sprawy: </w:t>
      </w:r>
      <w:r w:rsidR="006C11D5" w:rsidRPr="004413A3">
        <w:rPr>
          <w:rFonts w:ascii="Times New Roman" w:hAnsi="Times New Roman"/>
          <w:b/>
          <w:sz w:val="24"/>
          <w:szCs w:val="24"/>
        </w:rPr>
        <w:t>NA/O/345/2018</w:t>
      </w:r>
      <w:r w:rsidRPr="004413A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6C11D5" w:rsidRPr="004413A3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4413A3">
        <w:rPr>
          <w:rFonts w:ascii="Times New Roman" w:hAnsi="Times New Roman"/>
          <w:sz w:val="24"/>
          <w:szCs w:val="24"/>
        </w:rPr>
        <w:t xml:space="preserve">, </w:t>
      </w:r>
      <w:r w:rsidR="006C11D5" w:rsidRPr="004413A3">
        <w:rPr>
          <w:rFonts w:ascii="Times New Roman" w:hAnsi="Times New Roman"/>
          <w:sz w:val="24"/>
          <w:szCs w:val="24"/>
        </w:rPr>
        <w:t>2018-11-08</w:t>
      </w:r>
    </w:p>
    <w:p w:rsidR="007926B3" w:rsidRPr="004413A3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7926B3" w:rsidRPr="004413A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413A3">
        <w:t>Podstawa pr</w:t>
      </w:r>
      <w:r w:rsidR="00F11D06" w:rsidRPr="004413A3">
        <w:t xml:space="preserve">awna ogłoszenia: art. 4 pkt. 8 </w:t>
      </w:r>
      <w:r w:rsidR="007427DE" w:rsidRPr="004413A3">
        <w:rPr>
          <w:bCs/>
        </w:rPr>
        <w:t xml:space="preserve">ustawy z dnia </w:t>
      </w:r>
      <w:r w:rsidR="007427DE" w:rsidRPr="004413A3">
        <w:t xml:space="preserve">29 stycznia 2004 roku Prawo zamówień publicznych </w:t>
      </w:r>
      <w:r w:rsidR="006C11D5" w:rsidRPr="004413A3">
        <w:t>(t.j. Dz. U. z 2017 r. poz. 1579 z późn. zm.)</w:t>
      </w:r>
    </w:p>
    <w:p w:rsidR="007427DE" w:rsidRPr="004413A3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4413A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4413A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413A3">
              <w:rPr>
                <w:b/>
                <w:bCs/>
                <w:color w:val="000000"/>
              </w:rPr>
              <w:t>I. ZAMAWIAJĄCY</w:t>
            </w:r>
          </w:p>
          <w:p w:rsidR="007926B3" w:rsidRPr="004413A3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4413A3">
              <w:rPr>
                <w:szCs w:val="24"/>
                <w:lang w:val="pl-PL" w:eastAsia="pl-PL"/>
              </w:rPr>
              <w:t>Politechnika Rzeszowska im. I. Łukasiewicza</w:t>
            </w:r>
          </w:p>
          <w:p w:rsidR="007926B3" w:rsidRPr="004413A3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4413A3">
              <w:rPr>
                <w:szCs w:val="24"/>
                <w:lang w:val="pl-PL" w:eastAsia="pl-PL"/>
              </w:rPr>
              <w:t>al. Powstańców Warszawy 12</w:t>
            </w:r>
          </w:p>
          <w:p w:rsidR="007926B3" w:rsidRPr="004413A3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4413A3">
              <w:rPr>
                <w:szCs w:val="24"/>
                <w:lang w:val="pl-PL" w:eastAsia="pl-PL"/>
              </w:rPr>
              <w:t xml:space="preserve">35-959 Rzeszów </w:t>
            </w:r>
          </w:p>
          <w:p w:rsidR="007926B3" w:rsidRPr="004413A3" w:rsidRDefault="007926B3" w:rsidP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4413A3">
              <w:rPr>
                <w:szCs w:val="24"/>
                <w:lang w:val="pl-PL" w:eastAsia="pl-PL"/>
              </w:rPr>
              <w:t>NIP: 813-026-69-99</w:t>
            </w:r>
          </w:p>
        </w:tc>
      </w:tr>
    </w:tbl>
    <w:p w:rsidR="007926B3" w:rsidRPr="00F859D2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4413A3" w:rsidRDefault="007926B3" w:rsidP="00583EF9">
      <w:pPr>
        <w:spacing w:line="360" w:lineRule="auto"/>
        <w:rPr>
          <w:b/>
        </w:rPr>
      </w:pPr>
      <w:r w:rsidRPr="004413A3">
        <w:rPr>
          <w:b/>
        </w:rPr>
        <w:t xml:space="preserve">Osoba prowadząca postępowanie: </w:t>
      </w:r>
    </w:p>
    <w:p w:rsidR="00014627" w:rsidRPr="004413A3" w:rsidRDefault="006C11D5" w:rsidP="00583EF9">
      <w:pPr>
        <w:spacing w:line="360" w:lineRule="auto"/>
        <w:rPr>
          <w:b/>
        </w:rPr>
      </w:pPr>
      <w:r w:rsidRPr="004413A3">
        <w:rPr>
          <w:lang w:val="de-DE"/>
        </w:rPr>
        <w:t>mgr Magdalena Salamon</w:t>
      </w:r>
      <w:r w:rsidR="00014627" w:rsidRPr="004413A3">
        <w:rPr>
          <w:lang w:val="de-DE"/>
        </w:rPr>
        <w:t xml:space="preserve"> -  tel. </w:t>
      </w:r>
      <w:r w:rsidRPr="004413A3">
        <w:rPr>
          <w:lang w:val="de-DE"/>
        </w:rPr>
        <w:t>(17) 8653636</w:t>
      </w:r>
      <w:r w:rsidR="00014627" w:rsidRPr="004413A3">
        <w:rPr>
          <w:lang w:val="en-US"/>
        </w:rPr>
        <w:t xml:space="preserve"> e-mail </w:t>
      </w:r>
      <w:r w:rsidRPr="004413A3">
        <w:rPr>
          <w:lang w:val="en-US"/>
        </w:rPr>
        <w:t>msalamon@prz.edu.pl</w:t>
      </w:r>
    </w:p>
    <w:p w:rsidR="00211900" w:rsidRPr="004413A3" w:rsidRDefault="00211900" w:rsidP="008B43E7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4413A3">
        <w:rPr>
          <w:b/>
          <w:bCs/>
          <w:color w:val="000000"/>
        </w:rPr>
        <w:t>II. OPIS PRZEDMIOTU ZAMÓWIENIA</w:t>
      </w:r>
    </w:p>
    <w:p w:rsidR="00211900" w:rsidRPr="004413A3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413A3">
        <w:rPr>
          <w:rFonts w:ascii="Times New Roman" w:hAnsi="Times New Roman"/>
          <w:sz w:val="24"/>
          <w:szCs w:val="24"/>
        </w:rPr>
        <w:t xml:space="preserve">Zamawiający dopuszcza składanie ofert częściowych i częściowy wybór ofert, gdzie część (zadanie) stanowi: 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766"/>
      </w:tblGrid>
      <w:tr w:rsidR="00211900" w:rsidRPr="004413A3" w:rsidTr="00D67C9E">
        <w:tc>
          <w:tcPr>
            <w:tcW w:w="1510" w:type="dxa"/>
            <w:shd w:val="clear" w:color="auto" w:fill="F3F3F3"/>
            <w:vAlign w:val="center"/>
          </w:tcPr>
          <w:p w:rsidR="00211900" w:rsidRPr="004413A3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Zadanie częściowe nr</w:t>
            </w:r>
          </w:p>
        </w:tc>
        <w:tc>
          <w:tcPr>
            <w:tcW w:w="8766" w:type="dxa"/>
            <w:shd w:val="clear" w:color="auto" w:fill="F3F3F3"/>
            <w:vAlign w:val="center"/>
          </w:tcPr>
          <w:p w:rsidR="00211900" w:rsidRPr="004413A3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Opis</w:t>
            </w:r>
          </w:p>
        </w:tc>
      </w:tr>
      <w:tr w:rsidR="006C11D5" w:rsidRPr="004413A3" w:rsidTr="00D67C9E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766" w:type="dxa"/>
          </w:tcPr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Temat</w:t>
            </w:r>
            <w:r w:rsidRPr="004413A3">
              <w:t>: Dostawa tygli aluminiowych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Wspólny Słownik Zamówień</w:t>
            </w:r>
            <w:r w:rsidRPr="004413A3">
              <w:t>:</w:t>
            </w:r>
            <w:r w:rsidRPr="004413A3">
              <w:rPr>
                <w:b/>
              </w:rPr>
              <w:t xml:space="preserve"> </w:t>
            </w:r>
            <w:r w:rsidRPr="004413A3">
              <w:t xml:space="preserve">38000000-5 - Sprzęt laboratoryjny, optyczny i precyzyjny (z wyjątkiem szklanego)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Opis</w:t>
            </w:r>
            <w:r w:rsidRPr="004413A3">
              <w:t xml:space="preserve">: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 xml:space="preserve">Tygle aluminiowe 40um z pinem (ME-27331), dedykowane do DSC </w:t>
            </w:r>
            <w:proofErr w:type="spellStart"/>
            <w:r w:rsidRPr="004413A3">
              <w:t>Mettler</w:t>
            </w:r>
            <w:proofErr w:type="spellEnd"/>
            <w:r w:rsidRPr="004413A3">
              <w:t xml:space="preserve"> Toledo  – 2 opakowania po 100 sztuk</w:t>
            </w:r>
          </w:p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413A3">
              <w:rPr>
                <w:rFonts w:ascii="Times New Roman" w:hAnsi="Times New Roman"/>
                <w:sz w:val="24"/>
                <w:szCs w:val="24"/>
              </w:rPr>
              <w:t>.</w:t>
            </w: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C11D5" w:rsidRPr="004413A3" w:rsidTr="00D67C9E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766" w:type="dxa"/>
          </w:tcPr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Temat</w:t>
            </w:r>
            <w:r w:rsidRPr="004413A3">
              <w:t>: Dostawa sond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Wspólny Słownik Zamówień</w:t>
            </w:r>
            <w:r w:rsidRPr="004413A3">
              <w:t>:</w:t>
            </w:r>
            <w:r w:rsidRPr="004413A3">
              <w:rPr>
                <w:b/>
              </w:rPr>
              <w:t xml:space="preserve"> </w:t>
            </w:r>
            <w:r w:rsidRPr="004413A3">
              <w:t xml:space="preserve">38000000-5 - Sprzęt laboratoryjny, optyczny i precyzyjny (z wyjątkiem szklanego)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Opis</w:t>
            </w:r>
            <w:r w:rsidRPr="004413A3">
              <w:t xml:space="preserve">: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 xml:space="preserve">Igły pomiarowe do mikroskopu sił atomowych AFM firmy </w:t>
            </w:r>
            <w:proofErr w:type="spellStart"/>
            <w:r w:rsidRPr="004413A3">
              <w:t>Bruker</w:t>
            </w:r>
            <w:proofErr w:type="spellEnd"/>
            <w:r w:rsidRPr="004413A3">
              <w:t xml:space="preserve">. </w:t>
            </w:r>
          </w:p>
          <w:p w:rsidR="00FE5B88" w:rsidRDefault="00FE5B88" w:rsidP="00FE5B88">
            <w:r>
              <w:t xml:space="preserve">Typ </w:t>
            </w:r>
            <w:r w:rsidRPr="000A18A2">
              <w:t>RTESPA-150</w:t>
            </w:r>
            <w:r>
              <w:t xml:space="preserve"> o wymiarach: długość 125 um, szerokość 35 um, promień 8 nm, wysokość 10-15 um, przedni kąt nachylenia 15 ± 2º, tylni kąt nachylenia 25 ± 2 º o </w:t>
            </w:r>
            <w:r>
              <w:lastRenderedPageBreak/>
              <w:t xml:space="preserve">nominalnej częstotliwości rezonansowej 150 kHz i stałej sprężystości 5 N/m. </w:t>
            </w:r>
          </w:p>
          <w:p w:rsidR="00FE5B88" w:rsidRDefault="00FE5B88" w:rsidP="00FE5B88"/>
          <w:p w:rsidR="00FE5B88" w:rsidRDefault="00FE5B88" w:rsidP="00FE5B88">
            <w:r>
              <w:t xml:space="preserve">Typ </w:t>
            </w:r>
            <w:r w:rsidRPr="000A18A2">
              <w:t>RTESPA-300</w:t>
            </w:r>
            <w:r>
              <w:t xml:space="preserve"> o wymiarach: długość 125 um, szerokość 35 um, promień 8 nm, wysokość 10-15 um, przedni kąt nachylenia 15 ± 2º, tylni kąt nachylenia 25 ± 2 º, o nominalnej częstotliwości rezonansowej 300 kHz i stałej sprężystości 40 N/m.</w:t>
            </w:r>
          </w:p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413A3">
              <w:rPr>
                <w:rFonts w:ascii="Times New Roman" w:hAnsi="Times New Roman"/>
                <w:sz w:val="24"/>
                <w:szCs w:val="24"/>
              </w:rPr>
              <w:t>.</w:t>
            </w: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C11D5" w:rsidRPr="004413A3" w:rsidTr="00D67C9E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766" w:type="dxa"/>
          </w:tcPr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Temat</w:t>
            </w:r>
            <w:r w:rsidRPr="004413A3">
              <w:t>: Dostawa drobnego sprzętu laboratoryjnego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Wspólny Słownik Zamówień</w:t>
            </w:r>
            <w:r w:rsidRPr="004413A3">
              <w:t>:</w:t>
            </w:r>
            <w:r w:rsidRPr="004413A3">
              <w:rPr>
                <w:b/>
              </w:rPr>
              <w:t xml:space="preserve"> </w:t>
            </w:r>
            <w:r w:rsidRPr="004413A3">
              <w:t xml:space="preserve">38000000-5 - Sprzęt laboratoryjny, optyczny i precyzyjny (z wyjątkiem szklanego) </w:t>
            </w:r>
          </w:p>
          <w:p w:rsidR="005E2D70" w:rsidRDefault="005E2D70" w:rsidP="003D55DC">
            <w:pPr>
              <w:spacing w:after="120"/>
              <w:jc w:val="both"/>
              <w:rPr>
                <w:b/>
              </w:rPr>
            </w:pP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Opis</w:t>
            </w:r>
            <w:r w:rsidRPr="004413A3">
              <w:t xml:space="preserve">: </w:t>
            </w:r>
          </w:p>
          <w:p w:rsidR="005E2D70" w:rsidRDefault="005E2D70" w:rsidP="003D55DC">
            <w:pPr>
              <w:spacing w:after="120"/>
              <w:jc w:val="both"/>
            </w:pPr>
          </w:p>
          <w:p w:rsidR="006C11D5" w:rsidRPr="005E2D70" w:rsidRDefault="006C11D5" w:rsidP="003D55DC">
            <w:pPr>
              <w:spacing w:after="120"/>
              <w:jc w:val="both"/>
              <w:rPr>
                <w:spacing w:val="-4"/>
              </w:rPr>
            </w:pPr>
            <w:r w:rsidRPr="004413A3">
              <w:t>1.</w:t>
            </w:r>
            <w:r w:rsidRPr="005E2D70">
              <w:rPr>
                <w:spacing w:val="-4"/>
              </w:rPr>
              <w:t>kolba kulista 3 szyje proste</w:t>
            </w:r>
            <w:r w:rsidR="00457055" w:rsidRPr="005E2D70">
              <w:rPr>
                <w:spacing w:val="-4"/>
              </w:rPr>
              <w:t xml:space="preserve"> </w:t>
            </w:r>
            <w:r w:rsidRPr="005E2D70">
              <w:rPr>
                <w:spacing w:val="-4"/>
              </w:rPr>
              <w:t xml:space="preserve">0250ml 29/32 i 14/23 G 01-061.202.02  </w:t>
            </w:r>
            <w:r w:rsidR="008D4281" w:rsidRPr="005E2D70">
              <w:rPr>
                <w:spacing w:val="-4"/>
              </w:rPr>
              <w:t xml:space="preserve"> lub równoważne </w:t>
            </w:r>
            <w:r w:rsidRPr="005E2D70">
              <w:rPr>
                <w:spacing w:val="-4"/>
              </w:rPr>
              <w:t>6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2.</w:t>
            </w:r>
            <w:r w:rsidRPr="004413A3">
              <w:tab/>
              <w:t xml:space="preserve">kolba kulista </w:t>
            </w:r>
            <w:proofErr w:type="spellStart"/>
            <w:r w:rsidRPr="004413A3">
              <w:t>trójszyjna</w:t>
            </w:r>
            <w:proofErr w:type="spellEnd"/>
            <w:r w:rsidRPr="004413A3">
              <w:t xml:space="preserve"> ze szlifami 250 ml SIMAX </w:t>
            </w:r>
            <w:r w:rsidR="00FE5B88">
              <w:t xml:space="preserve"> lub równoważne </w:t>
            </w:r>
            <w:r w:rsidRPr="004413A3">
              <w:t xml:space="preserve">29/32 14/23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3.</w:t>
            </w:r>
            <w:r w:rsidRPr="004413A3">
              <w:tab/>
              <w:t xml:space="preserve">Uniwersalna prowadnica do mieszadeł szkło </w:t>
            </w:r>
            <w:proofErr w:type="spellStart"/>
            <w:r w:rsidRPr="004413A3">
              <w:t>borokrz</w:t>
            </w:r>
            <w:proofErr w:type="spellEnd"/>
            <w:r w:rsidRPr="004413A3">
              <w:t xml:space="preserve">., szlif zewn. 29NS, </w:t>
            </w:r>
            <w:r w:rsidR="00457055">
              <w:t>Ø</w:t>
            </w:r>
            <w:r w:rsidRPr="004413A3">
              <w:t xml:space="preserve"> 8 mm 3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4.</w:t>
            </w:r>
            <w:r w:rsidRPr="004413A3">
              <w:tab/>
            </w:r>
            <w:r w:rsidR="000D7A0F" w:rsidRPr="004413A3">
              <w:t>Uniwersalna</w:t>
            </w:r>
            <w:r w:rsidRPr="004413A3">
              <w:t xml:space="preserve"> prowadnica  fi=10     szlif 29/32 60 </w:t>
            </w:r>
            <w:proofErr w:type="spellStart"/>
            <w:r w:rsidRPr="004413A3">
              <w:t>dł</w:t>
            </w:r>
            <w:proofErr w:type="spellEnd"/>
            <w:r w:rsidRPr="004413A3">
              <w:t xml:space="preserve"> 58 </w:t>
            </w:r>
            <w:r w:rsidR="000B7E3F">
              <w:t xml:space="preserve">-1 szt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5.</w:t>
            </w:r>
            <w:r w:rsidRPr="004413A3">
              <w:tab/>
              <w:t>Kolba 1 szyjna szlif 28/32 50 ml 10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6.</w:t>
            </w:r>
            <w:r w:rsidRPr="004413A3">
              <w:tab/>
              <w:t>Kolba 1 szyjna szlif 28/32 250 ml 10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7</w:t>
            </w:r>
            <w:r w:rsidR="000D7A0F">
              <w:t>.</w:t>
            </w:r>
            <w:r w:rsidR="000D7A0F">
              <w:tab/>
              <w:t xml:space="preserve">Folia uszczelniająca, B-1501 lub równoważna </w:t>
            </w:r>
            <w:r w:rsidRPr="004413A3">
              <w:t>100 mm, 75 m  2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8.</w:t>
            </w:r>
            <w:r w:rsidRPr="004413A3">
              <w:tab/>
              <w:t xml:space="preserve">szpatułka ze stali nierdzewnej, ostrze z </w:t>
            </w:r>
            <w:proofErr w:type="spellStart"/>
            <w:r w:rsidRPr="004413A3">
              <w:t>mikropaskami</w:t>
            </w:r>
            <w:proofErr w:type="spellEnd"/>
            <w:r w:rsidRPr="004413A3">
              <w:t xml:space="preserve">, 100mm  </w:t>
            </w:r>
            <w:r w:rsidR="002B29EE">
              <w:t>2</w:t>
            </w:r>
            <w:r w:rsidRPr="004413A3">
              <w:t xml:space="preserve"> szt.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9.</w:t>
            </w:r>
            <w:r w:rsidRPr="004413A3">
              <w:tab/>
              <w:t>Szpatułka z drewnianą rączką i ostrzem ze stali nierdzewnej, 100mm  2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10.</w:t>
            </w:r>
            <w:r w:rsidRPr="004413A3">
              <w:tab/>
              <w:t>laboratoryjny wąż silikonowy o średnicy wewnętrznej 8mm o grubości ścianki 2,0mm   10mb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11.</w:t>
            </w:r>
            <w:r w:rsidRPr="004413A3">
              <w:tab/>
              <w:t>Laboratoryjny wąż silikonowy o średnicy wewnętrznej 10mm o grubości ścianki 2,0mm  10mb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12.</w:t>
            </w:r>
            <w:r w:rsidRPr="004413A3">
              <w:tab/>
              <w:t>wąż silikonowy           8mm/12 mm               10mb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13.</w:t>
            </w:r>
            <w:r w:rsidRPr="004413A3">
              <w:tab/>
              <w:t>wąż silikonowy         10mm/15mm             10 mb</w:t>
            </w:r>
            <w:bookmarkStart w:id="0" w:name="_GoBack"/>
            <w:bookmarkEnd w:id="0"/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14.</w:t>
            </w:r>
            <w:r w:rsidRPr="004413A3">
              <w:tab/>
              <w:t>Złączka szklana 14/23</w:t>
            </w:r>
            <w:r w:rsidR="00CB52AF">
              <w:t>-1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15.</w:t>
            </w:r>
            <w:r w:rsidRPr="004413A3">
              <w:tab/>
              <w:t>Pojemniki jednorazowego użytku z polipropylenu, poj. 1</w:t>
            </w:r>
            <w:r w:rsidR="00CB52AF">
              <w:t>2</w:t>
            </w:r>
            <w:r w:rsidRPr="004413A3">
              <w:t>0 ml, 100 szt</w:t>
            </w:r>
            <w:r w:rsidR="00CB52AF">
              <w:t>/</w:t>
            </w:r>
            <w:proofErr w:type="spellStart"/>
            <w:r w:rsidR="00CB52AF">
              <w:t>op</w:t>
            </w:r>
            <w:proofErr w:type="spellEnd"/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16.</w:t>
            </w:r>
            <w:r w:rsidRPr="004413A3">
              <w:tab/>
              <w:t xml:space="preserve">kolby </w:t>
            </w:r>
            <w:proofErr w:type="spellStart"/>
            <w:r w:rsidRPr="004413A3">
              <w:t>Erlenmayera</w:t>
            </w:r>
            <w:proofErr w:type="spellEnd"/>
            <w:r w:rsidR="000D7A0F">
              <w:t xml:space="preserve"> lub równoważne</w:t>
            </w:r>
            <w:r w:rsidRPr="004413A3">
              <w:t>, 250 ml, szlif 29/32,  10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17.</w:t>
            </w:r>
            <w:r w:rsidRPr="004413A3">
              <w:tab/>
              <w:t>korek szklany dmuchany WS 14/23  10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18.</w:t>
            </w:r>
            <w:r w:rsidRPr="004413A3">
              <w:tab/>
              <w:t>Korek szklany dmuchany WS 29/32  10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19.</w:t>
            </w:r>
            <w:r w:rsidRPr="004413A3">
              <w:tab/>
              <w:t>Korek szklany sześciokątny 29/32  8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20.</w:t>
            </w:r>
            <w:r w:rsidRPr="004413A3">
              <w:tab/>
              <w:t>Korek szklany sześciokątny 14/23, 8 szt</w:t>
            </w:r>
          </w:p>
          <w:p w:rsidR="006C11D5" w:rsidRPr="00FE5B88" w:rsidRDefault="006C11D5" w:rsidP="003D55DC">
            <w:pPr>
              <w:spacing w:after="120"/>
              <w:jc w:val="both"/>
              <w:rPr>
                <w:spacing w:val="-8"/>
              </w:rPr>
            </w:pPr>
            <w:r w:rsidRPr="00FE5B88">
              <w:rPr>
                <w:spacing w:val="-8"/>
              </w:rPr>
              <w:t>21.</w:t>
            </w:r>
            <w:r w:rsidRPr="00FE5B88">
              <w:rPr>
                <w:spacing w:val="-8"/>
              </w:rPr>
              <w:tab/>
              <w:t xml:space="preserve">Biureta z kranem teflonowym prostym 25ml, z paskiem </w:t>
            </w:r>
            <w:proofErr w:type="spellStart"/>
            <w:r w:rsidRPr="00FE5B88">
              <w:rPr>
                <w:spacing w:val="-8"/>
              </w:rPr>
              <w:t>chellbacha</w:t>
            </w:r>
            <w:proofErr w:type="spellEnd"/>
            <w:r w:rsidRPr="00FE5B88">
              <w:rPr>
                <w:spacing w:val="-8"/>
              </w:rPr>
              <w:t>, klasa A 1 sztuka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22.</w:t>
            </w:r>
            <w:r w:rsidRPr="004413A3">
              <w:tab/>
              <w:t xml:space="preserve">Rury </w:t>
            </w:r>
            <w:proofErr w:type="spellStart"/>
            <w:r w:rsidRPr="004413A3">
              <w:t>borokrzemowe</w:t>
            </w:r>
            <w:proofErr w:type="spellEnd"/>
            <w:r w:rsidRPr="004413A3">
              <w:t xml:space="preserve"> 7,0 gr. 1,0 - 7,6 kg (1 opakowanie 121 sztuk)</w:t>
            </w:r>
          </w:p>
          <w:p w:rsidR="005E2D70" w:rsidRDefault="006C11D5" w:rsidP="003D55DC">
            <w:pPr>
              <w:spacing w:after="120"/>
              <w:jc w:val="both"/>
            </w:pPr>
            <w:r w:rsidRPr="004413A3">
              <w:t>23.</w:t>
            </w:r>
            <w:r w:rsidRPr="004413A3">
              <w:tab/>
              <w:t xml:space="preserve">Zawór jednodrogowy szklany kompletny: 14,5 rurka 10/1,5 + rurka 10/1,5 otwór: </w:t>
            </w:r>
          </w:p>
          <w:p w:rsidR="005E2D70" w:rsidRPr="004413A3" w:rsidRDefault="006C11D5" w:rsidP="003D55DC">
            <w:pPr>
              <w:spacing w:after="120"/>
              <w:jc w:val="both"/>
            </w:pPr>
            <w:r w:rsidRPr="004413A3">
              <w:lastRenderedPageBreak/>
              <w:t>2,5   8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24.</w:t>
            </w:r>
            <w:r w:rsidRPr="004413A3">
              <w:tab/>
              <w:t xml:space="preserve">biureta cyfrowa </w:t>
            </w:r>
            <w:proofErr w:type="spellStart"/>
            <w:r w:rsidRPr="004413A3">
              <w:t>Continous</w:t>
            </w:r>
            <w:proofErr w:type="spellEnd"/>
            <w:r w:rsidR="008C5164">
              <w:t xml:space="preserve"> lub równoważne </w:t>
            </w:r>
            <w:r w:rsidRPr="004413A3">
              <w:t xml:space="preserve"> E 25ml    1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25.</w:t>
            </w:r>
            <w:r w:rsidRPr="004413A3">
              <w:tab/>
              <w:t>pojemnik plastikowy z czerwoną nakrętką 120 ml 30 szt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26.</w:t>
            </w:r>
            <w:r w:rsidRPr="004413A3">
              <w:tab/>
              <w:t>butla PP 1000 ml z nakrętka 20 szt</w:t>
            </w:r>
          </w:p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413A3">
              <w:rPr>
                <w:rFonts w:ascii="Times New Roman" w:hAnsi="Times New Roman"/>
                <w:sz w:val="24"/>
                <w:szCs w:val="24"/>
              </w:rPr>
              <w:t>.</w:t>
            </w: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C11D5" w:rsidRPr="004413A3" w:rsidTr="00D67C9E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8766" w:type="dxa"/>
          </w:tcPr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Temat</w:t>
            </w:r>
            <w:r w:rsidRPr="004413A3">
              <w:t>: Dostawa jednorazowych płytek pomiarowych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Wspólny Słownik Zamówień</w:t>
            </w:r>
            <w:r w:rsidRPr="004413A3">
              <w:t>:</w:t>
            </w:r>
            <w:r w:rsidRPr="004413A3">
              <w:rPr>
                <w:b/>
              </w:rPr>
              <w:t xml:space="preserve"> </w:t>
            </w:r>
            <w:r w:rsidRPr="004413A3">
              <w:t xml:space="preserve">38000000-5 - Sprzęt laboratoryjny, optyczny i precyzyjny (z wyjątkiem szklanego)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Opis</w:t>
            </w:r>
            <w:r w:rsidRPr="004413A3">
              <w:t xml:space="preserve">: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 xml:space="preserve">Jednorazowe płytki pomiarowe do reometru oscylacyjnego DHR-2 firmy TA Instruments posiadanego przez </w:t>
            </w:r>
            <w:r w:rsidR="004413A3" w:rsidRPr="004413A3">
              <w:t>Zamawiającego</w:t>
            </w:r>
            <w:r w:rsidRPr="004413A3">
              <w:t>,  średnica płytek 25 mm, 1 opakowanie 100 sztuk</w:t>
            </w:r>
          </w:p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413A3">
              <w:rPr>
                <w:rFonts w:ascii="Times New Roman" w:hAnsi="Times New Roman"/>
                <w:sz w:val="24"/>
                <w:szCs w:val="24"/>
              </w:rPr>
              <w:t>.</w:t>
            </w: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C11D5" w:rsidRPr="004413A3" w:rsidTr="00D67C9E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766" w:type="dxa"/>
          </w:tcPr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Temat</w:t>
            </w:r>
            <w:r w:rsidRPr="004413A3">
              <w:t>: Dostawa rotora do homogenizatora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Wspólny Słownik Zamówień</w:t>
            </w:r>
            <w:r w:rsidRPr="004413A3">
              <w:t>:</w:t>
            </w:r>
            <w:r w:rsidRPr="004413A3">
              <w:rPr>
                <w:b/>
              </w:rPr>
              <w:t xml:space="preserve"> </w:t>
            </w:r>
            <w:r w:rsidRPr="004413A3">
              <w:t xml:space="preserve">38000000-5 - Sprzęt laboratoryjny, optyczny i precyzyjny (z wyjątkiem szklanego)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Opis</w:t>
            </w:r>
            <w:r w:rsidRPr="004413A3">
              <w:t xml:space="preserve">: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 xml:space="preserve">Rotory do homogenizatora </w:t>
            </w:r>
            <w:proofErr w:type="spellStart"/>
            <w:r w:rsidRPr="004413A3">
              <w:t>Dispermat</w:t>
            </w:r>
            <w:proofErr w:type="spellEnd"/>
            <w:r w:rsidRPr="004413A3">
              <w:t xml:space="preserve"> CA40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Tarcza dyspergująca - materiał stal nierdzewna - O 20 mm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Tarcza dyspergująca - materiał stal nierdzewna - O 25 mm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Tarcza dyspergująca - materiał stal nierdzewna - O 30 mm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Tarcza dyspergująca - materiał stal nierdzewna - O 40 mm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Tarcza dyspergująca - materiał stal nierdzewna - O 50 mm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Tarcza dyspergująca - materiał stal nierdzewna - O 60 mm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Mieszadło śmigłowe - materiał stal nierdzewna - O 50 mm - gwint 5mm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Mieszadło śmigłowe - materiał stal nierdzewna - O 70 mm - gwint 5mm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 xml:space="preserve">2 sztuki zbiornik jednościenny - pojemność 250 ml, stal nierdzewna, wymiary wewnętrzne O 65 mm x 85 mm wysokość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2 sztuki zbiornik jednościenny - pojemność 500 ml, stal nierdzewna, wymiary wewnętrzne O 80 mm x 110 mm wysokość</w:t>
            </w:r>
          </w:p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413A3">
              <w:rPr>
                <w:rFonts w:ascii="Times New Roman" w:hAnsi="Times New Roman"/>
                <w:sz w:val="24"/>
                <w:szCs w:val="24"/>
              </w:rPr>
              <w:t>.</w:t>
            </w: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C11D5" w:rsidRPr="004413A3" w:rsidTr="00D67C9E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766" w:type="dxa"/>
          </w:tcPr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Temat</w:t>
            </w:r>
            <w:r w:rsidRPr="004413A3">
              <w:t>:  Dostawa jednorazowych płytek pomiarowych do reometru.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Wspólny Słownik Zamówień</w:t>
            </w:r>
            <w:r w:rsidRPr="004413A3">
              <w:t>:</w:t>
            </w:r>
            <w:r w:rsidRPr="004413A3">
              <w:rPr>
                <w:b/>
              </w:rPr>
              <w:t xml:space="preserve"> </w:t>
            </w:r>
            <w:r w:rsidRPr="004413A3">
              <w:t xml:space="preserve">38000000-5 - Sprzęt laboratoryjny, optyczny i precyzyjny (z wyjątkiem szklanego)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Opis</w:t>
            </w:r>
            <w:r w:rsidRPr="004413A3">
              <w:t xml:space="preserve">: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 xml:space="preserve">Jednorazowe płytki pomiarowe do reometru </w:t>
            </w:r>
            <w:proofErr w:type="spellStart"/>
            <w:r w:rsidRPr="004413A3">
              <w:t>Haake</w:t>
            </w:r>
            <w:proofErr w:type="spellEnd"/>
            <w:r w:rsidRPr="004413A3">
              <w:t xml:space="preserve"> </w:t>
            </w:r>
            <w:proofErr w:type="spellStart"/>
            <w:r w:rsidRPr="004413A3">
              <w:t>Rheostress</w:t>
            </w:r>
            <w:proofErr w:type="spellEnd"/>
            <w:r w:rsidRPr="004413A3">
              <w:t xml:space="preserve"> 6000</w:t>
            </w:r>
            <w:r w:rsidR="004413A3" w:rsidRPr="004413A3">
              <w:t xml:space="preserve"> posiadanego przez  Zamawiającego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Górne płytki średnica 20 mm, - 100 sztuk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lastRenderedPageBreak/>
              <w:t>Dolne płytki średnica powierzchni pomiarowej 20 mm - 100 sztuk</w:t>
            </w:r>
          </w:p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413A3">
              <w:rPr>
                <w:rFonts w:ascii="Times New Roman" w:hAnsi="Times New Roman"/>
                <w:sz w:val="24"/>
                <w:szCs w:val="24"/>
              </w:rPr>
              <w:t>.</w:t>
            </w: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C11D5" w:rsidRPr="004413A3" w:rsidTr="00D67C9E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8766" w:type="dxa"/>
          </w:tcPr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Temat</w:t>
            </w:r>
            <w:r w:rsidRPr="004413A3">
              <w:t>: Dostawa odczynników chemicznych.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Wspólny Słownik Zamówień</w:t>
            </w:r>
            <w:r w:rsidRPr="004413A3">
              <w:t>:</w:t>
            </w:r>
            <w:r w:rsidRPr="004413A3">
              <w:rPr>
                <w:b/>
              </w:rPr>
              <w:t xml:space="preserve"> </w:t>
            </w:r>
            <w:r w:rsidRPr="004413A3">
              <w:t xml:space="preserve">33696300-8 - Odczynniki chemiczne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rPr>
                <w:b/>
              </w:rPr>
              <w:t>Opis</w:t>
            </w:r>
            <w:r w:rsidRPr="004413A3">
              <w:t xml:space="preserve">: 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1. MDI - (</w:t>
            </w:r>
            <w:proofErr w:type="spellStart"/>
            <w:r w:rsidRPr="004413A3">
              <w:t>diizocyjanian</w:t>
            </w:r>
            <w:proofErr w:type="spellEnd"/>
            <w:r w:rsidRPr="004413A3">
              <w:t xml:space="preserve"> </w:t>
            </w:r>
            <w:proofErr w:type="spellStart"/>
            <w:r w:rsidRPr="004413A3">
              <w:t>difenylometylenu</w:t>
            </w:r>
            <w:proofErr w:type="spellEnd"/>
            <w:r w:rsidRPr="004413A3">
              <w:t>) płatki – 2kg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2. Bezwodnik octowy cz. d a. - 2l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3. Wodorotlenek potasu, naważka analityczna 0,5 M - 10 szt.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4. Toluen - 5 l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5. Pirydyna - 2l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>6. Sita molekularne 4A - 2kg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 xml:space="preserve">7. gliny </w:t>
            </w:r>
            <w:proofErr w:type="spellStart"/>
            <w:r w:rsidRPr="004413A3">
              <w:t>smektyczne</w:t>
            </w:r>
            <w:proofErr w:type="spellEnd"/>
            <w:r w:rsidRPr="004413A3">
              <w:t xml:space="preserve"> (bentonity) techniczny - 10 kg</w:t>
            </w:r>
          </w:p>
          <w:p w:rsidR="006C11D5" w:rsidRPr="004413A3" w:rsidRDefault="006C11D5" w:rsidP="003D55DC">
            <w:pPr>
              <w:spacing w:after="120"/>
              <w:jc w:val="both"/>
            </w:pPr>
            <w:r w:rsidRPr="004413A3">
              <w:t xml:space="preserve">8. </w:t>
            </w:r>
            <w:proofErr w:type="spellStart"/>
            <w:r w:rsidRPr="004413A3">
              <w:t>Bardac</w:t>
            </w:r>
            <w:proofErr w:type="spellEnd"/>
            <w:r w:rsidRPr="004413A3">
              <w:t xml:space="preserve">™ 2250 chlorek </w:t>
            </w:r>
            <w:proofErr w:type="spellStart"/>
            <w:r w:rsidRPr="004413A3">
              <w:t>didecylodimetylo</w:t>
            </w:r>
            <w:proofErr w:type="spellEnd"/>
            <w:r w:rsidRPr="004413A3">
              <w:t xml:space="preserve"> amoniowy - </w:t>
            </w:r>
            <w:r w:rsidR="00E35A75">
              <w:t>1</w:t>
            </w:r>
            <w:r w:rsidRPr="004413A3">
              <w:t xml:space="preserve"> kg</w:t>
            </w:r>
          </w:p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413A3">
              <w:rPr>
                <w:rFonts w:ascii="Times New Roman" w:hAnsi="Times New Roman"/>
                <w:sz w:val="24"/>
                <w:szCs w:val="24"/>
              </w:rPr>
              <w:t>.</w:t>
            </w: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500603" w:rsidRDefault="00500603" w:rsidP="00500603">
      <w:pPr>
        <w:numPr>
          <w:ilvl w:val="0"/>
          <w:numId w:val="23"/>
        </w:numPr>
        <w:ind w:left="714" w:hanging="357"/>
        <w:jc w:val="both"/>
      </w:pPr>
      <w:r>
        <w:t>Części nie mogą być dzielone przez wykonawców, oferty nie zawierające pełnego zakresu przedmiotu zamówienia określonego w zadaniu częściowym zostaną odrzucone.</w:t>
      </w:r>
    </w:p>
    <w:p w:rsidR="00500603" w:rsidRDefault="00500603" w:rsidP="00500603">
      <w:pPr>
        <w:numPr>
          <w:ilvl w:val="0"/>
          <w:numId w:val="23"/>
        </w:numPr>
        <w:ind w:left="714" w:hanging="357"/>
        <w:jc w:val="both"/>
      </w:pPr>
      <w:r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500603" w:rsidRDefault="00500603" w:rsidP="00500603">
      <w:pPr>
        <w:numPr>
          <w:ilvl w:val="0"/>
          <w:numId w:val="23"/>
        </w:numPr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500603" w:rsidRDefault="00500603" w:rsidP="00500603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500603" w:rsidRDefault="00500603" w:rsidP="00500603">
      <w:pPr>
        <w:numPr>
          <w:ilvl w:val="0"/>
          <w:numId w:val="23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500603" w:rsidRDefault="00500603" w:rsidP="00500603">
      <w:pPr>
        <w:numPr>
          <w:ilvl w:val="0"/>
          <w:numId w:val="23"/>
        </w:numPr>
        <w:jc w:val="both"/>
      </w:pPr>
      <w:r>
        <w:lastRenderedPageBreak/>
        <w:t>W przypadku, zaoferowania produktu wskazanego  z nazwy przez Zamawiającego,</w:t>
      </w:r>
    </w:p>
    <w:p w:rsidR="00500603" w:rsidRDefault="00500603" w:rsidP="00500603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500603" w:rsidRDefault="00500603" w:rsidP="00500603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500603" w:rsidRDefault="00500603" w:rsidP="00500603">
      <w:pPr>
        <w:numPr>
          <w:ilvl w:val="0"/>
          <w:numId w:val="23"/>
        </w:numPr>
        <w:jc w:val="both"/>
      </w:pPr>
      <w:r>
        <w:t>Zaoferowany przedmiot zamówienia musi spełniać:</w:t>
      </w:r>
    </w:p>
    <w:p w:rsidR="00500603" w:rsidRDefault="00500603" w:rsidP="00500603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500603" w:rsidRDefault="00500603" w:rsidP="00500603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500603" w:rsidRDefault="00500603" w:rsidP="00500603">
      <w:pPr>
        <w:numPr>
          <w:ilvl w:val="0"/>
          <w:numId w:val="23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500603" w:rsidRDefault="00500603" w:rsidP="00500603">
      <w:pPr>
        <w:numPr>
          <w:ilvl w:val="0"/>
          <w:numId w:val="23"/>
        </w:numPr>
        <w:jc w:val="both"/>
      </w:pPr>
      <w:r>
        <w:t>Wykonawca ponosi pełną odpowiedzialność za szkody spowodowane użytkowaniem dostarczonych przez Wykonawcę produktów w szczególności za uszkodzenie sprzętu na których wykonywane są analizy laboratoryjne.</w:t>
      </w:r>
    </w:p>
    <w:p w:rsidR="00500603" w:rsidRDefault="00500603" w:rsidP="00500603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500603" w:rsidRDefault="00500603" w:rsidP="00500603">
      <w:pPr>
        <w:numPr>
          <w:ilvl w:val="0"/>
          <w:numId w:val="23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607971" w:rsidRPr="004413A3" w:rsidRDefault="00607971" w:rsidP="00607971">
      <w:pPr>
        <w:spacing w:before="120" w:after="120"/>
        <w:rPr>
          <w:b/>
          <w:bCs/>
          <w:color w:val="000000"/>
        </w:rPr>
      </w:pPr>
      <w:r w:rsidRPr="004413A3">
        <w:rPr>
          <w:b/>
          <w:bCs/>
          <w:color w:val="000000"/>
        </w:rPr>
        <w:t>III. TERMIN REALIZACJI</w:t>
      </w:r>
    </w:p>
    <w:p w:rsidR="00607971" w:rsidRPr="00500603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413A3" w:rsidRPr="004413A3" w:rsidTr="004413A3">
        <w:tc>
          <w:tcPr>
            <w:tcW w:w="8640" w:type="dxa"/>
          </w:tcPr>
          <w:p w:rsidR="004413A3" w:rsidRPr="004413A3" w:rsidRDefault="004413A3" w:rsidP="00500603">
            <w:pPr>
              <w:pStyle w:val="Tekstpodstawowy"/>
              <w:rPr>
                <w:szCs w:val="24"/>
              </w:rPr>
            </w:pPr>
            <w:r w:rsidRPr="004413A3">
              <w:rPr>
                <w:b/>
                <w:szCs w:val="24"/>
              </w:rPr>
              <w:t>14 dni od daty udzielenia zamówienia</w:t>
            </w:r>
            <w:r w:rsidRPr="004413A3">
              <w:rPr>
                <w:szCs w:val="24"/>
              </w:rPr>
              <w:t xml:space="preserve"> – dla zadania częściowego: 1,</w:t>
            </w:r>
          </w:p>
        </w:tc>
      </w:tr>
      <w:tr w:rsidR="00500603" w:rsidRPr="004413A3" w:rsidTr="004413A3">
        <w:tc>
          <w:tcPr>
            <w:tcW w:w="8640" w:type="dxa"/>
          </w:tcPr>
          <w:p w:rsidR="00500603" w:rsidRPr="004413A3" w:rsidRDefault="00500603" w:rsidP="00500603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14 dni od daty udzielenia zamówienia</w:t>
            </w:r>
            <w:r w:rsidRPr="004413A3">
              <w:rPr>
                <w:szCs w:val="24"/>
              </w:rPr>
              <w:t xml:space="preserve"> – dla zadania częściowego: 2, </w:t>
            </w:r>
          </w:p>
        </w:tc>
      </w:tr>
      <w:tr w:rsidR="00500603" w:rsidRPr="004413A3" w:rsidTr="004413A3">
        <w:tc>
          <w:tcPr>
            <w:tcW w:w="8640" w:type="dxa"/>
          </w:tcPr>
          <w:p w:rsidR="00500603" w:rsidRPr="004413A3" w:rsidRDefault="00500603" w:rsidP="00500603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14 dni od daty udzielenia zamówienia</w:t>
            </w:r>
            <w:r w:rsidRPr="004413A3">
              <w:rPr>
                <w:szCs w:val="24"/>
              </w:rPr>
              <w:t xml:space="preserve"> – dla zadania częściowego: 3, </w:t>
            </w:r>
          </w:p>
        </w:tc>
      </w:tr>
      <w:tr w:rsidR="00500603" w:rsidRPr="004413A3" w:rsidTr="004413A3">
        <w:tc>
          <w:tcPr>
            <w:tcW w:w="8640" w:type="dxa"/>
          </w:tcPr>
          <w:p w:rsidR="00500603" w:rsidRPr="004413A3" w:rsidRDefault="00500603" w:rsidP="00500603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14 dni od daty udzielenia zamówienia</w:t>
            </w:r>
            <w:r w:rsidRPr="004413A3">
              <w:rPr>
                <w:szCs w:val="24"/>
              </w:rPr>
              <w:t xml:space="preserve"> – dla zadania częściowego: </w:t>
            </w:r>
            <w:r>
              <w:rPr>
                <w:szCs w:val="24"/>
              </w:rPr>
              <w:t>4,</w:t>
            </w:r>
          </w:p>
        </w:tc>
      </w:tr>
      <w:tr w:rsidR="00500603" w:rsidRPr="004413A3" w:rsidTr="004413A3">
        <w:tc>
          <w:tcPr>
            <w:tcW w:w="8640" w:type="dxa"/>
          </w:tcPr>
          <w:p w:rsidR="00500603" w:rsidRPr="004413A3" w:rsidRDefault="00500603" w:rsidP="003D55DC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2 miesiące od daty udzielenia zamówienia</w:t>
            </w:r>
            <w:r w:rsidRPr="004413A3">
              <w:rPr>
                <w:szCs w:val="24"/>
              </w:rPr>
              <w:t xml:space="preserve"> – dla zadania częściowego: 5, </w:t>
            </w:r>
          </w:p>
        </w:tc>
      </w:tr>
      <w:tr w:rsidR="00500603" w:rsidRPr="004413A3" w:rsidTr="004413A3">
        <w:tc>
          <w:tcPr>
            <w:tcW w:w="8640" w:type="dxa"/>
          </w:tcPr>
          <w:p w:rsidR="00500603" w:rsidRPr="004413A3" w:rsidRDefault="00500603" w:rsidP="00500603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2 miesiące od daty udzielenia zamówienia</w:t>
            </w:r>
            <w:r w:rsidRPr="004413A3">
              <w:rPr>
                <w:szCs w:val="24"/>
              </w:rPr>
              <w:t xml:space="preserve"> – dla zadania częściowego: 6</w:t>
            </w:r>
          </w:p>
        </w:tc>
      </w:tr>
      <w:tr w:rsidR="00500603" w:rsidRPr="004413A3" w:rsidTr="004413A3">
        <w:tc>
          <w:tcPr>
            <w:tcW w:w="8640" w:type="dxa"/>
          </w:tcPr>
          <w:p w:rsidR="00500603" w:rsidRPr="004413A3" w:rsidRDefault="00500603" w:rsidP="00500603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14 dni od daty udzielenia zamówienia</w:t>
            </w:r>
            <w:r w:rsidRPr="004413A3">
              <w:rPr>
                <w:szCs w:val="24"/>
              </w:rPr>
              <w:t xml:space="preserve"> – dla zadania częściowego: 7</w:t>
            </w:r>
          </w:p>
        </w:tc>
      </w:tr>
    </w:tbl>
    <w:p w:rsidR="00607971" w:rsidRDefault="00607971" w:rsidP="00211900">
      <w:pPr>
        <w:spacing w:after="120"/>
        <w:jc w:val="both"/>
      </w:pPr>
    </w:p>
    <w:p w:rsidR="00832646" w:rsidRPr="004413A3" w:rsidRDefault="00832646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4413A3" w:rsidTr="00FA457A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4413A3" w:rsidRDefault="00211900" w:rsidP="003F4C0E">
            <w:pPr>
              <w:pStyle w:val="Tekstpodstawowy"/>
              <w:rPr>
                <w:szCs w:val="24"/>
                <w:lang w:val="pl-PL" w:eastAsia="pl-PL"/>
              </w:rPr>
            </w:pPr>
          </w:p>
        </w:tc>
      </w:tr>
      <w:tr w:rsidR="00211900" w:rsidRPr="004413A3" w:rsidTr="00FA457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603" w:rsidRDefault="00500603" w:rsidP="00500603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500603" w:rsidRDefault="00500603" w:rsidP="00500603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500603" w:rsidRDefault="00500603" w:rsidP="00500603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832646" w:rsidRDefault="00500603" w:rsidP="00500603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 xml:space="preserve">W przypadku kiedy na zadanie składa się tylko jedna pozycja należy do oferty dołączyć </w:t>
            </w:r>
            <w:r>
              <w:rPr>
                <w:b/>
                <w:bCs/>
                <w:color w:val="000000"/>
                <w:u w:val="single"/>
              </w:rPr>
              <w:lastRenderedPageBreak/>
              <w:t>informację o nazwie producenta oraz numerami katalogowymi oferowanych produktu pozwalające na jednoznaczne zidentyfikowanie oferowanego produktu.</w:t>
            </w:r>
          </w:p>
          <w:p w:rsidR="00500603" w:rsidRDefault="00500603" w:rsidP="00500603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500603" w:rsidRDefault="00500603" w:rsidP="00500603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500603" w:rsidRDefault="00500603" w:rsidP="0050060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00603" w:rsidRDefault="00500603" w:rsidP="0050060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500603" w:rsidRDefault="00500603" w:rsidP="0050060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500603" w:rsidRDefault="00500603" w:rsidP="0050060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500603" w:rsidRPr="00A15E1F" w:rsidRDefault="00500603" w:rsidP="0050060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 w:rsidRPr="00A15E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podpisana przez osobę uprawnioną do reprezentowania Wykonawcy, zgodnie z formą reprezentacji określoną w dokumentach rejestrowych, lub przez osobę posiadającą ważne pełnomocnictwo, które należy dołączyć do składanej oferty.</w:t>
            </w:r>
          </w:p>
          <w:p w:rsidR="00500603" w:rsidRPr="007D0DBE" w:rsidRDefault="00500603" w:rsidP="00500603">
            <w:pPr>
              <w:jc w:val="both"/>
              <w:rPr>
                <w:b/>
                <w:sz w:val="16"/>
                <w:szCs w:val="16"/>
              </w:rPr>
            </w:pPr>
          </w:p>
          <w:p w:rsidR="00500603" w:rsidRPr="007A7AB1" w:rsidRDefault="00500603" w:rsidP="00500603">
            <w:pPr>
              <w:spacing w:before="120"/>
              <w:rPr>
                <w:color w:val="000000"/>
                <w:u w:val="single"/>
              </w:rPr>
            </w:pPr>
            <w:r w:rsidRPr="007A7AB1">
              <w:rPr>
                <w:color w:val="000000"/>
                <w:u w:val="single"/>
              </w:rPr>
              <w:t>Oferta powinna zawierać:</w:t>
            </w:r>
          </w:p>
          <w:p w:rsidR="00500603" w:rsidRPr="007A7AB1" w:rsidRDefault="00500603" w:rsidP="0050060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A7AB1">
              <w:rPr>
                <w:color w:val="000000"/>
              </w:rPr>
              <w:t>Dane teleadresowe firmy - numer NIP , REGON firmy itp.</w:t>
            </w:r>
          </w:p>
          <w:p w:rsidR="00500603" w:rsidRPr="007A7AB1" w:rsidRDefault="00500603" w:rsidP="0050060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A7AB1">
              <w:rPr>
                <w:color w:val="000000"/>
              </w:rPr>
              <w:t>Wskazanie osoby do kontaktu w sprawie oferty (numer telefonu i e-mail).</w:t>
            </w:r>
          </w:p>
          <w:p w:rsidR="00500603" w:rsidRPr="007A7AB1" w:rsidRDefault="00500603" w:rsidP="0050060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A7AB1">
              <w:rPr>
                <w:color w:val="000000"/>
              </w:rPr>
              <w:t>Proponowaną cenę brutto za realizację zamówienia.</w:t>
            </w:r>
          </w:p>
          <w:p w:rsidR="00211900" w:rsidRPr="004413A3" w:rsidRDefault="00500603" w:rsidP="00500603">
            <w:pPr>
              <w:spacing w:before="120"/>
            </w:pPr>
            <w:r w:rsidRPr="007A7AB1">
              <w:t>Oferta złożona przez wykonawcę nie jest ofertą w rozumieniu KC.</w:t>
            </w:r>
          </w:p>
        </w:tc>
      </w:tr>
      <w:tr w:rsidR="00211900" w:rsidRPr="004413A3" w:rsidTr="00FA457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603" w:rsidRDefault="00500603" w:rsidP="00500603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500603" w:rsidRDefault="00500603" w:rsidP="0050060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500603" w:rsidRDefault="00500603" w:rsidP="0050060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500603" w:rsidRDefault="00500603" w:rsidP="00500603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500603" w:rsidRDefault="00500603" w:rsidP="00500603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500603" w:rsidRDefault="00500603" w:rsidP="00500603">
            <w:pPr>
              <w:jc w:val="both"/>
            </w:pPr>
            <w:r>
              <w:t>Liczba pkt. oferty ocenianej =Kc = -------------------------------- x max liczby punktów</w:t>
            </w:r>
          </w:p>
          <w:p w:rsidR="00500603" w:rsidRDefault="00500603" w:rsidP="00500603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500603" w:rsidRDefault="00500603" w:rsidP="00500603">
            <w:pPr>
              <w:jc w:val="both"/>
              <w:rPr>
                <w:sz w:val="16"/>
                <w:szCs w:val="16"/>
              </w:rPr>
            </w:pPr>
          </w:p>
          <w:p w:rsidR="00500603" w:rsidRDefault="00500603" w:rsidP="00500603">
            <w:pPr>
              <w:spacing w:before="120"/>
              <w:jc w:val="both"/>
              <w:rPr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>
              <w:rPr>
                <w:color w:val="000000"/>
              </w:rPr>
              <w:t>.</w:t>
            </w:r>
          </w:p>
          <w:p w:rsidR="00211900" w:rsidRPr="004413A3" w:rsidRDefault="00500603" w:rsidP="00500603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</w:t>
            </w:r>
            <w:r w:rsidRPr="007A7AB1">
              <w:rPr>
                <w:color w:val="000000"/>
              </w:rPr>
              <w:t>.</w:t>
            </w:r>
          </w:p>
        </w:tc>
      </w:tr>
      <w:tr w:rsidR="00211900" w:rsidRPr="004413A3" w:rsidTr="00FA457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30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413A3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413A3">
              <w:rPr>
                <w:b/>
                <w:bCs/>
                <w:color w:val="000000"/>
              </w:rPr>
              <w:t>V</w:t>
            </w:r>
            <w:r w:rsidR="00211900" w:rsidRPr="004413A3">
              <w:rPr>
                <w:b/>
                <w:bCs/>
                <w:color w:val="000000"/>
              </w:rPr>
              <w:t>I.TERMINY PŁATNOŚCI</w:t>
            </w:r>
          </w:p>
          <w:p w:rsidR="00211900" w:rsidRPr="004413A3" w:rsidRDefault="00211900" w:rsidP="00500603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4413A3">
              <w:rPr>
                <w:color w:val="000000"/>
              </w:rPr>
              <w:t xml:space="preserve">Wynagrodzenie zostanie wypłacone w terminie do </w:t>
            </w:r>
            <w:r w:rsidR="00500603">
              <w:rPr>
                <w:color w:val="000000"/>
              </w:rPr>
              <w:t>14</w:t>
            </w:r>
            <w:r w:rsidRPr="004413A3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4413A3" w:rsidTr="00FA457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92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413A3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413A3">
              <w:rPr>
                <w:b/>
                <w:bCs/>
                <w:color w:val="000000"/>
              </w:rPr>
              <w:lastRenderedPageBreak/>
              <w:t>VI</w:t>
            </w:r>
            <w:r w:rsidR="00211900" w:rsidRPr="004413A3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4413A3">
              <w:rPr>
                <w:color w:val="000000"/>
              </w:rPr>
              <w:t>Ofertę należy przygotować w wersji elektronicznej i przesłać odpowiednio drogą</w:t>
            </w:r>
            <w:r w:rsidRPr="004413A3">
              <w:rPr>
                <w:rStyle w:val="apple-converted-space"/>
                <w:color w:val="000000"/>
              </w:rPr>
              <w:t> </w:t>
            </w:r>
            <w:r w:rsidRPr="004413A3">
              <w:rPr>
                <w:rStyle w:val="apple-converted-space"/>
                <w:color w:val="000000"/>
              </w:rPr>
              <w:br/>
            </w:r>
            <w:r w:rsidRPr="004413A3">
              <w:rPr>
                <w:color w:val="000000"/>
              </w:rPr>
              <w:t>e-mailową</w:t>
            </w:r>
            <w:r w:rsidRPr="004413A3">
              <w:rPr>
                <w:rStyle w:val="apple-converted-space"/>
                <w:color w:val="000000"/>
              </w:rPr>
              <w:t> </w:t>
            </w:r>
            <w:r w:rsidRPr="004413A3">
              <w:rPr>
                <w:color w:val="000000"/>
              </w:rPr>
              <w:t xml:space="preserve">na adres </w:t>
            </w:r>
            <w:r w:rsidR="00A14853" w:rsidRPr="004413A3">
              <w:rPr>
                <w:lang w:val="en-US"/>
              </w:rPr>
              <w:t xml:space="preserve">e-mail </w:t>
            </w:r>
            <w:r w:rsidR="006C11D5" w:rsidRPr="004413A3">
              <w:rPr>
                <w:lang w:val="en-US"/>
              </w:rPr>
              <w:t>msalamon@prz.edu.pl</w:t>
            </w:r>
            <w:r w:rsidR="00A14853" w:rsidRPr="004413A3">
              <w:rPr>
                <w:lang w:val="en-US"/>
              </w:rPr>
              <w:t xml:space="preserve"> </w:t>
            </w:r>
            <w:r w:rsidRPr="004413A3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4413A3">
              <w:t xml:space="preserve">„Oferta na: </w:t>
            </w:r>
            <w:r w:rsidR="006C11D5" w:rsidRPr="004413A3">
              <w:t>Dostawa tygli aluminiowych. Dostawa sond. Dostawa drobnego sprzętu laboratoryjnego. Dostawa jednorazowych płytek pomiarowych. Dostawa rotora do homogenizatora. Dostawa jednorazowych płytek pomiarowych do reometru. Dostawa odczynników chemicznych.</w:t>
            </w:r>
            <w:r w:rsidR="00393B64" w:rsidRPr="004413A3">
              <w:t xml:space="preserve"> NIE OTWIERAĆ przed </w:t>
            </w:r>
            <w:r w:rsidR="006C11D5" w:rsidRPr="004413A3">
              <w:t>2018-11-15</w:t>
            </w:r>
            <w:r w:rsidR="00393B64" w:rsidRPr="004413A3">
              <w:t xml:space="preserve"> godz. </w:t>
            </w:r>
            <w:r w:rsidR="006C11D5" w:rsidRPr="004413A3">
              <w:t>10:15</w:t>
            </w:r>
            <w:r w:rsidR="00393B64" w:rsidRPr="004413A3">
              <w:t xml:space="preserve"> - </w:t>
            </w:r>
            <w:r w:rsidR="006C11D5" w:rsidRPr="004413A3">
              <w:rPr>
                <w:b/>
              </w:rPr>
              <w:t>NA/O/345/2018</w:t>
            </w:r>
            <w:r w:rsidR="00393B64" w:rsidRPr="004413A3">
              <w:t>”</w:t>
            </w:r>
          </w:p>
          <w:p w:rsidR="00500603" w:rsidRPr="00500603" w:rsidRDefault="00500603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500603" w:rsidRDefault="00500603" w:rsidP="0050060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500603" w:rsidRDefault="00500603" w:rsidP="0050060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500603" w:rsidRPr="00500603" w:rsidRDefault="00500603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4413A3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4413A3">
              <w:rPr>
                <w:color w:val="000000"/>
              </w:rPr>
              <w:t>Nieprzekraczalny termin dostarczenia oferty:</w:t>
            </w:r>
            <w:r w:rsidRPr="004413A3">
              <w:rPr>
                <w:rStyle w:val="apple-converted-space"/>
                <w:color w:val="000000"/>
              </w:rPr>
              <w:t> </w:t>
            </w:r>
          </w:p>
          <w:p w:rsidR="00EB415D" w:rsidRPr="004413A3" w:rsidRDefault="0023294C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294C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3294C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23294C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23294C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3294C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23294C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329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2329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12" w:history="1">
              <w:r w:rsidRPr="0023294C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2329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23294C">
              <w:rPr>
                <w:rFonts w:ascii="Times New Roman" w:hAnsi="Times New Roman"/>
                <w:sz w:val="24"/>
                <w:szCs w:val="24"/>
              </w:rPr>
              <w:t>siedzibie Zamawiającego, pokój nr 424-1, bud. V, al. Powstańców Warszawy 12, 35-959 Rzeszów do</w:t>
            </w:r>
            <w:r w:rsidRPr="0023294C">
              <w:rPr>
                <w:rFonts w:ascii="Times New Roman" w:hAnsi="Times New Roman"/>
                <w:sz w:val="24"/>
              </w:rPr>
              <w:t xml:space="preserve"> dnia </w:t>
            </w:r>
            <w:r w:rsidR="006C11D5" w:rsidRPr="0023294C">
              <w:rPr>
                <w:rFonts w:ascii="Times New Roman" w:hAnsi="Times New Roman"/>
                <w:sz w:val="24"/>
                <w:szCs w:val="24"/>
              </w:rPr>
              <w:t>2018-11-15</w:t>
            </w:r>
            <w:r w:rsidR="00EB415D" w:rsidRPr="0023294C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6C11D5" w:rsidRPr="0023294C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23294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4413A3" w:rsidRDefault="00EB415D" w:rsidP="00EB415D">
            <w:pPr>
              <w:spacing w:after="120"/>
              <w:jc w:val="both"/>
              <w:rPr>
                <w:bCs/>
              </w:rPr>
            </w:pPr>
            <w:r w:rsidRPr="004413A3">
              <w:rPr>
                <w:b/>
              </w:rPr>
              <w:t xml:space="preserve">Termin związania ofertą: </w:t>
            </w:r>
            <w:r w:rsidR="006C11D5" w:rsidRPr="004413A3">
              <w:t>30</w:t>
            </w:r>
            <w:r w:rsidRPr="004413A3">
              <w:t xml:space="preserve"> dn</w:t>
            </w:r>
            <w:r w:rsidRPr="004413A3">
              <w:rPr>
                <w:bCs/>
              </w:rPr>
              <w:t>i</w:t>
            </w:r>
          </w:p>
          <w:p w:rsidR="00EB415D" w:rsidRDefault="00F00921" w:rsidP="0023294C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4413A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4413A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6C11D5" w:rsidRPr="004413A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2018-11-15</w:t>
            </w:r>
            <w:r w:rsidRPr="004413A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6C11D5" w:rsidRPr="004413A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4413A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6C11D5" w:rsidRPr="004413A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4413A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6C11D5" w:rsidRPr="004413A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4413A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BD3904" w:rsidRPr="007558D7" w:rsidRDefault="00BD3904" w:rsidP="00BD3904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558D7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BD3904" w:rsidRPr="007558D7" w:rsidRDefault="00BD3904" w:rsidP="00BD3904">
            <w:pPr>
              <w:pStyle w:val="Default"/>
              <w:ind w:left="585"/>
              <w:rPr>
                <w:b w:val="0"/>
                <w:color w:val="auto"/>
              </w:rPr>
            </w:pPr>
            <w:r w:rsidRPr="007558D7">
              <w:rPr>
                <w:b w:val="0"/>
                <w:bCs/>
                <w:color w:val="auto"/>
              </w:rPr>
              <w:t xml:space="preserve">1) </w:t>
            </w:r>
            <w:r w:rsidRPr="007558D7">
              <w:rPr>
                <w:b w:val="0"/>
                <w:iCs/>
                <w:color w:val="auto"/>
              </w:rPr>
              <w:t>Wykonawcy</w:t>
            </w:r>
            <w:r w:rsidRPr="007558D7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BD3904" w:rsidRDefault="00BD3904" w:rsidP="00BD3904">
            <w:pPr>
              <w:pStyle w:val="Default"/>
              <w:ind w:left="585"/>
              <w:rPr>
                <w:b w:val="0"/>
                <w:color w:val="auto"/>
              </w:rPr>
            </w:pPr>
            <w:r w:rsidRPr="007558D7">
              <w:rPr>
                <w:b w:val="0"/>
                <w:bCs/>
                <w:color w:val="auto"/>
              </w:rPr>
              <w:t>2) Treść złożonej oferty n</w:t>
            </w:r>
            <w:r w:rsidRPr="007558D7">
              <w:rPr>
                <w:b w:val="0"/>
                <w:color w:val="auto"/>
              </w:rPr>
              <w:t xml:space="preserve">ie odpowiada warunkom postępowania. </w:t>
            </w:r>
          </w:p>
          <w:p w:rsidR="00BD3904" w:rsidRPr="00BD3904" w:rsidRDefault="00BD3904" w:rsidP="00BD3904">
            <w:pPr>
              <w:pStyle w:val="Default"/>
              <w:ind w:left="585"/>
              <w:rPr>
                <w:b w:val="0"/>
                <w:color w:val="auto"/>
              </w:rPr>
            </w:pPr>
            <w:r w:rsidRPr="00BD3904">
              <w:rPr>
                <w:b w:val="0"/>
              </w:rPr>
              <w:t>3) Oferty złożone po terminie.</w:t>
            </w:r>
          </w:p>
        </w:tc>
      </w:tr>
      <w:tr w:rsidR="004526AB" w:rsidRPr="004413A3" w:rsidTr="00FA457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526AB" w:rsidRDefault="004526AB" w:rsidP="004526AB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>
              <w:rPr>
                <w:color w:val="000000"/>
              </w:rPr>
              <w:t xml:space="preserve">VIII. Zamawiający zastrzega sobie prawo zmiany warunków postępowania do momentu otwarcia ofert. </w:t>
            </w:r>
          </w:p>
        </w:tc>
      </w:tr>
      <w:tr w:rsidR="004526AB" w:rsidRPr="004413A3" w:rsidTr="00FA457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526AB" w:rsidRDefault="004526AB" w:rsidP="004526AB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>
              <w:rPr>
                <w:color w:val="000000"/>
              </w:rPr>
              <w:t>VIII. Oferty złożone po terminie wyznaczonym na składanie ofert zostaną zwrócone bez rozpatrywania.</w:t>
            </w:r>
          </w:p>
        </w:tc>
      </w:tr>
      <w:tr w:rsidR="004526AB" w:rsidRPr="004413A3" w:rsidTr="00FA457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526AB" w:rsidRDefault="004526AB" w:rsidP="004526AB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>
              <w:rPr>
                <w:color w:val="000000"/>
              </w:rPr>
              <w:t xml:space="preserve">IX. Od rozstrzygnięcia Zamawiającego nie przysługuje odwołanie.  </w:t>
            </w:r>
          </w:p>
        </w:tc>
      </w:tr>
    </w:tbl>
    <w:p w:rsidR="00FB1361" w:rsidRPr="004413A3" w:rsidRDefault="00FB1361" w:rsidP="001B541E">
      <w:pPr>
        <w:jc w:val="center"/>
        <w:rPr>
          <w:b/>
        </w:rPr>
      </w:pPr>
    </w:p>
    <w:p w:rsidR="00FB1361" w:rsidRDefault="00BD3904" w:rsidP="00FB1361">
      <w:pPr>
        <w:rPr>
          <w:b/>
        </w:rPr>
      </w:pPr>
      <w:r>
        <w:rPr>
          <w:b/>
        </w:rPr>
        <w:t xml:space="preserve">X </w:t>
      </w:r>
      <w:r w:rsidR="00513774">
        <w:rPr>
          <w:b/>
        </w:rPr>
        <w:t>Informacje dodatkowe</w:t>
      </w:r>
    </w:p>
    <w:p w:rsidR="00513774" w:rsidRDefault="00513774" w:rsidP="00513774">
      <w:pPr>
        <w:jc w:val="both"/>
      </w:pPr>
    </w:p>
    <w:p w:rsidR="00513774" w:rsidRPr="00352B33" w:rsidRDefault="00513774" w:rsidP="00513774">
      <w:pPr>
        <w:pStyle w:val="Akapitzlist"/>
        <w:numPr>
          <w:ilvl w:val="0"/>
          <w:numId w:val="25"/>
        </w:numPr>
        <w:suppressAutoHyphens/>
        <w:spacing w:after="0" w:line="276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352B33">
        <w:rPr>
          <w:rFonts w:ascii="Times New Roman" w:hAnsi="Times New Roman"/>
          <w:sz w:val="24"/>
          <w:szCs w:val="24"/>
        </w:rPr>
        <w:t xml:space="preserve">Każdorazowo, w języku polskim, powołując się na numer zapytania ofertowego można kierować pytania do Zamawiającego na adres </w:t>
      </w:r>
      <w:r w:rsidRPr="00352B33">
        <w:rPr>
          <w:rFonts w:ascii="Times New Roman" w:hAnsi="Times New Roman"/>
          <w:sz w:val="24"/>
          <w:szCs w:val="24"/>
          <w:lang w:val="en-US"/>
        </w:rPr>
        <w:t xml:space="preserve">e-mailem: </w:t>
      </w:r>
      <w:hyperlink r:id="rId13" w:history="1">
        <w:r w:rsidRPr="000C5468">
          <w:rPr>
            <w:rStyle w:val="Hipercze"/>
            <w:rFonts w:ascii="Times New Roman" w:hAnsi="Times New Roman"/>
            <w:sz w:val="24"/>
            <w:szCs w:val="24"/>
            <w:lang w:eastAsia="ar-SA"/>
          </w:rPr>
          <w:t>msalamon@prz.edu.pl</w:t>
        </w:r>
      </w:hyperlink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</w:p>
    <w:p w:rsidR="00513774" w:rsidRPr="00352B33" w:rsidRDefault="00513774" w:rsidP="00513774">
      <w:pPr>
        <w:pStyle w:val="Nagwek2"/>
        <w:keepLines/>
        <w:numPr>
          <w:ilvl w:val="0"/>
          <w:numId w:val="25"/>
        </w:numPr>
        <w:spacing w:before="200" w:after="0" w:line="276" w:lineRule="auto"/>
        <w:ind w:left="709"/>
        <w:jc w:val="both"/>
        <w:rPr>
          <w:rFonts w:ascii="Times New Roman" w:hAnsi="Times New Roman"/>
          <w:b w:val="0"/>
          <w:i w:val="0"/>
          <w:sz w:val="24"/>
          <w:szCs w:val="24"/>
          <w:lang w:eastAsia="en-US"/>
        </w:rPr>
      </w:pPr>
      <w:r w:rsidRPr="00352B33">
        <w:rPr>
          <w:rFonts w:ascii="Times New Roman" w:hAnsi="Times New Roman"/>
          <w:b w:val="0"/>
          <w:i w:val="0"/>
          <w:sz w:val="24"/>
          <w:szCs w:val="24"/>
        </w:rPr>
        <w:lastRenderedPageBreak/>
        <w:t>Wykonawca może zwrócić się do Zamawiającego o wyjaśnienie treści niniejszego zapytania ofertowego. Zamawiający udzieli wyjaśnień niezwłocznie, jednak nie później niż na 2 dni przed upływem terminu składania ofert - pod warunkiem, że wniosek o wyjaśnienie treści zapytania ofertowego wpłynął do Zamawiającego nie później niż do końca dnia, w którym upływa połowa wyznaczonego terminu składania ofert.</w:t>
      </w:r>
    </w:p>
    <w:p w:rsidR="00513774" w:rsidRPr="00352B33" w:rsidRDefault="00513774" w:rsidP="00513774">
      <w:pPr>
        <w:pStyle w:val="Nagwek2"/>
        <w:keepLines/>
        <w:numPr>
          <w:ilvl w:val="0"/>
          <w:numId w:val="25"/>
        </w:numPr>
        <w:spacing w:before="200" w:after="0" w:line="276" w:lineRule="auto"/>
        <w:ind w:left="709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352B33">
        <w:rPr>
          <w:rFonts w:ascii="Times New Roman" w:hAnsi="Times New Roman"/>
          <w:b w:val="0"/>
          <w:i w:val="0"/>
          <w:sz w:val="24"/>
          <w:szCs w:val="24"/>
        </w:rPr>
        <w:t xml:space="preserve">Jeżeli wniosek o wyjaśnienie treści zapytania ofertowego wpłynął po upływie terminu składania lub dotyczy udzielonych wyjaśnień, Zamawiający może udzielić wyjaśnień albo pozostawić wniosek bez rozpoznania. </w:t>
      </w:r>
    </w:p>
    <w:p w:rsidR="004B66E5" w:rsidRDefault="004B66E5" w:rsidP="00BD3904">
      <w:pPr>
        <w:rPr>
          <w:b/>
        </w:rPr>
      </w:pPr>
    </w:p>
    <w:p w:rsidR="00BD3904" w:rsidRDefault="00BD3904" w:rsidP="00BD3904">
      <w:pPr>
        <w:rPr>
          <w:b/>
        </w:rPr>
      </w:pPr>
    </w:p>
    <w:p w:rsidR="00BD3904" w:rsidRDefault="00BD3904" w:rsidP="00BD3904">
      <w:pPr>
        <w:rPr>
          <w:b/>
        </w:rPr>
      </w:pPr>
    </w:p>
    <w:p w:rsidR="00BD3904" w:rsidRDefault="00BD3904" w:rsidP="00BD3904">
      <w:pPr>
        <w:rPr>
          <w:b/>
        </w:rPr>
      </w:pPr>
    </w:p>
    <w:p w:rsidR="00BD3904" w:rsidRDefault="00BD3904" w:rsidP="00BD3904">
      <w:pPr>
        <w:rPr>
          <w:b/>
        </w:rPr>
      </w:pPr>
    </w:p>
    <w:p w:rsidR="00BD3904" w:rsidRDefault="00BD3904" w:rsidP="00BD3904">
      <w:pPr>
        <w:rPr>
          <w:b/>
        </w:rPr>
      </w:pPr>
    </w:p>
    <w:p w:rsidR="00BD3904" w:rsidRDefault="00BD3904" w:rsidP="00BD3904">
      <w:pPr>
        <w:rPr>
          <w:b/>
        </w:rPr>
      </w:pPr>
    </w:p>
    <w:p w:rsidR="00BD3904" w:rsidRDefault="00BD3904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832646" w:rsidRDefault="00832646" w:rsidP="00BD3904">
      <w:pPr>
        <w:rPr>
          <w:b/>
        </w:rPr>
      </w:pPr>
    </w:p>
    <w:p w:rsidR="004B66E5" w:rsidRDefault="004B66E5" w:rsidP="004413A3">
      <w:pPr>
        <w:jc w:val="right"/>
        <w:rPr>
          <w:b/>
        </w:rPr>
      </w:pPr>
    </w:p>
    <w:tbl>
      <w:tblPr>
        <w:tblW w:w="973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  <w:gridCol w:w="2435"/>
      </w:tblGrid>
      <w:tr w:rsidR="00FF3B2E" w:rsidRPr="004413A3" w:rsidTr="00EF56E8">
        <w:trPr>
          <w:trHeight w:val="1128"/>
        </w:trPr>
        <w:tc>
          <w:tcPr>
            <w:tcW w:w="2434" w:type="dxa"/>
            <w:shd w:val="clear" w:color="auto" w:fill="auto"/>
            <w:vAlign w:val="center"/>
          </w:tcPr>
          <w:p w:rsidR="00FF3B2E" w:rsidRPr="004413A3" w:rsidRDefault="002B29EE" w:rsidP="00EF56E8">
            <w:pPr>
              <w:tabs>
                <w:tab w:val="left" w:pos="142"/>
                <w:tab w:val="center" w:pos="4536"/>
                <w:tab w:val="right" w:pos="9072"/>
              </w:tabs>
              <w:jc w:val="center"/>
            </w:pPr>
            <w:r>
              <w:rPr>
                <w:noProof/>
              </w:rPr>
              <w:lastRenderedPageBreak/>
              <w:pict>
                <v:shape id="_x0000_i1029" type="#_x0000_t75" style="width:110.25pt;height:57.75pt;visibility:visible;mso-wrap-style:square" filled="t">
                  <v:imagedata r:id="rId8" o:title=""/>
                </v:shape>
              </w:pic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FF3B2E" w:rsidRPr="004413A3" w:rsidRDefault="002B29EE" w:rsidP="00EF56E8">
            <w:pPr>
              <w:tabs>
                <w:tab w:val="left" w:pos="142"/>
                <w:tab w:val="center" w:pos="4536"/>
                <w:tab w:val="right" w:pos="9072"/>
              </w:tabs>
              <w:jc w:val="center"/>
            </w:pPr>
            <w:r>
              <w:rPr>
                <w:noProof/>
              </w:rPr>
              <w:pict>
                <v:shape id="_x0000_i1030" type="#_x0000_t75" style="width:105.75pt;height:52.5pt;visibility:visible;mso-wrap-style:square">
                  <v:imagedata r:id="rId9" o:title=""/>
                </v:shape>
              </w:pic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FF3B2E" w:rsidRPr="004413A3" w:rsidRDefault="002B29EE" w:rsidP="00EF56E8">
            <w:pPr>
              <w:tabs>
                <w:tab w:val="left" w:pos="142"/>
                <w:tab w:val="center" w:pos="4536"/>
                <w:tab w:val="right" w:pos="9072"/>
              </w:tabs>
              <w:jc w:val="center"/>
            </w:pPr>
            <w:r>
              <w:rPr>
                <w:noProof/>
              </w:rPr>
              <w:pict>
                <v:shape id="_x0000_i1031" type="#_x0000_t75" style="width:114.75pt;height:40.5pt;visibility:visible;mso-wrap-style:square" filled="t">
                  <v:imagedata r:id="rId10" o:title=""/>
                </v:shape>
              </w:pic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FF3B2E" w:rsidRPr="004413A3" w:rsidRDefault="002B29EE" w:rsidP="00EF56E8">
            <w:pPr>
              <w:tabs>
                <w:tab w:val="left" w:pos="142"/>
                <w:tab w:val="center" w:pos="4536"/>
                <w:tab w:val="right" w:pos="9072"/>
              </w:tabs>
              <w:jc w:val="center"/>
            </w:pPr>
            <w:r>
              <w:rPr>
                <w:noProof/>
              </w:rPr>
              <w:pict>
                <v:shape id="_x0000_i1032" type="#_x0000_t75" style="width:120.75pt;height:38.25pt;visibility:visible;mso-wrap-style:square" filled="t">
                  <v:imagedata r:id="rId11" o:title="" croptop="18196f" cropbottom="15249f" cropleft="2531f" cropright="1441f"/>
                </v:shape>
              </w:pict>
            </w:r>
          </w:p>
        </w:tc>
      </w:tr>
    </w:tbl>
    <w:p w:rsidR="004B66E5" w:rsidRDefault="004B66E5" w:rsidP="004413A3">
      <w:pPr>
        <w:jc w:val="right"/>
        <w:rPr>
          <w:b/>
        </w:rPr>
      </w:pPr>
    </w:p>
    <w:p w:rsidR="00FB1361" w:rsidRPr="004413A3" w:rsidRDefault="004413A3" w:rsidP="004413A3">
      <w:pPr>
        <w:jc w:val="right"/>
        <w:rPr>
          <w:b/>
        </w:rPr>
      </w:pPr>
      <w:r>
        <w:rPr>
          <w:b/>
        </w:rPr>
        <w:t xml:space="preserve">Zał. nr 1 do zapytania ofertowego </w:t>
      </w:r>
    </w:p>
    <w:p w:rsidR="00FB1361" w:rsidRPr="004413A3" w:rsidRDefault="00FB1361" w:rsidP="004413A3">
      <w:pPr>
        <w:rPr>
          <w:b/>
        </w:rPr>
      </w:pPr>
    </w:p>
    <w:p w:rsidR="001B541E" w:rsidRPr="004413A3" w:rsidRDefault="001B541E" w:rsidP="001B541E">
      <w:pPr>
        <w:jc w:val="center"/>
        <w:rPr>
          <w:b/>
        </w:rPr>
      </w:pPr>
      <w:r w:rsidRPr="004413A3">
        <w:rPr>
          <w:b/>
        </w:rPr>
        <w:t>FORMULARZ OFERTY</w:t>
      </w:r>
    </w:p>
    <w:p w:rsidR="001B541E" w:rsidRPr="004413A3" w:rsidRDefault="001B541E" w:rsidP="001B541E">
      <w:pPr>
        <w:jc w:val="center"/>
        <w:rPr>
          <w:u w:val="single"/>
        </w:rPr>
      </w:pPr>
      <w:r w:rsidRPr="004413A3">
        <w:rPr>
          <w:u w:val="single"/>
        </w:rPr>
        <w:t xml:space="preserve">na wykonanie </w:t>
      </w:r>
      <w:r w:rsidR="006C11D5" w:rsidRPr="004413A3">
        <w:rPr>
          <w:u w:val="single"/>
        </w:rPr>
        <w:t>Dostawy</w:t>
      </w:r>
      <w:r w:rsidRPr="004413A3">
        <w:rPr>
          <w:u w:val="single"/>
        </w:rPr>
        <w:t xml:space="preserve"> o wartości netto </w:t>
      </w:r>
      <w:r w:rsidRPr="004413A3">
        <w:rPr>
          <w:b/>
          <w:u w:val="single"/>
        </w:rPr>
        <w:t>poniżej 30 000</w:t>
      </w:r>
      <w:r w:rsidRPr="004413A3">
        <w:rPr>
          <w:u w:val="single"/>
        </w:rPr>
        <w:t xml:space="preserve"> €.</w:t>
      </w:r>
    </w:p>
    <w:p w:rsidR="001B541E" w:rsidRPr="004413A3" w:rsidRDefault="001B541E" w:rsidP="001B541E">
      <w:pPr>
        <w:jc w:val="center"/>
        <w:rPr>
          <w:b/>
        </w:rPr>
      </w:pPr>
    </w:p>
    <w:p w:rsidR="001B541E" w:rsidRPr="004413A3" w:rsidRDefault="001B541E" w:rsidP="001B541E"/>
    <w:p w:rsidR="001B541E" w:rsidRPr="004413A3" w:rsidRDefault="001B541E" w:rsidP="001B541E">
      <w:pPr>
        <w:rPr>
          <w:b/>
        </w:rPr>
      </w:pPr>
      <w:r w:rsidRPr="004413A3">
        <w:rPr>
          <w:b/>
        </w:rPr>
        <w:t>I. Nazwa i adres ZAMAWIAJĄCEGO:</w:t>
      </w:r>
    </w:p>
    <w:p w:rsidR="001B541E" w:rsidRPr="004413A3" w:rsidRDefault="006C11D5" w:rsidP="001B541E">
      <w:pPr>
        <w:pStyle w:val="Tekstpodstawowy"/>
        <w:ind w:left="360"/>
        <w:jc w:val="center"/>
        <w:rPr>
          <w:szCs w:val="24"/>
        </w:rPr>
      </w:pPr>
      <w:r w:rsidRPr="004413A3">
        <w:rPr>
          <w:szCs w:val="24"/>
        </w:rPr>
        <w:t>POLITECHNIKA RZESZOWSKA</w:t>
      </w:r>
    </w:p>
    <w:p w:rsidR="001B541E" w:rsidRPr="004413A3" w:rsidRDefault="006C11D5" w:rsidP="001B541E">
      <w:pPr>
        <w:pStyle w:val="Tekstpodstawowy"/>
        <w:ind w:left="360"/>
        <w:jc w:val="center"/>
        <w:rPr>
          <w:szCs w:val="24"/>
        </w:rPr>
      </w:pPr>
      <w:r w:rsidRPr="004413A3">
        <w:rPr>
          <w:szCs w:val="24"/>
        </w:rPr>
        <w:t>Al. Powstańców Warszawy</w:t>
      </w:r>
      <w:r w:rsidR="001B541E" w:rsidRPr="004413A3">
        <w:rPr>
          <w:szCs w:val="24"/>
        </w:rPr>
        <w:t xml:space="preserve"> </w:t>
      </w:r>
      <w:r w:rsidRPr="004413A3">
        <w:rPr>
          <w:szCs w:val="24"/>
        </w:rPr>
        <w:t>12</w:t>
      </w:r>
      <w:r w:rsidR="001B541E" w:rsidRPr="004413A3">
        <w:rPr>
          <w:szCs w:val="24"/>
        </w:rPr>
        <w:t xml:space="preserve"> </w:t>
      </w:r>
    </w:p>
    <w:p w:rsidR="001B541E" w:rsidRPr="00FF3B2E" w:rsidRDefault="006C11D5" w:rsidP="00FF3B2E">
      <w:pPr>
        <w:pStyle w:val="Tekstpodstawowy"/>
        <w:ind w:left="360"/>
        <w:jc w:val="center"/>
        <w:rPr>
          <w:szCs w:val="24"/>
        </w:rPr>
      </w:pPr>
      <w:r w:rsidRPr="004413A3">
        <w:rPr>
          <w:szCs w:val="24"/>
        </w:rPr>
        <w:t>35-959</w:t>
      </w:r>
      <w:r w:rsidR="001B541E" w:rsidRPr="004413A3">
        <w:rPr>
          <w:szCs w:val="24"/>
        </w:rPr>
        <w:t xml:space="preserve"> </w:t>
      </w:r>
      <w:r w:rsidRPr="004413A3">
        <w:rPr>
          <w:szCs w:val="24"/>
        </w:rPr>
        <w:t>Rzeszów</w:t>
      </w:r>
    </w:p>
    <w:p w:rsidR="001B541E" w:rsidRPr="004413A3" w:rsidRDefault="001B541E" w:rsidP="001B541E">
      <w:pPr>
        <w:spacing w:before="240"/>
        <w:ind w:left="181"/>
      </w:pPr>
      <w:r w:rsidRPr="004413A3">
        <w:t>Sprawę prowadzi:  .</w:t>
      </w:r>
      <w:r w:rsidR="006C11D5" w:rsidRPr="004413A3">
        <w:t>mgr Magdalena</w:t>
      </w:r>
      <w:r w:rsidRPr="004413A3">
        <w:t xml:space="preserve"> </w:t>
      </w:r>
      <w:r w:rsidR="006C11D5" w:rsidRPr="004413A3">
        <w:t>Salamon</w:t>
      </w:r>
    </w:p>
    <w:p w:rsidR="001B541E" w:rsidRPr="004413A3" w:rsidRDefault="001B541E" w:rsidP="001B541E">
      <w:pPr>
        <w:rPr>
          <w:b/>
        </w:rPr>
      </w:pPr>
    </w:p>
    <w:p w:rsidR="001B541E" w:rsidRPr="004413A3" w:rsidRDefault="001B541E" w:rsidP="001B541E">
      <w:pPr>
        <w:rPr>
          <w:b/>
        </w:rPr>
      </w:pPr>
      <w:r w:rsidRPr="004413A3">
        <w:rPr>
          <w:b/>
        </w:rPr>
        <w:t>II. Nazwa przedmiotu zamówienia:</w:t>
      </w:r>
    </w:p>
    <w:p w:rsidR="001B541E" w:rsidRPr="004413A3" w:rsidRDefault="001B541E" w:rsidP="001B541E">
      <w:pPr>
        <w:ind w:left="142"/>
        <w:jc w:val="both"/>
      </w:pPr>
    </w:p>
    <w:p w:rsidR="001B541E" w:rsidRPr="004413A3" w:rsidRDefault="006C11D5" w:rsidP="001B541E">
      <w:pPr>
        <w:ind w:left="142"/>
        <w:jc w:val="center"/>
      </w:pPr>
      <w:r w:rsidRPr="004413A3">
        <w:rPr>
          <w:b/>
        </w:rPr>
        <w:t>Dostawa tygli aluminiowych. Dostawa sond. Dostawa drobnego sprzętu laboratoryjnego. Dostawa jednorazowych płytek pomiarowych. Dostawa rotora do homogenizatora. Dostawa jednorazowych płytek pomiarowych do reometru. Dostawa odczynników chemicznych.</w:t>
      </w:r>
    </w:p>
    <w:p w:rsidR="001B541E" w:rsidRPr="004413A3" w:rsidRDefault="001B541E" w:rsidP="001B541E"/>
    <w:p w:rsidR="001B541E" w:rsidRPr="004413A3" w:rsidRDefault="001B541E" w:rsidP="001B541E">
      <w:pPr>
        <w:rPr>
          <w:b/>
        </w:rPr>
      </w:pPr>
      <w:r w:rsidRPr="004413A3">
        <w:rPr>
          <w:b/>
        </w:rPr>
        <w:t>III. Tryb postępowania: Zapytanie ofertowe.</w:t>
      </w:r>
    </w:p>
    <w:p w:rsidR="001B541E" w:rsidRPr="004413A3" w:rsidRDefault="001B541E" w:rsidP="001B541E"/>
    <w:p w:rsidR="001B541E" w:rsidRPr="004413A3" w:rsidRDefault="002B29EE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4413A3">
        <w:rPr>
          <w:b/>
        </w:rPr>
        <w:t>IV. Nazwa i adres WYKONAWCY</w:t>
      </w:r>
    </w:p>
    <w:p w:rsidR="001B541E" w:rsidRPr="004413A3" w:rsidRDefault="001B541E" w:rsidP="001B541E"/>
    <w:p w:rsidR="001B541E" w:rsidRPr="004413A3" w:rsidRDefault="001B541E" w:rsidP="001B541E">
      <w:pPr>
        <w:spacing w:line="360" w:lineRule="auto"/>
      </w:pPr>
      <w:r w:rsidRPr="004413A3">
        <w:t>...........................................................</w:t>
      </w:r>
    </w:p>
    <w:p w:rsidR="001B541E" w:rsidRPr="004413A3" w:rsidRDefault="001B541E" w:rsidP="001B541E">
      <w:pPr>
        <w:spacing w:line="360" w:lineRule="auto"/>
      </w:pPr>
      <w:r w:rsidRPr="004413A3">
        <w:t>............................................................</w:t>
      </w:r>
    </w:p>
    <w:p w:rsidR="001B541E" w:rsidRPr="004413A3" w:rsidRDefault="001B541E" w:rsidP="001B541E">
      <w:pPr>
        <w:spacing w:line="360" w:lineRule="auto"/>
      </w:pPr>
      <w:r w:rsidRPr="004413A3">
        <w:t>..........................................................................</w:t>
      </w:r>
    </w:p>
    <w:p w:rsidR="001B541E" w:rsidRPr="004413A3" w:rsidRDefault="001B541E" w:rsidP="001B541E">
      <w:pPr>
        <w:spacing w:line="360" w:lineRule="auto"/>
      </w:pPr>
      <w:r w:rsidRPr="004413A3">
        <w:t>...........................................................................</w:t>
      </w:r>
    </w:p>
    <w:p w:rsidR="001B541E" w:rsidRPr="004413A3" w:rsidRDefault="001B541E" w:rsidP="001B541E">
      <w:pPr>
        <w:spacing w:line="360" w:lineRule="auto"/>
      </w:pPr>
      <w:r w:rsidRPr="004413A3">
        <w:t>...........................................................................</w:t>
      </w:r>
    </w:p>
    <w:p w:rsidR="001B541E" w:rsidRDefault="001B541E" w:rsidP="001B541E">
      <w:pPr>
        <w:rPr>
          <w:i/>
        </w:rPr>
      </w:pPr>
      <w:r w:rsidRPr="004413A3">
        <w:rPr>
          <w:i/>
        </w:rPr>
        <w:t xml:space="preserve">                                                                                                                                                 (pieczęć Wykonawcy) </w:t>
      </w:r>
    </w:p>
    <w:p w:rsidR="00FF3B2E" w:rsidRDefault="00FF3B2E" w:rsidP="001B541E">
      <w:pPr>
        <w:rPr>
          <w:i/>
        </w:rPr>
      </w:pPr>
    </w:p>
    <w:p w:rsidR="00FF3B2E" w:rsidRDefault="00FF3B2E" w:rsidP="00FF3B2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FF3B2E" w:rsidRDefault="00FF3B2E" w:rsidP="00FF3B2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FF3B2E" w:rsidRDefault="00FF3B2E" w:rsidP="00FF3B2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FF3B2E" w:rsidRDefault="00FF3B2E" w:rsidP="00FF3B2E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</w:t>
      </w:r>
    </w:p>
    <w:p w:rsidR="00FF3B2E" w:rsidRPr="002341A0" w:rsidRDefault="00FF3B2E" w:rsidP="001B541E">
      <w:pPr>
        <w:rPr>
          <w:i/>
          <w:sz w:val="16"/>
          <w:szCs w:val="16"/>
        </w:rPr>
      </w:pPr>
    </w:p>
    <w:p w:rsidR="00B10D7D" w:rsidRPr="004413A3" w:rsidRDefault="001B541E" w:rsidP="0023294C">
      <w:pPr>
        <w:numPr>
          <w:ilvl w:val="0"/>
          <w:numId w:val="21"/>
        </w:numPr>
        <w:spacing w:line="360" w:lineRule="auto"/>
      </w:pPr>
      <w:r w:rsidRPr="004413A3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4413A3" w:rsidTr="006D01AC">
        <w:tc>
          <w:tcPr>
            <w:tcW w:w="1510" w:type="dxa"/>
            <w:shd w:val="clear" w:color="auto" w:fill="F3F3F3"/>
            <w:vAlign w:val="center"/>
          </w:tcPr>
          <w:p w:rsidR="00B10D7D" w:rsidRPr="004413A3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4413A3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1D5" w:rsidRPr="004413A3" w:rsidTr="003D55DC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700" w:type="dxa"/>
          </w:tcPr>
          <w:p w:rsidR="006C11D5" w:rsidRPr="004413A3" w:rsidRDefault="006C11D5" w:rsidP="003D55DC">
            <w:pPr>
              <w:spacing w:line="360" w:lineRule="auto"/>
              <w:rPr>
                <w:b/>
              </w:rPr>
            </w:pPr>
            <w:r w:rsidRPr="004413A3">
              <w:rPr>
                <w:b/>
              </w:rPr>
              <w:t>Dostawa tygli aluminiowych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netto:....................................zł.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netto: ....................................................................................................................zł.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brutto:..................................zł.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brutto: 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podatek VAT:...............................zł.</w:t>
            </w:r>
          </w:p>
          <w:p w:rsidR="006C11D5" w:rsidRPr="004413A3" w:rsidRDefault="006C11D5" w:rsidP="004413A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VAT:..................................................................................................zł.</w:t>
            </w:r>
          </w:p>
        </w:tc>
      </w:tr>
      <w:tr w:rsidR="006C11D5" w:rsidRPr="004413A3" w:rsidTr="003D55DC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6C11D5" w:rsidRPr="004413A3" w:rsidRDefault="006C11D5" w:rsidP="003D55DC">
            <w:pPr>
              <w:spacing w:line="360" w:lineRule="auto"/>
              <w:rPr>
                <w:b/>
              </w:rPr>
            </w:pPr>
            <w:r w:rsidRPr="004413A3">
              <w:rPr>
                <w:b/>
              </w:rPr>
              <w:t>Dostawa sond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netto:....................................zł.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netto: ...............................................................................................................zł.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brutto:..................................zł.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brutto: .....................................................................................................................zł.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podatek VAT:...............................zł.</w:t>
            </w:r>
          </w:p>
          <w:p w:rsidR="006C11D5" w:rsidRPr="004413A3" w:rsidRDefault="006C11D5" w:rsidP="004413A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VAT:.................................................................................................zł.</w:t>
            </w:r>
          </w:p>
        </w:tc>
      </w:tr>
      <w:tr w:rsidR="006C11D5" w:rsidRPr="004413A3" w:rsidTr="003D55DC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6C11D5" w:rsidRPr="004413A3" w:rsidRDefault="006C11D5" w:rsidP="003D55DC">
            <w:pPr>
              <w:spacing w:line="360" w:lineRule="auto"/>
              <w:rPr>
                <w:b/>
              </w:rPr>
            </w:pPr>
            <w:r w:rsidRPr="004413A3">
              <w:rPr>
                <w:b/>
              </w:rPr>
              <w:t>Dostawa drobnego sprzętu laboratoryjnego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netto:....................................zł.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netto: ......................................</w:t>
            </w:r>
            <w:r w:rsidR="0023294C">
              <w:t>............................</w:t>
            </w:r>
            <w:r w:rsidRPr="004413A3">
              <w:t>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brutto:..................................zł.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brutto: .................................................................................................................zł.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podatek VAT:...............................zł.</w:t>
            </w:r>
          </w:p>
          <w:p w:rsidR="006C11D5" w:rsidRPr="004413A3" w:rsidRDefault="006C11D5" w:rsidP="0023294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VAT:...............................................................................................................zł.</w:t>
            </w:r>
          </w:p>
        </w:tc>
      </w:tr>
      <w:tr w:rsidR="006C11D5" w:rsidRPr="004413A3" w:rsidTr="003D55DC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6C11D5" w:rsidRPr="004413A3" w:rsidRDefault="006C11D5" w:rsidP="003D55DC">
            <w:pPr>
              <w:spacing w:line="360" w:lineRule="auto"/>
              <w:rPr>
                <w:b/>
              </w:rPr>
            </w:pPr>
            <w:r w:rsidRPr="004413A3">
              <w:rPr>
                <w:b/>
              </w:rPr>
              <w:t>Dostawa jednorazowych płytek pomiarowych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netto:....................................zł.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netto: ...................................................................................................................zł.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lastRenderedPageBreak/>
              <w:t>cenę brutto:..................................zł.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brutto: .................................................................................................................zł.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podatek VAT:...............................zł.</w:t>
            </w:r>
          </w:p>
          <w:p w:rsidR="006C11D5" w:rsidRPr="004413A3" w:rsidRDefault="006C11D5" w:rsidP="004413A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VAT:............................................................................................................zł.</w:t>
            </w:r>
          </w:p>
        </w:tc>
      </w:tr>
      <w:tr w:rsidR="006C11D5" w:rsidRPr="004413A3" w:rsidTr="003D55DC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6C11D5" w:rsidRPr="004413A3" w:rsidRDefault="006C11D5" w:rsidP="003D55DC">
            <w:pPr>
              <w:spacing w:line="360" w:lineRule="auto"/>
              <w:rPr>
                <w:b/>
              </w:rPr>
            </w:pPr>
            <w:r w:rsidRPr="004413A3">
              <w:rPr>
                <w:b/>
              </w:rPr>
              <w:t>Dostawa rotora do homogenizatora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netto:....................................zł.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netto: ......................................................................................................................zł.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brutto:..................................zł.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brutto: 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podatek VAT:...............................zł.</w:t>
            </w:r>
          </w:p>
          <w:p w:rsidR="006C11D5" w:rsidRPr="004413A3" w:rsidRDefault="006C11D5" w:rsidP="0023294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VAT:.............................................................................................................zł.</w:t>
            </w:r>
          </w:p>
        </w:tc>
      </w:tr>
      <w:tr w:rsidR="006C11D5" w:rsidRPr="004413A3" w:rsidTr="003D55DC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6C11D5" w:rsidRPr="004413A3" w:rsidRDefault="006C11D5" w:rsidP="003D55DC">
            <w:pPr>
              <w:spacing w:line="360" w:lineRule="auto"/>
              <w:rPr>
                <w:b/>
              </w:rPr>
            </w:pPr>
            <w:r w:rsidRPr="004413A3">
              <w:rPr>
                <w:b/>
              </w:rPr>
              <w:t xml:space="preserve"> Dostawa jednorazowych płytek pomiarowych do reometru.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netto:....................................zł.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netto: ......................................................................................................................zł.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brutto:..................................zł.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brutto: ..............................................................................................................zł.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podatek VAT:...............................zł.</w:t>
            </w:r>
          </w:p>
          <w:p w:rsidR="006C11D5" w:rsidRPr="004413A3" w:rsidRDefault="006C11D5" w:rsidP="0023294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VAT:..........................................................................................................zł.</w:t>
            </w:r>
          </w:p>
        </w:tc>
      </w:tr>
      <w:tr w:rsidR="006C11D5" w:rsidRPr="004413A3" w:rsidTr="003D55DC">
        <w:tc>
          <w:tcPr>
            <w:tcW w:w="1510" w:type="dxa"/>
            <w:vAlign w:val="center"/>
          </w:tcPr>
          <w:p w:rsidR="006C11D5" w:rsidRPr="004413A3" w:rsidRDefault="006C11D5" w:rsidP="003D55D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6C11D5" w:rsidRPr="004413A3" w:rsidRDefault="006C11D5" w:rsidP="003D55DC">
            <w:pPr>
              <w:spacing w:line="360" w:lineRule="auto"/>
              <w:rPr>
                <w:b/>
              </w:rPr>
            </w:pPr>
            <w:r w:rsidRPr="004413A3">
              <w:rPr>
                <w:b/>
              </w:rPr>
              <w:t>Dostawa odczynników chemicznych.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netto:....................................zł.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netto: ..................................................................................................................zł.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cenę brutto:..................................zł.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słownie brutto: ......................................................................................................................zł.</w:t>
            </w:r>
          </w:p>
          <w:p w:rsidR="006C11D5" w:rsidRPr="004413A3" w:rsidRDefault="006C11D5" w:rsidP="003D55DC">
            <w:pPr>
              <w:spacing w:line="360" w:lineRule="auto"/>
            </w:pPr>
            <w:r w:rsidRPr="004413A3">
              <w:t>podatek VAT:...............................zł.</w:t>
            </w:r>
          </w:p>
          <w:p w:rsidR="006C11D5" w:rsidRPr="004413A3" w:rsidRDefault="006C11D5" w:rsidP="0023294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3A3">
              <w:rPr>
                <w:rFonts w:ascii="Times New Roman" w:hAnsi="Times New Roman"/>
                <w:sz w:val="24"/>
                <w:szCs w:val="24"/>
              </w:rPr>
              <w:t xml:space="preserve">słownie podatek </w:t>
            </w:r>
            <w:r w:rsidRPr="004413A3">
              <w:rPr>
                <w:rFonts w:ascii="Times New Roman" w:hAnsi="Times New Roman"/>
                <w:sz w:val="24"/>
                <w:szCs w:val="24"/>
              </w:rPr>
              <w:lastRenderedPageBreak/>
              <w:t>VAT:..............................</w:t>
            </w:r>
            <w:r w:rsidR="0023294C">
              <w:rPr>
                <w:rFonts w:ascii="Times New Roman" w:hAnsi="Times New Roman"/>
                <w:sz w:val="24"/>
                <w:szCs w:val="24"/>
              </w:rPr>
              <w:t>..............................</w:t>
            </w:r>
            <w:r w:rsidRPr="004413A3">
              <w:rPr>
                <w:rFonts w:ascii="Times New Roman" w:hAnsi="Times New Roman"/>
                <w:sz w:val="24"/>
                <w:szCs w:val="24"/>
              </w:rPr>
              <w:t>...................................................zł.</w:t>
            </w:r>
          </w:p>
        </w:tc>
      </w:tr>
    </w:tbl>
    <w:p w:rsidR="001B541E" w:rsidRPr="00D7239E" w:rsidRDefault="001B541E" w:rsidP="004D3A3F">
      <w:r w:rsidRPr="0023294C">
        <w:lastRenderedPageBreak/>
        <w:t>zgodnie z wypełnionym formularzem cenowym.</w:t>
      </w:r>
    </w:p>
    <w:p w:rsidR="001B541E" w:rsidRPr="004413A3" w:rsidRDefault="001B541E" w:rsidP="004D3A3F">
      <w:r w:rsidRPr="004413A3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4413A3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B66E5" w:rsidRPr="004413A3" w:rsidTr="003D55DC">
        <w:tc>
          <w:tcPr>
            <w:tcW w:w="8640" w:type="dxa"/>
          </w:tcPr>
          <w:p w:rsidR="004B66E5" w:rsidRPr="004413A3" w:rsidRDefault="004B66E5" w:rsidP="003D55DC">
            <w:pPr>
              <w:pStyle w:val="Tekstpodstawowy"/>
              <w:rPr>
                <w:szCs w:val="24"/>
              </w:rPr>
            </w:pPr>
            <w:r w:rsidRPr="004413A3">
              <w:rPr>
                <w:b/>
                <w:szCs w:val="24"/>
              </w:rPr>
              <w:t>14 dni od daty udzielenia zamówienia</w:t>
            </w:r>
            <w:r w:rsidRPr="004413A3">
              <w:rPr>
                <w:szCs w:val="24"/>
              </w:rPr>
              <w:t xml:space="preserve"> – dla zadania częściowego: 1,</w:t>
            </w:r>
          </w:p>
        </w:tc>
      </w:tr>
      <w:tr w:rsidR="004B66E5" w:rsidRPr="004413A3" w:rsidTr="003D55DC">
        <w:tc>
          <w:tcPr>
            <w:tcW w:w="8640" w:type="dxa"/>
          </w:tcPr>
          <w:p w:rsidR="004B66E5" w:rsidRPr="004413A3" w:rsidRDefault="004B66E5" w:rsidP="003D55DC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14 dni od daty udzielenia zamówienia</w:t>
            </w:r>
            <w:r w:rsidRPr="004413A3">
              <w:rPr>
                <w:szCs w:val="24"/>
              </w:rPr>
              <w:t xml:space="preserve"> – dla zadania częściowego: 2, </w:t>
            </w:r>
          </w:p>
        </w:tc>
      </w:tr>
      <w:tr w:rsidR="004B66E5" w:rsidRPr="004413A3" w:rsidTr="003D55DC">
        <w:tc>
          <w:tcPr>
            <w:tcW w:w="8640" w:type="dxa"/>
          </w:tcPr>
          <w:p w:rsidR="004B66E5" w:rsidRPr="004413A3" w:rsidRDefault="004B66E5" w:rsidP="003D55DC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14 dni od daty udzielenia zamówienia</w:t>
            </w:r>
            <w:r w:rsidRPr="004413A3">
              <w:rPr>
                <w:szCs w:val="24"/>
              </w:rPr>
              <w:t xml:space="preserve"> – dla zadania częściowego: 3, </w:t>
            </w:r>
          </w:p>
        </w:tc>
      </w:tr>
      <w:tr w:rsidR="004B66E5" w:rsidRPr="004413A3" w:rsidTr="003D55DC">
        <w:tc>
          <w:tcPr>
            <w:tcW w:w="8640" w:type="dxa"/>
          </w:tcPr>
          <w:p w:rsidR="004B66E5" w:rsidRPr="004413A3" w:rsidRDefault="004B66E5" w:rsidP="003D55DC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14 dni od daty udzielenia zamówienia</w:t>
            </w:r>
            <w:r w:rsidRPr="004413A3">
              <w:rPr>
                <w:szCs w:val="24"/>
              </w:rPr>
              <w:t xml:space="preserve"> – dla zadania częściowego: </w:t>
            </w:r>
            <w:r>
              <w:rPr>
                <w:szCs w:val="24"/>
              </w:rPr>
              <w:t>4,</w:t>
            </w:r>
          </w:p>
        </w:tc>
      </w:tr>
      <w:tr w:rsidR="004B66E5" w:rsidRPr="004413A3" w:rsidTr="003D55DC">
        <w:tc>
          <w:tcPr>
            <w:tcW w:w="8640" w:type="dxa"/>
          </w:tcPr>
          <w:p w:rsidR="004B66E5" w:rsidRPr="004413A3" w:rsidRDefault="004B66E5" w:rsidP="003D55DC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2 miesiące od daty udzielenia zamówienia</w:t>
            </w:r>
            <w:r w:rsidRPr="004413A3">
              <w:rPr>
                <w:szCs w:val="24"/>
              </w:rPr>
              <w:t xml:space="preserve"> – dla zadania częściowego: 5, </w:t>
            </w:r>
          </w:p>
        </w:tc>
      </w:tr>
      <w:tr w:rsidR="004B66E5" w:rsidRPr="004413A3" w:rsidTr="003D55DC">
        <w:tc>
          <w:tcPr>
            <w:tcW w:w="8640" w:type="dxa"/>
          </w:tcPr>
          <w:p w:rsidR="004B66E5" w:rsidRPr="004413A3" w:rsidRDefault="004B66E5" w:rsidP="003D55DC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2 miesiące od daty udzielenia zamówienia</w:t>
            </w:r>
            <w:r w:rsidRPr="004413A3">
              <w:rPr>
                <w:szCs w:val="24"/>
              </w:rPr>
              <w:t xml:space="preserve"> – dla zadania częściowego: 6</w:t>
            </w:r>
          </w:p>
        </w:tc>
      </w:tr>
      <w:tr w:rsidR="004B66E5" w:rsidRPr="004413A3" w:rsidTr="003D55DC">
        <w:tc>
          <w:tcPr>
            <w:tcW w:w="8640" w:type="dxa"/>
          </w:tcPr>
          <w:p w:rsidR="004B66E5" w:rsidRPr="004413A3" w:rsidRDefault="004B66E5" w:rsidP="003D55DC">
            <w:pPr>
              <w:pStyle w:val="Tekstpodstawowy"/>
              <w:rPr>
                <w:b/>
                <w:szCs w:val="24"/>
              </w:rPr>
            </w:pPr>
            <w:r w:rsidRPr="004413A3">
              <w:rPr>
                <w:b/>
                <w:szCs w:val="24"/>
              </w:rPr>
              <w:t>14 dni od daty udzielenia zamówienia</w:t>
            </w:r>
            <w:r w:rsidRPr="004413A3">
              <w:rPr>
                <w:szCs w:val="24"/>
              </w:rPr>
              <w:t xml:space="preserve"> – dla zadania częściowego: 7</w:t>
            </w:r>
          </w:p>
        </w:tc>
      </w:tr>
    </w:tbl>
    <w:p w:rsidR="004B66E5" w:rsidRPr="004D3A3F" w:rsidRDefault="004B66E5" w:rsidP="00303478">
      <w:pPr>
        <w:spacing w:before="120" w:line="360" w:lineRule="auto"/>
        <w:rPr>
          <w:sz w:val="16"/>
          <w:szCs w:val="16"/>
        </w:rPr>
      </w:pPr>
    </w:p>
    <w:p w:rsidR="004B66E5" w:rsidRPr="004413A3" w:rsidRDefault="004B66E5" w:rsidP="004B66E5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płatności : 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413A3">
        <w:t>okres gwarancji.</w:t>
      </w:r>
    </w:p>
    <w:p w:rsidR="004B66E5" w:rsidRDefault="004B66E5" w:rsidP="004B66E5">
      <w:pPr>
        <w:spacing w:line="360" w:lineRule="auto"/>
        <w:ind w:left="658"/>
      </w:pPr>
      <w:r>
        <w:t>zad</w:t>
      </w:r>
      <w:r w:rsidR="00CE3944">
        <w:t xml:space="preserve"> 1</w:t>
      </w:r>
      <w:r w:rsidR="0010154D">
        <w:t xml:space="preserve">- zgodnie z gwarancją producenta </w:t>
      </w:r>
    </w:p>
    <w:p w:rsidR="00CE3944" w:rsidRDefault="00CE3944" w:rsidP="004B66E5">
      <w:pPr>
        <w:spacing w:line="360" w:lineRule="auto"/>
        <w:ind w:left="658"/>
      </w:pPr>
      <w:r>
        <w:t>zad 2</w:t>
      </w:r>
      <w:r w:rsidR="0010154D">
        <w:t>- zgodnie z gwarancją producenta</w:t>
      </w:r>
    </w:p>
    <w:p w:rsidR="00CE3944" w:rsidRDefault="00CE3944" w:rsidP="004B66E5">
      <w:pPr>
        <w:spacing w:line="360" w:lineRule="auto"/>
        <w:ind w:left="658"/>
      </w:pPr>
      <w:r>
        <w:t>z</w:t>
      </w:r>
      <w:r w:rsidR="0010154D">
        <w:t>ad 3</w:t>
      </w:r>
      <w:r w:rsidR="0010154D" w:rsidRPr="0010154D">
        <w:t xml:space="preserve"> </w:t>
      </w:r>
      <w:r w:rsidR="00303478">
        <w:t>-</w:t>
      </w:r>
      <w:r w:rsidR="0010154D">
        <w:t>zgodnie z gwarancją producenta</w:t>
      </w:r>
    </w:p>
    <w:p w:rsidR="0010154D" w:rsidRDefault="0010154D" w:rsidP="004B66E5">
      <w:pPr>
        <w:spacing w:line="360" w:lineRule="auto"/>
        <w:ind w:left="658"/>
      </w:pPr>
      <w:r>
        <w:t>zad 4</w:t>
      </w:r>
      <w:r w:rsidR="00303478" w:rsidRPr="00303478">
        <w:t xml:space="preserve"> </w:t>
      </w:r>
      <w:r w:rsidR="00303478">
        <w:t>-zgodnie z gwarancją producenta</w:t>
      </w:r>
    </w:p>
    <w:p w:rsidR="0010154D" w:rsidRDefault="0010154D" w:rsidP="004B66E5">
      <w:pPr>
        <w:spacing w:line="360" w:lineRule="auto"/>
        <w:ind w:left="658"/>
      </w:pPr>
      <w:r>
        <w:t>zad 5</w:t>
      </w:r>
      <w:r w:rsidR="00303478">
        <w:t>-zgodnie z gwarancją producenta</w:t>
      </w:r>
    </w:p>
    <w:p w:rsidR="0010154D" w:rsidRDefault="0010154D" w:rsidP="004B66E5">
      <w:pPr>
        <w:spacing w:line="360" w:lineRule="auto"/>
        <w:ind w:left="658"/>
      </w:pPr>
      <w:r>
        <w:t>zad 6</w:t>
      </w:r>
      <w:r w:rsidR="00303478">
        <w:t>-zgodnie z gwarancją producenta</w:t>
      </w:r>
    </w:p>
    <w:p w:rsidR="0010154D" w:rsidRPr="004413A3" w:rsidRDefault="0010154D" w:rsidP="004B66E5">
      <w:pPr>
        <w:spacing w:line="360" w:lineRule="auto"/>
        <w:ind w:left="658"/>
      </w:pPr>
      <w:r>
        <w:t xml:space="preserve">zad 7 </w:t>
      </w:r>
      <w:r w:rsidR="00303478">
        <w:t>-zgodnie z gwarancją producenta</w:t>
      </w:r>
    </w:p>
    <w:p w:rsidR="001B541E" w:rsidRPr="004413A3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413A3">
        <w:t>...................................................................,</w:t>
      </w:r>
    </w:p>
    <w:p w:rsidR="00D7239E" w:rsidRDefault="00D7239E" w:rsidP="00D7239E">
      <w:pPr>
        <w:spacing w:before="120"/>
        <w:jc w:val="both"/>
      </w:pPr>
      <w:r>
        <w:t>3. Oświadczam, że:</w:t>
      </w:r>
    </w:p>
    <w:p w:rsidR="00D7239E" w:rsidRDefault="00D7239E" w:rsidP="00D7239E">
      <w:pPr>
        <w:jc w:val="both"/>
      </w:pPr>
      <w:r>
        <w:t>a) zapoznaliśmy się z zapytania ofertowego  i uznajemy się za związanych określonymi w nim zasadami postępowania</w:t>
      </w:r>
    </w:p>
    <w:p w:rsidR="00D7239E" w:rsidRDefault="00D7239E" w:rsidP="00D7239E">
      <w:pPr>
        <w:jc w:val="both"/>
      </w:pPr>
      <w:r>
        <w:t xml:space="preserve">b) spełniamy warunki określone przez Zamawiającego w zapytaniu ofertowym. </w:t>
      </w:r>
    </w:p>
    <w:p w:rsidR="00D7239E" w:rsidRDefault="00D7239E" w:rsidP="00D7239E">
      <w:pPr>
        <w:jc w:val="both"/>
      </w:pPr>
      <w:r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</w:t>
      </w:r>
      <w:r>
        <w:rPr>
          <w:rFonts w:ascii="Arial" w:hAnsi="Arial" w:cs="Arial"/>
          <w:i/>
          <w:color w:val="000000"/>
        </w:rPr>
        <w:t>/</w:t>
      </w:r>
    </w:p>
    <w:p w:rsidR="00D7239E" w:rsidRDefault="00D7239E" w:rsidP="00D7239E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D7239E" w:rsidRDefault="00D7239E" w:rsidP="00D7239E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D7239E" w:rsidRDefault="00D7239E" w:rsidP="00D7239E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D7239E" w:rsidRDefault="00D7239E" w:rsidP="00D7239E">
      <w:pPr>
        <w:jc w:val="both"/>
        <w:rPr>
          <w:b/>
          <w:u w:val="single"/>
        </w:rPr>
      </w:pPr>
      <w:r>
        <w:t xml:space="preserve">f) </w:t>
      </w:r>
      <w:r>
        <w:rPr>
          <w:b/>
          <w:u w:val="single"/>
        </w:rPr>
        <w:t xml:space="preserve">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D7239E" w:rsidRDefault="00D7239E" w:rsidP="00D7239E">
      <w:pPr>
        <w:jc w:val="both"/>
        <w:rPr>
          <w:b/>
          <w:bCs/>
          <w:sz w:val="16"/>
          <w:szCs w:val="16"/>
        </w:rPr>
      </w:pPr>
    </w:p>
    <w:p w:rsidR="00D7239E" w:rsidRDefault="00D7239E" w:rsidP="00D7239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D7239E" w:rsidRDefault="00D7239E" w:rsidP="00D7239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D7239E" w:rsidRDefault="00D7239E" w:rsidP="00D7239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D7239E" w:rsidRDefault="00D7239E" w:rsidP="00D7239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D7239E" w:rsidRDefault="00D7239E" w:rsidP="00D7239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D7239E" w:rsidRDefault="00D7239E" w:rsidP="00D7239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D7239E" w:rsidRDefault="00D7239E" w:rsidP="00D7239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D7239E" w:rsidRDefault="00D7239E" w:rsidP="00D7239E">
      <w:pPr>
        <w:numPr>
          <w:ilvl w:val="0"/>
          <w:numId w:val="24"/>
        </w:numPr>
        <w:ind w:left="357" w:hanging="357"/>
      </w:pPr>
      <w:r>
        <w:t>....................................................................</w:t>
      </w:r>
    </w:p>
    <w:p w:rsidR="00D7239E" w:rsidRDefault="00D7239E" w:rsidP="00D7239E">
      <w:pPr>
        <w:numPr>
          <w:ilvl w:val="0"/>
          <w:numId w:val="24"/>
        </w:numPr>
        <w:ind w:left="357" w:hanging="357"/>
      </w:pPr>
      <w:r>
        <w:t>...................................................................</w:t>
      </w:r>
    </w:p>
    <w:p w:rsidR="00D7239E" w:rsidRDefault="00D7239E" w:rsidP="00D7239E">
      <w:pPr>
        <w:numPr>
          <w:ilvl w:val="0"/>
          <w:numId w:val="24"/>
        </w:numPr>
        <w:ind w:left="357" w:hanging="357"/>
      </w:pPr>
      <w:r>
        <w:t>...................................................................</w:t>
      </w:r>
    </w:p>
    <w:p w:rsidR="00D7239E" w:rsidRDefault="00D7239E" w:rsidP="00D7239E">
      <w:pPr>
        <w:spacing w:before="120"/>
        <w:jc w:val="both"/>
      </w:pPr>
      <w:r>
        <w:t>*) niepotrzebne skreślić</w:t>
      </w:r>
    </w:p>
    <w:p w:rsidR="00D7239E" w:rsidRDefault="00D7239E" w:rsidP="00D7239E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................................dn. ............................           </w:t>
      </w:r>
    </w:p>
    <w:p w:rsidR="00D7239E" w:rsidRDefault="00D7239E" w:rsidP="00D7239E">
      <w:pP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           </w:t>
      </w:r>
    </w:p>
    <w:p w:rsidR="00D7239E" w:rsidRDefault="00D7239E" w:rsidP="00D7239E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D7239E" w:rsidRDefault="00D7239E" w:rsidP="00D7239E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</w:p>
    <w:p w:rsidR="00D7239E" w:rsidRPr="007A7AB1" w:rsidRDefault="00D7239E" w:rsidP="00D7239E">
      <w:pPr>
        <w:spacing w:before="120"/>
        <w:jc w:val="both"/>
        <w:rPr>
          <w:b/>
        </w:rPr>
      </w:pPr>
    </w:p>
    <w:p w:rsidR="001B541E" w:rsidRPr="004413A3" w:rsidRDefault="001B541E" w:rsidP="00D7239E">
      <w:pPr>
        <w:spacing w:before="120"/>
        <w:jc w:val="both"/>
        <w:rPr>
          <w:b/>
        </w:rPr>
      </w:pPr>
    </w:p>
    <w:sectPr w:rsidR="001B541E" w:rsidRPr="004413A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696" w:rsidRDefault="00EA6696">
      <w:r>
        <w:separator/>
      </w:r>
    </w:p>
  </w:endnote>
  <w:endnote w:type="continuationSeparator" w:id="0">
    <w:p w:rsidR="00EA6696" w:rsidRDefault="00EA6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B29E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29EE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29EE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29EE">
      <w:rPr>
        <w:rStyle w:val="Numerstrony"/>
        <w:noProof/>
      </w:rPr>
      <w:t>13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696" w:rsidRDefault="00EA6696">
      <w:r>
        <w:separator/>
      </w:r>
    </w:p>
  </w:footnote>
  <w:footnote w:type="continuationSeparator" w:id="0">
    <w:p w:rsidR="00EA6696" w:rsidRDefault="00EA6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1D5" w:rsidRDefault="006C11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1D5" w:rsidRDefault="006C11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1D5" w:rsidRDefault="006C11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4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6696"/>
    <w:rsid w:val="00006B5B"/>
    <w:rsid w:val="00014627"/>
    <w:rsid w:val="000600B5"/>
    <w:rsid w:val="00077E44"/>
    <w:rsid w:val="000A18A2"/>
    <w:rsid w:val="000B7E3F"/>
    <w:rsid w:val="000D7A0F"/>
    <w:rsid w:val="000E2D26"/>
    <w:rsid w:val="0010154D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3294C"/>
    <w:rsid w:val="002341A0"/>
    <w:rsid w:val="00241FE1"/>
    <w:rsid w:val="00255C88"/>
    <w:rsid w:val="0026596B"/>
    <w:rsid w:val="00283F79"/>
    <w:rsid w:val="00290754"/>
    <w:rsid w:val="00296213"/>
    <w:rsid w:val="002967B7"/>
    <w:rsid w:val="002B29EE"/>
    <w:rsid w:val="002E0AE7"/>
    <w:rsid w:val="002E482B"/>
    <w:rsid w:val="002E5C33"/>
    <w:rsid w:val="00303478"/>
    <w:rsid w:val="003078F2"/>
    <w:rsid w:val="003079D0"/>
    <w:rsid w:val="00316BAA"/>
    <w:rsid w:val="0031778D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413A3"/>
    <w:rsid w:val="004526AB"/>
    <w:rsid w:val="00457055"/>
    <w:rsid w:val="004B616D"/>
    <w:rsid w:val="004B66E5"/>
    <w:rsid w:val="004C1BCD"/>
    <w:rsid w:val="004D3A3F"/>
    <w:rsid w:val="00500603"/>
    <w:rsid w:val="00513774"/>
    <w:rsid w:val="00534EBA"/>
    <w:rsid w:val="00577E99"/>
    <w:rsid w:val="00583EF9"/>
    <w:rsid w:val="00587DBF"/>
    <w:rsid w:val="005A476D"/>
    <w:rsid w:val="005D3C55"/>
    <w:rsid w:val="005D78E1"/>
    <w:rsid w:val="005E2D70"/>
    <w:rsid w:val="005E67CB"/>
    <w:rsid w:val="00607971"/>
    <w:rsid w:val="00611080"/>
    <w:rsid w:val="0064545E"/>
    <w:rsid w:val="00650B8E"/>
    <w:rsid w:val="006A0CCA"/>
    <w:rsid w:val="006C11D5"/>
    <w:rsid w:val="006C4F93"/>
    <w:rsid w:val="006D01AC"/>
    <w:rsid w:val="006D4985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32646"/>
    <w:rsid w:val="008A3EF3"/>
    <w:rsid w:val="008B43E7"/>
    <w:rsid w:val="008C5164"/>
    <w:rsid w:val="008D4281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17696"/>
    <w:rsid w:val="00B34FAC"/>
    <w:rsid w:val="00B82C42"/>
    <w:rsid w:val="00B87530"/>
    <w:rsid w:val="00B9039F"/>
    <w:rsid w:val="00B910A3"/>
    <w:rsid w:val="00BD3904"/>
    <w:rsid w:val="00C963FE"/>
    <w:rsid w:val="00CA0351"/>
    <w:rsid w:val="00CB52AF"/>
    <w:rsid w:val="00CD2766"/>
    <w:rsid w:val="00CE3944"/>
    <w:rsid w:val="00D129B6"/>
    <w:rsid w:val="00D13914"/>
    <w:rsid w:val="00D3354F"/>
    <w:rsid w:val="00D63505"/>
    <w:rsid w:val="00D67C9E"/>
    <w:rsid w:val="00D7239E"/>
    <w:rsid w:val="00D75A50"/>
    <w:rsid w:val="00DF2457"/>
    <w:rsid w:val="00DF73C7"/>
    <w:rsid w:val="00E00FE8"/>
    <w:rsid w:val="00E31B55"/>
    <w:rsid w:val="00E35A75"/>
    <w:rsid w:val="00E57B92"/>
    <w:rsid w:val="00E67674"/>
    <w:rsid w:val="00E77CD7"/>
    <w:rsid w:val="00E836F2"/>
    <w:rsid w:val="00EA6696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859D2"/>
    <w:rsid w:val="00F92A94"/>
    <w:rsid w:val="00FA457A"/>
    <w:rsid w:val="00FB1361"/>
    <w:rsid w:val="00FC5042"/>
    <w:rsid w:val="00FD06FE"/>
    <w:rsid w:val="00FE25FF"/>
    <w:rsid w:val="00FE5B88"/>
    <w:rsid w:val="00FF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9810CB-E4DA-4D44-AB2F-3F8A9A2B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34"/>
    <w:locked/>
    <w:rsid w:val="00500603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500603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nhideWhenUsed/>
    <w:rsid w:val="0023294C"/>
    <w:rPr>
      <w:color w:val="0000FF"/>
      <w:u w:val="single"/>
    </w:rPr>
  </w:style>
  <w:style w:type="paragraph" w:customStyle="1" w:styleId="Default">
    <w:name w:val="Default"/>
    <w:rsid w:val="00BD3904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BD3904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D75A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5A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salamon@prz.edu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msalamon@prz.edu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AFCC4-08F7-498F-91AA-CEB73464E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13</Pages>
  <Words>2698</Words>
  <Characters>21277</Characters>
  <Application>Microsoft Office Word</Application>
  <DocSecurity>0</DocSecurity>
  <Lines>177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2019-02-07T10:56:00Z</cp:lastPrinted>
  <dcterms:created xsi:type="dcterms:W3CDTF">2019-02-07T10:56:00Z</dcterms:created>
  <dcterms:modified xsi:type="dcterms:W3CDTF">2019-02-07T10:56:00Z</dcterms:modified>
</cp:coreProperties>
</file>