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96AFA">
        <w:rPr>
          <w:b/>
          <w:i w:val="0"/>
        </w:rPr>
        <w:t xml:space="preserve">3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78AE" w:rsidRPr="008078AE">
        <w:rPr>
          <w:b/>
          <w:sz w:val="24"/>
        </w:rPr>
        <w:t>NA/P/365/2018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</w:t>
      </w:r>
      <w:r w:rsidR="00753DC1" w:rsidRPr="00596AFA">
        <w:rPr>
          <w:strike/>
          <w:szCs w:val="24"/>
        </w:rPr>
        <w:t>dopuszczenie do udziału</w:t>
      </w:r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78AE" w:rsidRPr="008078AE">
        <w:rPr>
          <w:b/>
        </w:rPr>
        <w:t>przetarg nieograniczony</w:t>
      </w:r>
      <w:r w:rsidR="00753DC1">
        <w:t xml:space="preserve"> na:</w:t>
      </w:r>
    </w:p>
    <w:p w:rsidR="0000184A" w:rsidRDefault="008078A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78AE">
        <w:rPr>
          <w:b/>
          <w:sz w:val="24"/>
          <w:szCs w:val="24"/>
        </w:rPr>
        <w:t>Dostawa zestawu do druku 3D. Dostawa profilometru laserowego.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78AE" w:rsidRPr="008078AE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78AE" w:rsidRPr="008078AE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78AE" w:rsidRPr="008078AE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609" w:rsidRDefault="00163609">
      <w:r>
        <w:separator/>
      </w:r>
    </w:p>
  </w:endnote>
  <w:endnote w:type="continuationSeparator" w:id="0">
    <w:p w:rsidR="00163609" w:rsidRDefault="0016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6A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6A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8AE" w:rsidRDefault="008078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609" w:rsidRDefault="00163609">
      <w:r>
        <w:separator/>
      </w:r>
    </w:p>
  </w:footnote>
  <w:footnote w:type="continuationSeparator" w:id="0">
    <w:p w:rsidR="00163609" w:rsidRDefault="0016360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8AE" w:rsidRDefault="008078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8AE" w:rsidRDefault="008078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8AE" w:rsidRDefault="008078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609"/>
    <w:rsid w:val="0000184A"/>
    <w:rsid w:val="00012997"/>
    <w:rsid w:val="000621A2"/>
    <w:rsid w:val="00075CEC"/>
    <w:rsid w:val="00106AC7"/>
    <w:rsid w:val="00111985"/>
    <w:rsid w:val="00147532"/>
    <w:rsid w:val="001614BA"/>
    <w:rsid w:val="0016360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6AFA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78AE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66F4D5-B20A-4142-932A-78D123F7F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124B9-D2E7-4CBD-99A7-80CBB1B1E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2010-01-07T09:39:00Z</cp:lastPrinted>
  <dcterms:created xsi:type="dcterms:W3CDTF">2018-11-09T07:12:00Z</dcterms:created>
  <dcterms:modified xsi:type="dcterms:W3CDTF">2018-11-09T07:12:00Z</dcterms:modified>
</cp:coreProperties>
</file>