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959F9" w:rsidRPr="00A959F9">
        <w:rPr>
          <w:b/>
          <w:i w:val="0"/>
          <w:sz w:val="22"/>
          <w:szCs w:val="22"/>
        </w:rPr>
        <w:t>2</w:t>
      </w:r>
      <w:r w:rsidR="008660A9">
        <w:rPr>
          <w:b/>
          <w:i w:val="0"/>
          <w:sz w:val="22"/>
          <w:szCs w:val="22"/>
        </w:rPr>
        <w:t xml:space="preserve"> do SIWZ 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959F9" w:rsidRPr="00A959F9">
        <w:rPr>
          <w:rFonts w:ascii="Times New Roman" w:hAnsi="Times New Roman"/>
          <w:b/>
        </w:rPr>
        <w:t>NA/P/365/2018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959F9" w:rsidRPr="00A959F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959F9" w:rsidRPr="00A959F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959F9" w:rsidRPr="00A959F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959F9" w:rsidRPr="00A959F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959F9" w:rsidRPr="00A959F9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8660A9" w:rsidRDefault="007936D6" w:rsidP="008660A9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8660A9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bookmarkStart w:id="0" w:name="_GoBack"/>
      <w:bookmarkEnd w:id="0"/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959F9" w:rsidRPr="00A959F9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8660A9" w:rsidRDefault="00313417" w:rsidP="008660A9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959F9" w:rsidRPr="00A959F9">
        <w:rPr>
          <w:rFonts w:ascii="Times New Roman" w:hAnsi="Times New Roman"/>
          <w:b/>
        </w:rPr>
        <w:t>Dostawa zestawu do druku 3D. Dostawa profilometru laserowego.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959F9" w:rsidRPr="00A959F9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A959F9" w:rsidRPr="00997D0F" w:rsidRDefault="00A959F9" w:rsidP="00A959F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97D0F" w:rsidRPr="008660A9" w:rsidRDefault="00A959F9" w:rsidP="008660A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A959F9" w:rsidRPr="00997D0F" w:rsidRDefault="00A959F9" w:rsidP="00A959F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959F9" w:rsidRPr="000247FF" w:rsidRDefault="00A959F9" w:rsidP="00A959F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A959F9" w:rsidRPr="000247FF" w:rsidRDefault="00A959F9" w:rsidP="00A959F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="008660A9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8660A9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8660A9" w:rsidRDefault="00F90CD1" w:rsidP="008660A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8660A9" w:rsidRDefault="008660A9" w:rsidP="008660A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8D6" w:rsidRDefault="003858D6" w:rsidP="0038231F">
      <w:pPr>
        <w:spacing w:after="0" w:line="240" w:lineRule="auto"/>
      </w:pPr>
      <w:r>
        <w:separator/>
      </w:r>
    </w:p>
  </w:endnote>
  <w:endnote w:type="continuationSeparator" w:id="0">
    <w:p w:rsidR="003858D6" w:rsidRDefault="003858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9F9" w:rsidRDefault="00A959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660A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660A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9F9" w:rsidRDefault="00A959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8D6" w:rsidRDefault="003858D6" w:rsidP="0038231F">
      <w:pPr>
        <w:spacing w:after="0" w:line="240" w:lineRule="auto"/>
      </w:pPr>
      <w:r>
        <w:separator/>
      </w:r>
    </w:p>
  </w:footnote>
  <w:footnote w:type="continuationSeparator" w:id="0">
    <w:p w:rsidR="003858D6" w:rsidRDefault="003858D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9F9" w:rsidRDefault="00A959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9F9" w:rsidRDefault="00A959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9F9" w:rsidRDefault="00A959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58D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58D6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60A9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9F9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2C2ADBE-23B4-4E3B-84BB-3F6CB43DA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06B69-B3F1-4928-9C99-1237E44A3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651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2018-11-09T07:14:00Z</cp:lastPrinted>
  <dcterms:created xsi:type="dcterms:W3CDTF">2018-11-09T07:14:00Z</dcterms:created>
  <dcterms:modified xsi:type="dcterms:W3CDTF">2018-11-09T07:14:00Z</dcterms:modified>
</cp:coreProperties>
</file>