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B834AF" w:rsidRPr="00B834AF">
        <w:rPr>
          <w:b/>
          <w:i w:val="0"/>
          <w:sz w:val="22"/>
          <w:szCs w:val="22"/>
        </w:rPr>
        <w:t>4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834AF" w:rsidRPr="00B834AF">
        <w:rPr>
          <w:rFonts w:ascii="Times New Roman" w:hAnsi="Times New Roman"/>
          <w:b/>
        </w:rPr>
        <w:t>NA/P/367/2018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834AF" w:rsidRPr="00B834AF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834AF" w:rsidRPr="00B834AF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B834AF" w:rsidRPr="00B834AF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834AF" w:rsidRPr="00B834AF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B834AF" w:rsidRPr="00B834AF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B834AF" w:rsidRPr="00B834AF">
        <w:rPr>
          <w:rFonts w:ascii="Times New Roman" w:hAnsi="Times New Roman"/>
        </w:rPr>
        <w:t>(t.j.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B834AF" w:rsidRPr="00B834AF">
        <w:rPr>
          <w:rFonts w:ascii="Times New Roman" w:hAnsi="Times New Roman"/>
          <w:b/>
        </w:rPr>
        <w:t>Zakup robota z kontrolą siły i pozycjonerem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B834AF" w:rsidRPr="00B834AF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B834AF" w:rsidRPr="00997D0F" w:rsidRDefault="00B834AF" w:rsidP="00B834AF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B834AF" w:rsidRPr="00023477" w:rsidRDefault="00B834AF" w:rsidP="00B834AF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ust. 5 ustawy Pzp,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B834AF" w:rsidRPr="00997D0F" w:rsidRDefault="00B834AF" w:rsidP="00B834AF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B834AF" w:rsidRPr="000247FF" w:rsidRDefault="00B834AF" w:rsidP="00B834AF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B834AF" w:rsidRPr="000247FF" w:rsidRDefault="00B834AF" w:rsidP="00B834AF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lastRenderedPageBreak/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(t.j.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B834AF" w:rsidRPr="00292198" w:rsidRDefault="00B834AF" w:rsidP="00B834AF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B834AF" w:rsidRPr="000247FF" w:rsidRDefault="00B834AF" w:rsidP="00B834AF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8</w:t>
      </w:r>
    </w:p>
    <w:p w:rsidR="00B834AF" w:rsidRDefault="00B834AF" w:rsidP="00B834AF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>Wykonawca, który naruszył obowiązki dotyczące płatności podatków, opłat lub składek na ubezpieczenia społeczne lub zdrowotne, co Zamawiający jest w stanie wykazać za pomocą stosownych środków dowodowych, z wyjątkiem przypadku, o którym mowa w art. 24 ust. 1 pkt 15 ustawy Pzp,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lastRenderedPageBreak/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0F27" w:rsidRDefault="00720F27" w:rsidP="0038231F">
      <w:pPr>
        <w:spacing w:after="0" w:line="240" w:lineRule="auto"/>
      </w:pPr>
      <w:r>
        <w:separator/>
      </w:r>
    </w:p>
  </w:endnote>
  <w:endnote w:type="continuationSeparator" w:id="0">
    <w:p w:rsidR="00720F27" w:rsidRDefault="00720F2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34AF" w:rsidRDefault="00B834A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834A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834AF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34AF" w:rsidRDefault="00B834A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0F27" w:rsidRDefault="00720F27" w:rsidP="0038231F">
      <w:pPr>
        <w:spacing w:after="0" w:line="240" w:lineRule="auto"/>
      </w:pPr>
      <w:r>
        <w:separator/>
      </w:r>
    </w:p>
  </w:footnote>
  <w:footnote w:type="continuationSeparator" w:id="0">
    <w:p w:rsidR="00720F27" w:rsidRDefault="00720F2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34AF" w:rsidRDefault="00B834A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34AF" w:rsidRDefault="00B834A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34AF" w:rsidRDefault="00B834A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0F27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0F27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834AF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29738CE-8DCC-454A-A2C6-3CBDA9AE5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A14F06-8E27-47F1-8B3E-DDA1AC781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722</Words>
  <Characters>4334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2</cp:revision>
  <cp:lastPrinted>2016-07-26T11:32:00Z</cp:lastPrinted>
  <dcterms:created xsi:type="dcterms:W3CDTF">2018-11-05T12:11:00Z</dcterms:created>
  <dcterms:modified xsi:type="dcterms:W3CDTF">2018-11-05T12:11:00Z</dcterms:modified>
</cp:coreProperties>
</file>