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47DFD" w:rsidRPr="00147DFD">
        <w:rPr>
          <w:b/>
          <w:i w:val="0"/>
          <w:sz w:val="22"/>
          <w:szCs w:val="22"/>
        </w:rPr>
        <w:t>5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47DFD" w:rsidRPr="00147DFD">
        <w:rPr>
          <w:rFonts w:ascii="Times New Roman" w:hAnsi="Times New Roman"/>
          <w:b/>
        </w:rPr>
        <w:t>NA/P/338/2018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47DFD" w:rsidRPr="00147DFD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47DFD" w:rsidRPr="00147DFD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147DFD" w:rsidRPr="00147DFD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47DFD" w:rsidRPr="00147DFD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147DFD" w:rsidRPr="00147DFD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47DFD" w:rsidRPr="00147DFD">
        <w:rPr>
          <w:rFonts w:ascii="Times New Roman" w:hAnsi="Times New Roman"/>
        </w:rPr>
        <w:t>(</w:t>
      </w:r>
      <w:proofErr w:type="spellStart"/>
      <w:r w:rsidR="00147DFD" w:rsidRPr="00147DFD">
        <w:rPr>
          <w:rFonts w:ascii="Times New Roman" w:hAnsi="Times New Roman"/>
        </w:rPr>
        <w:t>t.j</w:t>
      </w:r>
      <w:proofErr w:type="spellEnd"/>
      <w:r w:rsidR="00147DFD" w:rsidRPr="00147DFD">
        <w:rPr>
          <w:rFonts w:ascii="Times New Roman" w:hAnsi="Times New Roman"/>
        </w:rPr>
        <w:t xml:space="preserve">. Dz. U. z 2017 r. poz. 1579 z </w:t>
      </w:r>
      <w:proofErr w:type="spellStart"/>
      <w:r w:rsidR="00147DFD" w:rsidRPr="00147DFD">
        <w:rPr>
          <w:rFonts w:ascii="Times New Roman" w:hAnsi="Times New Roman"/>
        </w:rPr>
        <w:t>późn</w:t>
      </w:r>
      <w:proofErr w:type="spellEnd"/>
      <w:r w:rsidR="00147DFD" w:rsidRPr="00147DFD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47DFD" w:rsidRPr="00147DFD">
        <w:rPr>
          <w:rFonts w:ascii="Times New Roman" w:hAnsi="Times New Roman"/>
          <w:b/>
        </w:rPr>
        <w:t>Dostawa i montaż stanowisk audytoryjnych do auli A-61 w budynku A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47DFD" w:rsidRPr="00147DFD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23477" w:rsidRDefault="00023477" w:rsidP="007A1DDD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7A1DDD" w:rsidRDefault="007A1DDD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7A1DDD" w:rsidRDefault="007A1DDD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7A1DDD" w:rsidRDefault="007A1DD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7A1DDD" w:rsidRDefault="007A1DD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7A1DDD" w:rsidRPr="006676AE" w:rsidRDefault="007A1DD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5710" w:rsidRDefault="00645710" w:rsidP="0038231F">
      <w:pPr>
        <w:spacing w:after="0" w:line="240" w:lineRule="auto"/>
      </w:pPr>
      <w:r>
        <w:separator/>
      </w:r>
    </w:p>
  </w:endnote>
  <w:endnote w:type="continuationSeparator" w:id="0">
    <w:p w:rsidR="00645710" w:rsidRDefault="0064571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DFD" w:rsidRDefault="00147D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A1DD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A1DD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DFD" w:rsidRDefault="00147D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5710" w:rsidRDefault="00645710" w:rsidP="0038231F">
      <w:pPr>
        <w:spacing w:after="0" w:line="240" w:lineRule="auto"/>
      </w:pPr>
      <w:r>
        <w:separator/>
      </w:r>
    </w:p>
  </w:footnote>
  <w:footnote w:type="continuationSeparator" w:id="0">
    <w:p w:rsidR="00645710" w:rsidRDefault="0064571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DFD" w:rsidRDefault="00147D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DFD" w:rsidRDefault="00147D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DFD" w:rsidRDefault="00147D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571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47DFD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5710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1DDD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6D44CC"/>
  <w15:docId w15:val="{2D9451B2-4BF5-4F4B-8164-26520F722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D474F0-0964-4316-914A-40B0ED95A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530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2018-10-19T07:28:00Z</dcterms:created>
  <dcterms:modified xsi:type="dcterms:W3CDTF">2018-10-19T07:28:00Z</dcterms:modified>
</cp:coreProperties>
</file>