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821BA0" w:rsidRDefault="006676AE" w:rsidP="00821BA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1BA0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A6F16" w:rsidRPr="00CA6F16">
        <w:rPr>
          <w:rFonts w:ascii="Times New Roman" w:hAnsi="Times New Roman"/>
          <w:b/>
        </w:rPr>
        <w:t>NA/P/371/2018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A6F16" w:rsidRPr="00CA6F16">
        <w:rPr>
          <w:rFonts w:ascii="Times New Roman" w:hAnsi="Times New Roman"/>
        </w:rPr>
        <w:t>(</w:t>
      </w:r>
      <w:proofErr w:type="spellStart"/>
      <w:r w:rsidR="00CA6F16" w:rsidRPr="00CA6F16">
        <w:rPr>
          <w:rFonts w:ascii="Times New Roman" w:hAnsi="Times New Roman"/>
        </w:rPr>
        <w:t>t.j</w:t>
      </w:r>
      <w:proofErr w:type="spellEnd"/>
      <w:r w:rsidR="00CA6F16" w:rsidRPr="00CA6F16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A6F16" w:rsidRPr="00CA6F16">
        <w:rPr>
          <w:rFonts w:ascii="Times New Roman" w:hAnsi="Times New Roman"/>
          <w:b/>
        </w:rPr>
        <w:t xml:space="preserve">Remont laboratoriów B-18 oraz B-22 w budynku B </w:t>
      </w:r>
      <w:proofErr w:type="spellStart"/>
      <w:r w:rsidR="00CA6F16" w:rsidRPr="00CA6F16">
        <w:rPr>
          <w:rFonts w:ascii="Times New Roman" w:hAnsi="Times New Roman"/>
          <w:b/>
        </w:rPr>
        <w:t>PRz</w:t>
      </w:r>
      <w:proofErr w:type="spellEnd"/>
      <w:r w:rsidR="00CA6F16" w:rsidRPr="00CA6F16">
        <w:rPr>
          <w:rFonts w:ascii="Times New Roman" w:hAnsi="Times New Roman"/>
          <w:b/>
        </w:rPr>
        <w:t>, przy ul. Wincentego Pola 2.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A6F16" w:rsidRPr="00CA6F1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A6F16" w:rsidRPr="00997D0F" w:rsidRDefault="00CA6F16" w:rsidP="00CA6F1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A6F16" w:rsidRPr="00023477" w:rsidRDefault="00CA6F16" w:rsidP="00CA6F1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A6F16" w:rsidRPr="00997D0F" w:rsidRDefault="00CA6F16" w:rsidP="00CA6F1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A6F16" w:rsidRPr="000247FF" w:rsidRDefault="00CA6F16" w:rsidP="00CA6F1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CA6F16" w:rsidP="00821BA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821BA0" w:rsidRDefault="00821BA0" w:rsidP="00821BA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821BA0" w:rsidRDefault="00F90CD1" w:rsidP="00821BA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821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DB1" w:rsidRDefault="00DF5DB1" w:rsidP="0038231F">
      <w:pPr>
        <w:spacing w:after="0" w:line="240" w:lineRule="auto"/>
      </w:pPr>
      <w:r>
        <w:separator/>
      </w:r>
    </w:p>
  </w:endnote>
  <w:endnote w:type="continuationSeparator" w:id="0">
    <w:p w:rsidR="00DF5DB1" w:rsidRDefault="00DF5D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6" w:rsidRDefault="00CA6F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1B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1B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6" w:rsidRDefault="00CA6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DB1" w:rsidRDefault="00DF5DB1" w:rsidP="0038231F">
      <w:pPr>
        <w:spacing w:after="0" w:line="240" w:lineRule="auto"/>
      </w:pPr>
      <w:r>
        <w:separator/>
      </w:r>
    </w:p>
  </w:footnote>
  <w:footnote w:type="continuationSeparator" w:id="0">
    <w:p w:rsidR="00DF5DB1" w:rsidRDefault="00DF5D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6" w:rsidRDefault="00CA6F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6" w:rsidRDefault="00CA6F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6" w:rsidRDefault="00CA6F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DB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1BA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6F16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5DB1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7B5554-7826-4054-923D-38BFC470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0C1EB-B86C-4CA4-B841-0A578FE2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2018-11-07T11:45:00Z</dcterms:created>
  <dcterms:modified xsi:type="dcterms:W3CDTF">2018-11-07T11:46:00Z</dcterms:modified>
</cp:coreProperties>
</file>