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5918BF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8E474D">
        <w:rPr>
          <w:b/>
        </w:rPr>
        <w:t>NA/O/384</w:t>
      </w:r>
      <w:r w:rsidR="001361B4" w:rsidRPr="001361B4">
        <w:rPr>
          <w:b/>
        </w:rPr>
        <w:t>/2018</w:t>
      </w:r>
      <w:r>
        <w:rPr>
          <w:b/>
          <w:lang w:val="pl-PL"/>
        </w:rPr>
        <w:t xml:space="preserve"> </w:t>
      </w:r>
      <w:r w:rsidR="001361B4" w:rsidRPr="001361B4">
        <w:rPr>
          <w:lang w:val="pl-PL"/>
        </w:rPr>
        <w:t>Rzeszów</w:t>
      </w:r>
      <w:r w:rsidR="00211900" w:rsidRPr="003209A8">
        <w:t xml:space="preserve">, </w:t>
      </w:r>
      <w:r w:rsidR="001361B4" w:rsidRPr="001361B4">
        <w:t>2018-11-</w:t>
      </w:r>
      <w:r w:rsidR="005918BF">
        <w:rPr>
          <w:lang w:val="pl-PL"/>
        </w:rPr>
        <w:t>20</w:t>
      </w:r>
      <w:bookmarkStart w:id="0" w:name="_GoBack"/>
      <w:bookmarkEnd w:id="0"/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DC7DB1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DC7DB1">
        <w:rPr>
          <w:sz w:val="20"/>
          <w:szCs w:val="20"/>
        </w:rPr>
        <w:t>Podstawa pr</w:t>
      </w:r>
      <w:r w:rsidR="00F11D06" w:rsidRPr="00DC7DB1">
        <w:rPr>
          <w:sz w:val="20"/>
          <w:szCs w:val="20"/>
        </w:rPr>
        <w:t xml:space="preserve">awna ogłoszenia: art. 4 pkt. 8 </w:t>
      </w:r>
      <w:r w:rsidR="007427DE" w:rsidRPr="00DC7DB1">
        <w:rPr>
          <w:bCs/>
        </w:rPr>
        <w:t xml:space="preserve">ustawy z dnia </w:t>
      </w:r>
      <w:r w:rsidR="007427DE" w:rsidRPr="00DC7DB1">
        <w:t xml:space="preserve">29 stycznia 2004 roku Prawo zamówień publicznych </w:t>
      </w:r>
      <w:r w:rsidR="001361B4" w:rsidRPr="00DC7DB1">
        <w:t>(</w:t>
      </w:r>
      <w:proofErr w:type="spellStart"/>
      <w:r w:rsidR="001361B4" w:rsidRPr="00DC7DB1">
        <w:t>t.j</w:t>
      </w:r>
      <w:proofErr w:type="spellEnd"/>
      <w:r w:rsidR="001361B4" w:rsidRPr="00DC7DB1">
        <w:t xml:space="preserve">. Dz. U. z 2017 r. poz. 1579 z </w:t>
      </w:r>
      <w:proofErr w:type="spellStart"/>
      <w:r w:rsidR="001361B4" w:rsidRPr="00DC7DB1">
        <w:t>późn</w:t>
      </w:r>
      <w:proofErr w:type="spellEnd"/>
      <w:r w:rsidR="001361B4" w:rsidRPr="00DC7DB1">
        <w:t>.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1361B4" w:rsidP="00583EF9">
      <w:pPr>
        <w:spacing w:line="360" w:lineRule="auto"/>
        <w:rPr>
          <w:b/>
        </w:rPr>
      </w:pPr>
      <w:proofErr w:type="spellStart"/>
      <w:r w:rsidRPr="001361B4">
        <w:rPr>
          <w:rFonts w:ascii="Arial" w:hAnsi="Arial" w:cs="Arial"/>
          <w:sz w:val="22"/>
          <w:szCs w:val="22"/>
          <w:lang w:val="de-DE"/>
        </w:rPr>
        <w:t>mgr</w:t>
      </w:r>
      <w:proofErr w:type="spellEnd"/>
      <w:r w:rsidRPr="001361B4">
        <w:rPr>
          <w:rFonts w:ascii="Arial" w:hAnsi="Arial" w:cs="Arial"/>
          <w:sz w:val="22"/>
          <w:szCs w:val="22"/>
          <w:lang w:val="de-DE"/>
        </w:rPr>
        <w:t xml:space="preserve"> </w:t>
      </w:r>
      <w:r w:rsidR="005527A3">
        <w:rPr>
          <w:rFonts w:ascii="Arial" w:hAnsi="Arial" w:cs="Arial"/>
          <w:sz w:val="22"/>
          <w:szCs w:val="22"/>
          <w:lang w:val="de-DE"/>
        </w:rPr>
        <w:t>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="005527A3">
        <w:rPr>
          <w:rFonts w:ascii="Arial" w:hAnsi="Arial" w:cs="Arial"/>
          <w:sz w:val="22"/>
          <w:szCs w:val="22"/>
          <w:lang w:val="de-DE"/>
        </w:rPr>
        <w:t>Specjalista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1361B4">
        <w:rPr>
          <w:rFonts w:ascii="Arial" w:hAnsi="Arial" w:cs="Arial"/>
          <w:sz w:val="22"/>
          <w:szCs w:val="22"/>
          <w:lang w:val="de-DE"/>
        </w:rPr>
        <w:t xml:space="preserve">(17) </w:t>
      </w:r>
      <w:r w:rsidR="005527A3">
        <w:rPr>
          <w:rFonts w:ascii="Arial" w:hAnsi="Arial" w:cs="Arial"/>
          <w:sz w:val="22"/>
          <w:szCs w:val="22"/>
          <w:lang w:val="de-DE"/>
        </w:rPr>
        <w:t>865 35-35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="005527A3">
        <w:rPr>
          <w:rFonts w:ascii="Arial" w:hAnsi="Arial" w:cs="Arial"/>
          <w:sz w:val="22"/>
          <w:szCs w:val="22"/>
          <w:lang w:val="en-US"/>
        </w:rPr>
        <w:t>kaczork</w:t>
      </w:r>
      <w:r w:rsidRPr="001361B4">
        <w:rPr>
          <w:rFonts w:ascii="Arial" w:hAnsi="Arial" w:cs="Arial"/>
          <w:sz w:val="22"/>
          <w:szCs w:val="22"/>
          <w:lang w:val="en-US"/>
        </w:rPr>
        <w:t>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Tr="00057E80">
        <w:tc>
          <w:tcPr>
            <w:tcW w:w="151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1361B4" w:rsidTr="00057E80">
        <w:tc>
          <w:tcPr>
            <w:tcW w:w="1510" w:type="dxa"/>
            <w:vAlign w:val="center"/>
          </w:tcPr>
          <w:p w:rsidR="001361B4" w:rsidRDefault="001361B4" w:rsidP="00D379C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61B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1361B4" w:rsidRDefault="001361B4" w:rsidP="00D379C4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1361B4">
              <w:t>Dostawa form stalowych</w:t>
            </w:r>
          </w:p>
          <w:p w:rsidR="00C91BF8" w:rsidRDefault="001361B4" w:rsidP="00D379C4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="00C91BF8">
              <w:t xml:space="preserve">38500000-0 </w:t>
            </w:r>
          </w:p>
          <w:p w:rsidR="001361B4" w:rsidRDefault="001361B4" w:rsidP="00D379C4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1361B4" w:rsidRDefault="001361B4" w:rsidP="00D379C4">
            <w:pPr>
              <w:spacing w:after="120"/>
              <w:jc w:val="both"/>
            </w:pPr>
            <w:r w:rsidRPr="001361B4">
              <w:t>Precyzyjna forma potrójna 40x40x160 mm do przygotowania beleczek cementowych zgodna z normą PN-EN 196-1 - 5 x 1szt = 5 szt</w:t>
            </w:r>
            <w:r w:rsidR="00B13DCF">
              <w:t>.</w:t>
            </w:r>
          </w:p>
          <w:p w:rsidR="001361B4" w:rsidRDefault="001361B4" w:rsidP="00D379C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61B4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1361B4" w:rsidTr="00057E80">
        <w:tc>
          <w:tcPr>
            <w:tcW w:w="1510" w:type="dxa"/>
            <w:vAlign w:val="center"/>
          </w:tcPr>
          <w:p w:rsidR="001361B4" w:rsidRDefault="00057E80" w:rsidP="00D379C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1361B4" w:rsidRDefault="001361B4" w:rsidP="00D379C4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1361B4">
              <w:t xml:space="preserve">Dostawa falownika do lasera </w:t>
            </w:r>
            <w:proofErr w:type="spellStart"/>
            <w:r w:rsidRPr="001361B4">
              <w:t>TruDisk</w:t>
            </w:r>
            <w:proofErr w:type="spellEnd"/>
            <w:r w:rsidRPr="001361B4">
              <w:t xml:space="preserve"> 1000 (E1153A0046)</w:t>
            </w:r>
          </w:p>
          <w:p w:rsidR="001361B4" w:rsidRDefault="001361B4" w:rsidP="00D379C4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1361B4">
              <w:t>31155000-7 - Falowniki</w:t>
            </w:r>
            <w:r>
              <w:t xml:space="preserve"> </w:t>
            </w:r>
          </w:p>
          <w:p w:rsidR="001361B4" w:rsidRDefault="001361B4" w:rsidP="00D379C4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1361B4" w:rsidRPr="001361B4" w:rsidRDefault="001361B4" w:rsidP="00D379C4">
            <w:pPr>
              <w:spacing w:after="120"/>
              <w:jc w:val="both"/>
            </w:pPr>
            <w:r w:rsidRPr="001361B4">
              <w:t xml:space="preserve">Przedmiotem zamówienia jest falownik dedykowany do sterowania układem chłodzenia w laserze </w:t>
            </w:r>
            <w:proofErr w:type="spellStart"/>
            <w:r w:rsidRPr="001361B4">
              <w:t>TruDisk</w:t>
            </w:r>
            <w:proofErr w:type="spellEnd"/>
            <w:r w:rsidRPr="001361B4">
              <w:t xml:space="preserve"> 1000 (nr seryjny E1153A0046) w specyfikacji z 2011 roku.</w:t>
            </w:r>
          </w:p>
          <w:p w:rsidR="001361B4" w:rsidRPr="001361B4" w:rsidRDefault="001361B4" w:rsidP="00D379C4">
            <w:pPr>
              <w:spacing w:after="120"/>
              <w:jc w:val="both"/>
            </w:pPr>
            <w:r w:rsidRPr="001361B4">
              <w:t>Nr części 1903747, nie gorszy niż LTI CDB34.003C2.4.lub równoważny</w:t>
            </w:r>
          </w:p>
          <w:p w:rsidR="001361B4" w:rsidRPr="001361B4" w:rsidRDefault="001361B4" w:rsidP="00D379C4">
            <w:pPr>
              <w:spacing w:after="120"/>
              <w:jc w:val="both"/>
            </w:pPr>
            <w:r w:rsidRPr="001361B4">
              <w:t>Parametry falownika:</w:t>
            </w:r>
          </w:p>
          <w:p w:rsidR="001361B4" w:rsidRPr="001361B4" w:rsidRDefault="001361B4" w:rsidP="00D379C4">
            <w:pPr>
              <w:spacing w:after="120"/>
              <w:jc w:val="both"/>
            </w:pPr>
            <w:r w:rsidRPr="001361B4">
              <w:t>400-460V AC 3ph</w:t>
            </w:r>
          </w:p>
          <w:p w:rsidR="001361B4" w:rsidRPr="001361B4" w:rsidRDefault="001361B4" w:rsidP="00D379C4">
            <w:pPr>
              <w:spacing w:after="120"/>
              <w:jc w:val="both"/>
            </w:pPr>
            <w:r w:rsidRPr="001361B4">
              <w:lastRenderedPageBreak/>
              <w:t xml:space="preserve">50/60 </w:t>
            </w:r>
            <w:proofErr w:type="spellStart"/>
            <w:r w:rsidRPr="001361B4">
              <w:t>Hz</w:t>
            </w:r>
            <w:proofErr w:type="spellEnd"/>
            <w:r w:rsidRPr="001361B4">
              <w:t xml:space="preserve">, 1,6 </w:t>
            </w:r>
            <w:proofErr w:type="spellStart"/>
            <w:r w:rsidRPr="001361B4">
              <w:t>kVa</w:t>
            </w:r>
            <w:proofErr w:type="spellEnd"/>
          </w:p>
          <w:p w:rsidR="001361B4" w:rsidRPr="001361B4" w:rsidRDefault="001361B4" w:rsidP="00D379C4">
            <w:pPr>
              <w:spacing w:after="120"/>
              <w:jc w:val="both"/>
            </w:pPr>
            <w:r w:rsidRPr="001361B4">
              <w:t>3x0-400V 2,2A</w:t>
            </w:r>
          </w:p>
          <w:p w:rsidR="001361B4" w:rsidRDefault="001361B4" w:rsidP="00D379C4">
            <w:pPr>
              <w:spacing w:after="120"/>
              <w:jc w:val="both"/>
            </w:pPr>
            <w:r w:rsidRPr="001361B4">
              <w:t>0,75 kW</w:t>
            </w:r>
          </w:p>
          <w:p w:rsidR="001361B4" w:rsidRDefault="001361B4" w:rsidP="00D379C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61B4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1361B4" w:rsidTr="00057E80">
        <w:tc>
          <w:tcPr>
            <w:tcW w:w="1510" w:type="dxa"/>
            <w:vAlign w:val="center"/>
          </w:tcPr>
          <w:p w:rsidR="001361B4" w:rsidRDefault="00057E80" w:rsidP="00D379C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7700" w:type="dxa"/>
          </w:tcPr>
          <w:p w:rsidR="001361B4" w:rsidRDefault="001361B4" w:rsidP="00D379C4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1361B4">
              <w:t>Dostawa zestawu specjalistycznych układów sterowania z elementami wykonawczymi i pomiarowymi cz. 1</w:t>
            </w:r>
          </w:p>
          <w:p w:rsidR="001361B4" w:rsidRDefault="001361B4" w:rsidP="00D379C4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1361B4">
              <w:t>31711100-4 - Elektroniczne elementy składowe</w:t>
            </w:r>
            <w:r>
              <w:t xml:space="preserve"> </w:t>
            </w:r>
          </w:p>
          <w:p w:rsidR="001361B4" w:rsidRDefault="001361B4" w:rsidP="00D379C4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1361B4" w:rsidRPr="001361B4" w:rsidRDefault="001361B4" w:rsidP="00D379C4">
            <w:pPr>
              <w:spacing w:after="120"/>
              <w:jc w:val="both"/>
            </w:pPr>
            <w:r w:rsidRPr="001361B4">
              <w:t>1)Programowalny układ sterowania wyposażony w interfejs komunikacyjny Ethernet z dodatkowym modułem wejść analogowych 4 kanałowy oraz dodatkowym modułem wyjść analogowych również 4 kanałowym.</w:t>
            </w:r>
          </w:p>
          <w:p w:rsidR="001361B4" w:rsidRPr="001361B4" w:rsidRDefault="001361B4" w:rsidP="00D379C4">
            <w:pPr>
              <w:spacing w:after="120"/>
              <w:jc w:val="both"/>
            </w:pPr>
            <w:r w:rsidRPr="001361B4">
              <w:t>Układ wyposażony w blok zaciskowy na 50 portów.</w:t>
            </w:r>
          </w:p>
          <w:p w:rsidR="001361B4" w:rsidRPr="001361B4" w:rsidRDefault="001361B4" w:rsidP="00D379C4">
            <w:pPr>
              <w:spacing w:after="120"/>
              <w:jc w:val="both"/>
            </w:pPr>
            <w:r w:rsidRPr="001361B4">
              <w:t>W skład układu sterowania powinno być dostarczone pełne środowisko producenta umożliwiające programowanie oraz symulowanie działania aplikacji.</w:t>
            </w:r>
          </w:p>
          <w:p w:rsidR="001361B4" w:rsidRPr="001361B4" w:rsidRDefault="001361B4" w:rsidP="00D379C4">
            <w:pPr>
              <w:spacing w:after="120"/>
              <w:jc w:val="both"/>
            </w:pPr>
            <w:r w:rsidRPr="001361B4">
              <w:t>2) Ekran dotykowy HMI - TFT LCD z podświetleniem 10 cala rozdzielczość 800 x 480.</w:t>
            </w:r>
          </w:p>
          <w:p w:rsidR="001361B4" w:rsidRPr="001361B4" w:rsidRDefault="001361B4" w:rsidP="00D379C4">
            <w:pPr>
              <w:spacing w:after="120"/>
              <w:jc w:val="both"/>
            </w:pPr>
            <w:r w:rsidRPr="001361B4">
              <w:t>3) Energooszczędna przetwornica częstotliwości</w:t>
            </w:r>
          </w:p>
          <w:p w:rsidR="001361B4" w:rsidRPr="001361B4" w:rsidRDefault="001361B4" w:rsidP="00D379C4">
            <w:pPr>
              <w:spacing w:after="120"/>
              <w:jc w:val="both"/>
            </w:pPr>
            <w:r w:rsidRPr="001361B4">
              <w:t xml:space="preserve">4) Kontroler pozycjonowania serwomechanizmów z kablami do podłączenia serwami </w:t>
            </w:r>
          </w:p>
          <w:p w:rsidR="001361B4" w:rsidRPr="001361B4" w:rsidRDefault="001361B4" w:rsidP="00D379C4">
            <w:pPr>
              <w:spacing w:after="120"/>
              <w:jc w:val="both"/>
            </w:pPr>
            <w:r w:rsidRPr="001361B4">
              <w:t xml:space="preserve">5) Serwo silnik – 2 sztuki </w:t>
            </w:r>
          </w:p>
          <w:p w:rsidR="001361B4" w:rsidRDefault="001361B4" w:rsidP="00D379C4">
            <w:pPr>
              <w:spacing w:after="120"/>
              <w:jc w:val="both"/>
            </w:pPr>
            <w:r w:rsidRPr="001361B4">
              <w:t>6) Moduł bezpieczeństwa do sterowania serwami (2 sztuki)</w:t>
            </w:r>
          </w:p>
          <w:p w:rsidR="001361B4" w:rsidRDefault="001361B4" w:rsidP="00D379C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61B4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607971" w:rsidRPr="009E1CBB" w:rsidRDefault="00607971" w:rsidP="009E1CBB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tbl>
      <w:tblPr>
        <w:tblW w:w="18212" w:type="dxa"/>
        <w:tblInd w:w="-284" w:type="dxa"/>
        <w:tblLook w:val="01E0" w:firstRow="1" w:lastRow="1" w:firstColumn="1" w:lastColumn="1" w:noHBand="0" w:noVBand="0"/>
      </w:tblPr>
      <w:tblGrid>
        <w:gridCol w:w="289"/>
        <w:gridCol w:w="9283"/>
        <w:gridCol w:w="221"/>
        <w:gridCol w:w="8419"/>
      </w:tblGrid>
      <w:tr w:rsidR="001361B4" w:rsidRPr="003209A8" w:rsidTr="00B92D09">
        <w:tc>
          <w:tcPr>
            <w:tcW w:w="9572" w:type="dxa"/>
            <w:gridSpan w:val="2"/>
          </w:tcPr>
          <w:p w:rsidR="001361B4" w:rsidRPr="003209A8" w:rsidRDefault="009E1CBB" w:rsidP="00D379C4">
            <w:pPr>
              <w:pStyle w:val="Tekstpodstawowy"/>
            </w:pPr>
            <w:r w:rsidRPr="001361B4">
              <w:rPr>
                <w:b/>
              </w:rPr>
              <w:t>7 dni od daty udzielenia zamówienia</w:t>
            </w:r>
            <w:r w:rsidRPr="003209A8">
              <w:t xml:space="preserve"> – dla zadania częściowego: </w:t>
            </w:r>
            <w:r w:rsidRPr="001361B4">
              <w:t>1</w:t>
            </w:r>
          </w:p>
        </w:tc>
        <w:tc>
          <w:tcPr>
            <w:tcW w:w="8640" w:type="dxa"/>
            <w:gridSpan w:val="2"/>
          </w:tcPr>
          <w:p w:rsidR="001361B4" w:rsidRPr="003209A8" w:rsidRDefault="001361B4" w:rsidP="00D379C4">
            <w:pPr>
              <w:pStyle w:val="Tekstpodstawowy"/>
            </w:pPr>
          </w:p>
        </w:tc>
      </w:tr>
      <w:tr w:rsidR="001361B4" w:rsidRPr="003209A8" w:rsidTr="00B92D09">
        <w:tc>
          <w:tcPr>
            <w:tcW w:w="9572" w:type="dxa"/>
            <w:gridSpan w:val="2"/>
          </w:tcPr>
          <w:p w:rsidR="001361B4" w:rsidRPr="009E1CBB" w:rsidRDefault="001361B4" w:rsidP="009E1CBB">
            <w:pPr>
              <w:pStyle w:val="Tekstpodstawowy"/>
              <w:rPr>
                <w:lang w:val="pl-PL"/>
              </w:rPr>
            </w:pPr>
            <w:r w:rsidRPr="001361B4">
              <w:rPr>
                <w:b/>
              </w:rPr>
              <w:t>21 dni od daty udzielenia zamówienia</w:t>
            </w:r>
            <w:r w:rsidRPr="003209A8">
              <w:t xml:space="preserve"> – dla zadania częściowego: </w:t>
            </w:r>
            <w:r w:rsidR="009E1CBB">
              <w:rPr>
                <w:lang w:val="pl-PL"/>
              </w:rPr>
              <w:t>2</w:t>
            </w:r>
          </w:p>
        </w:tc>
        <w:tc>
          <w:tcPr>
            <w:tcW w:w="8640" w:type="dxa"/>
            <w:gridSpan w:val="2"/>
          </w:tcPr>
          <w:p w:rsidR="001361B4" w:rsidRPr="003209A8" w:rsidRDefault="001361B4" w:rsidP="00D379C4">
            <w:pPr>
              <w:pStyle w:val="Tekstpodstawowy"/>
            </w:pPr>
          </w:p>
        </w:tc>
      </w:tr>
      <w:tr w:rsidR="001361B4" w:rsidRPr="003209A8" w:rsidTr="00B92D09">
        <w:tc>
          <w:tcPr>
            <w:tcW w:w="9572" w:type="dxa"/>
            <w:gridSpan w:val="2"/>
          </w:tcPr>
          <w:p w:rsidR="001361B4" w:rsidRPr="009E1CBB" w:rsidRDefault="001361B4" w:rsidP="009E1CBB">
            <w:pPr>
              <w:pStyle w:val="Tekstpodstawowy"/>
              <w:rPr>
                <w:lang w:val="pl-PL"/>
              </w:rPr>
            </w:pPr>
            <w:r w:rsidRPr="001361B4">
              <w:rPr>
                <w:b/>
              </w:rPr>
              <w:t>30 dni od daty udzielenia zamówienia</w:t>
            </w:r>
            <w:r w:rsidRPr="003209A8">
              <w:t xml:space="preserve"> – dla zadania częściowego: </w:t>
            </w:r>
            <w:r w:rsidR="009E1CBB">
              <w:rPr>
                <w:lang w:val="pl-PL"/>
              </w:rPr>
              <w:t>3</w:t>
            </w:r>
          </w:p>
        </w:tc>
        <w:tc>
          <w:tcPr>
            <w:tcW w:w="8640" w:type="dxa"/>
            <w:gridSpan w:val="2"/>
          </w:tcPr>
          <w:p w:rsidR="001361B4" w:rsidRPr="003209A8" w:rsidRDefault="001361B4" w:rsidP="00D379C4">
            <w:pPr>
              <w:pStyle w:val="Tekstpodstawowy"/>
            </w:pPr>
          </w:p>
        </w:tc>
      </w:tr>
      <w:tr w:rsidR="00211900" w:rsidTr="00B92D09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gridAfter w:val="1"/>
          <w:wBefore w:w="289" w:type="dxa"/>
          <w:wAfter w:w="8419" w:type="dxa"/>
          <w:trHeight w:val="2117"/>
          <w:jc w:val="center"/>
        </w:trPr>
        <w:tc>
          <w:tcPr>
            <w:tcW w:w="9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DB7B04" w:rsidRPr="00DB7B04" w:rsidRDefault="00DB7B04" w:rsidP="00DB7B04">
            <w:pPr>
              <w:tabs>
                <w:tab w:val="num" w:pos="0"/>
              </w:tabs>
              <w:spacing w:before="60" w:after="120"/>
              <w:jc w:val="both"/>
              <w:outlineLvl w:val="1"/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</w:pPr>
            <w:r w:rsidRPr="00DB7B04"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  <w:t>1. Oferta musi być sporządzona według wzoru formularza oferty stanowiącego załącznik nr 1 do niniejszego ogłoszenia.</w:t>
            </w:r>
          </w:p>
          <w:p w:rsidR="00DB7B04" w:rsidRPr="00DB7B04" w:rsidRDefault="00DB7B04" w:rsidP="00DB7B04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 w:rsidRPr="00DB7B04">
              <w:rPr>
                <w:b/>
                <w:bCs/>
                <w:color w:val="000000"/>
                <w:u w:val="single"/>
              </w:rPr>
              <w:t>2. Do oferty należy dołączyć szczegółową wycenę zawierającą ceny jednostkowe brutto za poszczególne pozycje składające się na całość zadania częściowego wraz z informacjami o nazwie producenta oraz numerami katalogowymi oferowanych produktów.</w:t>
            </w:r>
          </w:p>
          <w:p w:rsidR="00DB7B04" w:rsidRPr="00DB7B04" w:rsidRDefault="00DB7B04" w:rsidP="00DB7B04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 w:rsidRPr="00DB7B04">
              <w:rPr>
                <w:b/>
                <w:bCs/>
                <w:color w:val="000000"/>
                <w:u w:val="single"/>
              </w:rPr>
              <w:t>W przypadku kiedy na zadanie składa się tylko jedna pozycja należy do oferty dołączyć informację o nazwie producenta oraz numerami katalogowymi oferowanych produktu pozwalające na jednoznaczne zidentyfikowanie oferowanego produktu.</w:t>
            </w:r>
          </w:p>
          <w:p w:rsidR="00DB7B04" w:rsidRPr="00DB7B04" w:rsidRDefault="00DB7B04" w:rsidP="00DB7B04">
            <w:pPr>
              <w:spacing w:before="120"/>
              <w:jc w:val="both"/>
              <w:rPr>
                <w:b/>
              </w:rPr>
            </w:pPr>
            <w:r w:rsidRPr="00DB7B04">
              <w:rPr>
                <w:b/>
                <w:bCs/>
                <w:color w:val="000000"/>
              </w:rPr>
              <w:lastRenderedPageBreak/>
              <w:t xml:space="preserve">3 Do oferty należy dołączyć </w:t>
            </w:r>
            <w:r w:rsidRPr="00DB7B04">
              <w:rPr>
                <w:b/>
                <w:color w:val="000000"/>
              </w:rPr>
              <w:t>aktualny odpis z właściwego rejestru lub z centralnej ewidencji i informacji o działalności gospodarczej.</w:t>
            </w:r>
            <w:r w:rsidRPr="00DB7B04">
              <w:rPr>
                <w:b/>
              </w:rPr>
              <w:t xml:space="preserve"> </w:t>
            </w:r>
          </w:p>
          <w:p w:rsidR="00DB7B04" w:rsidRPr="00DB7B04" w:rsidRDefault="00DB7B04" w:rsidP="00DB7B04">
            <w:pPr>
              <w:keepNext/>
              <w:tabs>
                <w:tab w:val="num" w:pos="680"/>
              </w:tabs>
              <w:spacing w:before="120" w:after="60"/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DB7B04">
              <w:rPr>
                <w:bCs/>
                <w:iCs/>
                <w:lang w:eastAsia="x-none"/>
              </w:rPr>
              <w:t>4</w:t>
            </w:r>
            <w:r w:rsidRPr="00DB7B04">
              <w:rPr>
                <w:bCs/>
                <w:iCs/>
                <w:lang w:val="x-none" w:eastAsia="x-none"/>
              </w:rPr>
              <w:t>. Wykonawca może złożyć tylko jedną ofertę.</w:t>
            </w:r>
          </w:p>
          <w:p w:rsidR="00DB7B04" w:rsidRPr="00DB7B04" w:rsidRDefault="00DB7B04" w:rsidP="00DB7B04">
            <w:pPr>
              <w:keepNext/>
              <w:tabs>
                <w:tab w:val="num" w:pos="680"/>
              </w:tabs>
              <w:spacing w:before="120" w:after="60"/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DB7B04">
              <w:rPr>
                <w:bCs/>
                <w:iCs/>
                <w:lang w:eastAsia="x-none"/>
              </w:rPr>
              <w:t>5</w:t>
            </w:r>
            <w:r w:rsidRPr="00DB7B04">
              <w:rPr>
                <w:bCs/>
                <w:iCs/>
                <w:lang w:val="x-none" w:eastAsia="x-none"/>
              </w:rPr>
              <w:t>. Tre</w:t>
            </w:r>
            <w:r w:rsidRPr="00DB7B04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DB7B04">
              <w:rPr>
                <w:bCs/>
                <w:iCs/>
                <w:lang w:val="x-none" w:eastAsia="x-none"/>
              </w:rPr>
              <w:t>oferty musi odpowiada</w:t>
            </w:r>
            <w:r w:rsidRPr="00DB7B04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DB7B04">
              <w:rPr>
                <w:bCs/>
                <w:iCs/>
                <w:lang w:val="x-none" w:eastAsia="x-none"/>
              </w:rPr>
              <w:t>tre</w:t>
            </w:r>
            <w:r w:rsidRPr="00DB7B04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DB7B04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DB7B04" w:rsidRPr="00DB7B04" w:rsidRDefault="00DB7B04" w:rsidP="00DB7B04">
            <w:pPr>
              <w:keepNext/>
              <w:tabs>
                <w:tab w:val="num" w:pos="680"/>
              </w:tabs>
              <w:spacing w:before="120" w:after="60"/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DB7B04">
              <w:rPr>
                <w:bCs/>
                <w:iCs/>
                <w:lang w:eastAsia="x-none"/>
              </w:rPr>
              <w:t>6</w:t>
            </w:r>
            <w:r w:rsidRPr="00DB7B04">
              <w:rPr>
                <w:bCs/>
                <w:iCs/>
                <w:lang w:val="x-none" w:eastAsia="x-none"/>
              </w:rPr>
              <w:t>. Zamawiający nie przewiduje zwrotu kosztów udziału w postępowaniu.</w:t>
            </w:r>
          </w:p>
          <w:p w:rsidR="00DB7B04" w:rsidRPr="00DB7B04" w:rsidRDefault="00DB7B04" w:rsidP="00DB7B04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DB7B04">
              <w:rPr>
                <w:bCs/>
                <w:iCs/>
                <w:lang w:eastAsia="x-none"/>
              </w:rPr>
              <w:t>7</w:t>
            </w:r>
            <w:r w:rsidRPr="00DB7B04">
              <w:rPr>
                <w:bCs/>
                <w:iCs/>
                <w:lang w:val="x-none" w:eastAsia="x-none"/>
              </w:rPr>
              <w:t>. Oferta wraz ze stanowiącymi jej integralną część załącznikami musi być sporządzona przez Wykonawcę ściśle według postanowień niniejszego ogłoszenia</w:t>
            </w:r>
          </w:p>
          <w:p w:rsidR="00DB7B04" w:rsidRPr="00DB7B04" w:rsidRDefault="00DB7B04" w:rsidP="00DB7B04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DB7B04">
              <w:rPr>
                <w:bCs/>
                <w:iCs/>
                <w:lang w:eastAsia="x-none"/>
              </w:rPr>
              <w:t>8</w:t>
            </w:r>
            <w:r w:rsidRPr="00DB7B04">
              <w:rPr>
                <w:bCs/>
                <w:iCs/>
                <w:lang w:val="x-none" w:eastAsia="x-none"/>
              </w:rPr>
              <w:t>. Oferta powinna być sporządzona w języku polskim, zrozumiale i czytelnie, napisana komputerowo lub nieścieralnym atramentem.</w:t>
            </w:r>
          </w:p>
          <w:p w:rsidR="00DB7B04" w:rsidRPr="00DB7B04" w:rsidRDefault="00DB7B04" w:rsidP="00DB7B04">
            <w:pPr>
              <w:rPr>
                <w:color w:val="000000"/>
                <w:u w:val="single"/>
              </w:rPr>
            </w:pPr>
            <w:r w:rsidRPr="00DB7B04">
              <w:rPr>
                <w:color w:val="000000"/>
                <w:u w:val="single"/>
              </w:rPr>
              <w:t>Oferta powinna zawierać:</w:t>
            </w:r>
          </w:p>
          <w:p w:rsidR="00DB7B04" w:rsidRPr="00DB7B04" w:rsidRDefault="00DB7B04" w:rsidP="00DB7B04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DB7B04">
              <w:rPr>
                <w:color w:val="000000"/>
              </w:rPr>
              <w:t>Dane teleadresowe firmy - numer NIP , REGON firmy itp.</w:t>
            </w:r>
          </w:p>
          <w:p w:rsidR="00DB7B04" w:rsidRPr="00DB7B04" w:rsidRDefault="00DB7B04" w:rsidP="00DB7B04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DB7B04">
              <w:rPr>
                <w:color w:val="000000"/>
              </w:rPr>
              <w:t>Wskazanie osoby do kontaktu w sprawie oferty (numer telefonu i e-mail).</w:t>
            </w:r>
          </w:p>
          <w:p w:rsidR="00DB7B04" w:rsidRPr="00DB7B04" w:rsidRDefault="00DB7B04" w:rsidP="00DB7B04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DB7B04">
              <w:rPr>
                <w:color w:val="000000"/>
              </w:rPr>
              <w:t>Proponowaną cenę brutto za realizację zamówienia.</w:t>
            </w:r>
          </w:p>
          <w:p w:rsidR="00211900" w:rsidRDefault="00DB7B04" w:rsidP="00DB7B04">
            <w:pPr>
              <w:spacing w:before="120"/>
            </w:pPr>
            <w:r w:rsidRPr="00DB7B04">
              <w:t>Oferta złożona przez wykonawcę nie jest ofertą w rozumieniu KC.</w:t>
            </w:r>
          </w:p>
        </w:tc>
      </w:tr>
      <w:tr w:rsidR="00211900" w:rsidTr="00B92D09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gridAfter w:val="1"/>
          <w:wBefore w:w="289" w:type="dxa"/>
          <w:wAfter w:w="8419" w:type="dxa"/>
          <w:trHeight w:val="1577"/>
          <w:jc w:val="center"/>
        </w:trPr>
        <w:tc>
          <w:tcPr>
            <w:tcW w:w="9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211900" w:rsidRDefault="00211900" w:rsidP="00DB7B04">
            <w:pPr>
              <w:jc w:val="both"/>
              <w:rPr>
                <w:b/>
                <w:bCs/>
                <w:color w:val="000000"/>
              </w:rPr>
            </w:pPr>
            <w:r>
              <w:rPr>
                <w:color w:val="000000"/>
                <w:spacing w:val="-4"/>
              </w:rPr>
              <w:t>Przy wyborze najkorzystniejszej oferty zamawiający będzie kierować się następującymi kryteriami: cena</w:t>
            </w:r>
            <w:r w:rsidR="00DB7B04">
              <w:rPr>
                <w:color w:val="000000"/>
                <w:spacing w:val="-4"/>
              </w:rPr>
              <w:t>.</w:t>
            </w:r>
          </w:p>
        </w:tc>
      </w:tr>
      <w:tr w:rsidR="00211900" w:rsidTr="00B92D09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gridAfter w:val="1"/>
          <w:wBefore w:w="289" w:type="dxa"/>
          <w:wAfter w:w="8419" w:type="dxa"/>
          <w:trHeight w:val="1630"/>
          <w:jc w:val="center"/>
        </w:trPr>
        <w:tc>
          <w:tcPr>
            <w:tcW w:w="9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F9740F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gridAfter w:val="1"/>
          <w:wBefore w:w="289" w:type="dxa"/>
          <w:wAfter w:w="8419" w:type="dxa"/>
          <w:trHeight w:val="2258"/>
          <w:jc w:val="center"/>
        </w:trPr>
        <w:tc>
          <w:tcPr>
            <w:tcW w:w="9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AD78A8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1361B4" w:rsidRPr="001361B4">
              <w:rPr>
                <w:rFonts w:ascii="Arial" w:hAnsi="Arial" w:cs="Arial"/>
                <w:sz w:val="22"/>
                <w:szCs w:val="22"/>
                <w:lang w:val="en-US"/>
              </w:rPr>
              <w:t>dorzech@prz.edu.pl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 w:rsidRPr="00AD78A8">
              <w:rPr>
                <w:b/>
              </w:rPr>
              <w:t xml:space="preserve">„Oferta na: </w:t>
            </w:r>
            <w:r w:rsidR="000F00FF">
              <w:rPr>
                <w:b/>
              </w:rPr>
              <w:t>Dostawa form stalowych</w:t>
            </w:r>
            <w:r w:rsidR="001361B4" w:rsidRPr="00AD78A8">
              <w:rPr>
                <w:b/>
              </w:rPr>
              <w:t xml:space="preserve">,  falownika do lasera </w:t>
            </w:r>
            <w:proofErr w:type="spellStart"/>
            <w:r w:rsidR="001361B4" w:rsidRPr="00AD78A8">
              <w:rPr>
                <w:b/>
              </w:rPr>
              <w:t>TruDisk</w:t>
            </w:r>
            <w:proofErr w:type="spellEnd"/>
            <w:r w:rsidR="001361B4" w:rsidRPr="00AD78A8">
              <w:rPr>
                <w:b/>
              </w:rPr>
              <w:t xml:space="preserve"> 1000 (E1153A0046), zestawu specjalistycznych układów sterowania z elementami wykonawczymi i pomiarowymi cz. 1</w:t>
            </w:r>
            <w:r w:rsidR="00393B64" w:rsidRPr="00AD78A8">
              <w:rPr>
                <w:b/>
              </w:rPr>
              <w:t xml:space="preserve"> NIE OTWIERAĆ przed </w:t>
            </w:r>
            <w:r w:rsidR="001361B4" w:rsidRPr="00AD78A8">
              <w:rPr>
                <w:b/>
              </w:rPr>
              <w:t>2018-11-</w:t>
            </w:r>
            <w:r w:rsidR="000F00FF">
              <w:rPr>
                <w:b/>
              </w:rPr>
              <w:t>26</w:t>
            </w:r>
            <w:r w:rsidR="00393B64" w:rsidRPr="00AD78A8">
              <w:rPr>
                <w:b/>
              </w:rPr>
              <w:t xml:space="preserve"> godz. </w:t>
            </w:r>
            <w:r w:rsidR="001361B4" w:rsidRPr="00AD78A8">
              <w:rPr>
                <w:b/>
              </w:rPr>
              <w:t>10:30</w:t>
            </w:r>
            <w:r w:rsidR="00393B64" w:rsidRPr="00AD78A8">
              <w:rPr>
                <w:b/>
              </w:rPr>
              <w:t xml:space="preserve"> - </w:t>
            </w:r>
            <w:r w:rsidR="001361B4" w:rsidRPr="00AD78A8">
              <w:rPr>
                <w:b/>
              </w:rPr>
              <w:t>NA/O/3</w:t>
            </w:r>
            <w:r w:rsidR="000F00FF">
              <w:rPr>
                <w:b/>
              </w:rPr>
              <w:t>84</w:t>
            </w:r>
            <w:r w:rsidR="001361B4" w:rsidRPr="00AD78A8">
              <w:rPr>
                <w:b/>
              </w:rPr>
              <w:t>/2018</w:t>
            </w:r>
            <w:r w:rsidR="00393B64" w:rsidRPr="00AD78A8">
              <w:rPr>
                <w:b/>
              </w:rPr>
              <w:t>”</w:t>
            </w:r>
          </w:p>
          <w:p w:rsidR="00AD78A8" w:rsidRDefault="00AD78A8" w:rsidP="00AD78A8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AD78A8" w:rsidRPr="00AD78A8" w:rsidRDefault="00AD78A8" w:rsidP="003F4C0E">
            <w:pPr>
              <w:pStyle w:val="p38"/>
              <w:spacing w:before="0" w:beforeAutospacing="0" w:after="0" w:afterAutospacing="0"/>
              <w:jc w:val="both"/>
              <w:rPr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AD78A8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AD78A8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AD78A8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1361B4" w:rsidRPr="00AD78A8">
              <w:rPr>
                <w:rFonts w:ascii="Times New Roman" w:hAnsi="Times New Roman"/>
                <w:sz w:val="24"/>
              </w:rPr>
              <w:t>siedzibie Zamawiającego</w:t>
            </w:r>
            <w:r w:rsidRPr="00AD78A8">
              <w:rPr>
                <w:rFonts w:ascii="Times New Roman" w:hAnsi="Times New Roman"/>
                <w:sz w:val="24"/>
              </w:rPr>
              <w:t xml:space="preserve">, pokój nr </w:t>
            </w:r>
            <w:r w:rsidR="001361B4" w:rsidRPr="00AD78A8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AD78A8">
              <w:rPr>
                <w:rFonts w:ascii="Times New Roman" w:hAnsi="Times New Roman"/>
                <w:sz w:val="24"/>
              </w:rPr>
              <w:t xml:space="preserve"> do dnia </w:t>
            </w:r>
            <w:r w:rsidR="001361B4" w:rsidRPr="00AD78A8">
              <w:rPr>
                <w:rFonts w:ascii="Times New Roman" w:hAnsi="Times New Roman"/>
                <w:b/>
                <w:sz w:val="24"/>
              </w:rPr>
              <w:t>2018-11-</w:t>
            </w:r>
            <w:r w:rsidR="00C428D0">
              <w:rPr>
                <w:rFonts w:ascii="Times New Roman" w:hAnsi="Times New Roman"/>
                <w:b/>
                <w:sz w:val="24"/>
              </w:rPr>
              <w:t>26</w:t>
            </w:r>
            <w:r w:rsidRPr="00AD78A8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1361B4" w:rsidRPr="00AD78A8">
              <w:rPr>
                <w:rFonts w:ascii="Times New Roman" w:hAnsi="Times New Roman"/>
                <w:b/>
                <w:sz w:val="24"/>
              </w:rPr>
              <w:t>10:00</w:t>
            </w:r>
            <w:r w:rsidRPr="00AD78A8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1361B4" w:rsidRPr="001361B4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F00921" w:rsidRPr="00116FC7" w:rsidRDefault="00F00921" w:rsidP="00F00921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lastRenderedPageBreak/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1361B4" w:rsidRPr="00AD78A8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2018-11-</w:t>
            </w:r>
            <w:r w:rsidR="00C428D0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26</w:t>
            </w:r>
            <w:r w:rsidRPr="00AD78A8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1361B4" w:rsidRPr="00AD78A8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10:30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1361B4" w:rsidRPr="001361B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1361B4" w:rsidRPr="001361B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  <w:p w:rsidR="00361F17" w:rsidRDefault="00361F17" w:rsidP="00361F17">
            <w:pPr>
              <w:pStyle w:val="tytu"/>
              <w:numPr>
                <w:ilvl w:val="0"/>
                <w:numId w:val="0"/>
              </w:numPr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361F17" w:rsidRDefault="00361F17" w:rsidP="00361F17">
            <w:pPr>
              <w:pStyle w:val="Default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 xml:space="preserve">1) </w:t>
            </w:r>
            <w:r>
              <w:rPr>
                <w:b w:val="0"/>
                <w:iCs/>
                <w:color w:val="auto"/>
              </w:rPr>
              <w:t>Wykonawcy</w:t>
            </w:r>
            <w:r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361F17" w:rsidRDefault="00361F17" w:rsidP="00361F17">
            <w:pPr>
              <w:pStyle w:val="Default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>2) Treść złożonej oferty n</w:t>
            </w:r>
            <w:r>
              <w:rPr>
                <w:b w:val="0"/>
                <w:color w:val="auto"/>
              </w:rPr>
              <w:t xml:space="preserve">ie odpowiada warunkom postępowania. </w:t>
            </w:r>
          </w:p>
          <w:p w:rsidR="00361F17" w:rsidRDefault="00361F17" w:rsidP="00361F17">
            <w:pPr>
              <w:pStyle w:val="Default"/>
              <w:ind w:left="585"/>
              <w:rPr>
                <w:b w:val="0"/>
              </w:rPr>
            </w:pPr>
            <w:r>
              <w:rPr>
                <w:b w:val="0"/>
              </w:rPr>
              <w:t>3) Oferty złożone po terminie.</w:t>
            </w:r>
          </w:p>
          <w:p w:rsidR="00F00921" w:rsidRDefault="00361F17" w:rsidP="00361F17">
            <w:pPr>
              <w:spacing w:after="120"/>
              <w:jc w:val="both"/>
              <w:rPr>
                <w:bCs/>
              </w:rPr>
            </w:pPr>
            <w:r w:rsidRPr="005D074F">
              <w:t>4) Niezgodną  z treścią niniejszego zapytania</w:t>
            </w:r>
          </w:p>
          <w:p w:rsidR="00EB415D" w:rsidRDefault="00EB415D" w:rsidP="00EB415D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</w:tc>
      </w:tr>
      <w:tr w:rsidR="00211900" w:rsidTr="00B92D09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gridAfter w:val="1"/>
          <w:wBefore w:w="289" w:type="dxa"/>
          <w:wAfter w:w="8419" w:type="dxa"/>
          <w:trHeight w:val="568"/>
          <w:jc w:val="center"/>
        </w:trPr>
        <w:tc>
          <w:tcPr>
            <w:tcW w:w="950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361F17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VIII</w:t>
            </w:r>
            <w:r w:rsidR="00FB1361" w:rsidRPr="00FB1361">
              <w:rPr>
                <w:bCs/>
                <w:color w:val="000000"/>
              </w:rPr>
              <w:t>. Zamawiający zastrzega sobie prawo nie zawarcia umowy gdy wartość oferty netto przekracza wyrażoną w złotych równowartość kwoty 207000 EURO</w:t>
            </w:r>
          </w:p>
          <w:p w:rsidR="00FB1361" w:rsidRDefault="00FB1361" w:rsidP="00C963F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361F17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="00FB1361" w:rsidRPr="00FB1361">
              <w:rPr>
                <w:bCs/>
                <w:color w:val="000000"/>
              </w:rPr>
              <w:t xml:space="preserve">X. </w:t>
            </w:r>
            <w:r w:rsidR="00FB1361">
              <w:rPr>
                <w:bCs/>
                <w:color w:val="000000"/>
              </w:rPr>
              <w:t>Zamawiający zastrzega sobie prawo</w:t>
            </w:r>
            <w:r w:rsidR="00E67674">
              <w:rPr>
                <w:bCs/>
                <w:color w:val="000000"/>
              </w:rPr>
              <w:t xml:space="preserve"> zmiany warunków postępowania do</w:t>
            </w:r>
            <w:r w:rsidR="00FB1361">
              <w:rPr>
                <w:bCs/>
                <w:color w:val="000000"/>
              </w:rPr>
              <w:t xml:space="preserve"> momentu otwarcia ofert. </w:t>
            </w:r>
          </w:p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Default="00361F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Default="00361F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Default="00361F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Default="00361F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Default="00361F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Default="00361F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Default="00361F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Default="00361F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Default="00361F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Default="00361F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Default="00361F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Default="00361F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Default="00361F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Default="00361F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Default="00361F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Default="00361F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Default="00361F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Default="00361F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Default="00361F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Default="00361F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Default="00361F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Default="00361F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Default="00361F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Default="00361F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Default="00361F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Default="00361F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Pr="00361F17" w:rsidRDefault="00361F17" w:rsidP="00361F17">
      <w:pPr>
        <w:jc w:val="right"/>
        <w:rPr>
          <w:rFonts w:ascii="Arial" w:hAnsi="Arial" w:cs="Arial"/>
          <w:b/>
          <w:sz w:val="20"/>
          <w:szCs w:val="20"/>
        </w:rPr>
      </w:pPr>
      <w:r w:rsidRPr="00361F17">
        <w:rPr>
          <w:rFonts w:ascii="Arial" w:hAnsi="Arial" w:cs="Arial"/>
          <w:b/>
          <w:sz w:val="20"/>
          <w:szCs w:val="20"/>
        </w:rPr>
        <w:t>Załącznik nr 1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1361B4" w:rsidRPr="001361B4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1361B4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1361B4">
        <w:rPr>
          <w:rFonts w:ascii="Arial" w:hAnsi="Arial" w:cs="Arial"/>
        </w:rPr>
        <w:t>POLITECHNIKA RZESZOWSKA</w:t>
      </w:r>
    </w:p>
    <w:p w:rsidR="001B541E" w:rsidRPr="00A40632" w:rsidRDefault="001361B4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1361B4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1361B4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1361B4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1361B4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1361B4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1361B4" w:rsidRPr="00361F17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1361B4" w:rsidRPr="001361B4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632081" w:rsidP="001B541E">
      <w:pPr>
        <w:ind w:left="142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Dostawa form stalowych</w:t>
      </w:r>
      <w:r w:rsidR="001361B4" w:rsidRPr="001361B4">
        <w:rPr>
          <w:rFonts w:ascii="Arial" w:hAnsi="Arial" w:cs="Arial"/>
          <w:b/>
        </w:rPr>
        <w:t xml:space="preserve">,  falownika do lasera </w:t>
      </w:r>
      <w:proofErr w:type="spellStart"/>
      <w:r w:rsidR="001361B4" w:rsidRPr="001361B4">
        <w:rPr>
          <w:rFonts w:ascii="Arial" w:hAnsi="Arial" w:cs="Arial"/>
          <w:b/>
        </w:rPr>
        <w:t>TruDisk</w:t>
      </w:r>
      <w:proofErr w:type="spellEnd"/>
      <w:r w:rsidR="001361B4" w:rsidRPr="001361B4">
        <w:rPr>
          <w:rFonts w:ascii="Arial" w:hAnsi="Arial" w:cs="Arial"/>
          <w:b/>
        </w:rPr>
        <w:t xml:space="preserve"> 1000 (E1153A0046), zestawu specjalistycznych układów sterowania z elementami wykonawczymi i pomiarowymi cz. 1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432D79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5715" r="5715" b="1333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493390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"/>
            </w:pict>
          </mc:Fallback>
        </mc:AlternateConten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Tr="00632081">
        <w:tc>
          <w:tcPr>
            <w:tcW w:w="151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1361B4" w:rsidTr="00632081">
        <w:tc>
          <w:tcPr>
            <w:tcW w:w="1510" w:type="dxa"/>
            <w:vAlign w:val="center"/>
          </w:tcPr>
          <w:p w:rsidR="001361B4" w:rsidRDefault="001361B4" w:rsidP="00D379C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61B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1361B4" w:rsidRPr="002661CA" w:rsidRDefault="001361B4" w:rsidP="00D379C4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1361B4">
              <w:rPr>
                <w:rFonts w:ascii="Arial" w:hAnsi="Arial" w:cs="Arial"/>
                <w:b/>
                <w:sz w:val="22"/>
                <w:szCs w:val="22"/>
              </w:rPr>
              <w:t>Dostawa form stalowych</w:t>
            </w:r>
          </w:p>
          <w:p w:rsidR="001361B4" w:rsidRPr="002661CA" w:rsidRDefault="001361B4" w:rsidP="00D379C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cenę netto:....................................zł.</w:t>
            </w:r>
          </w:p>
          <w:p w:rsidR="001361B4" w:rsidRPr="002661CA" w:rsidRDefault="001361B4" w:rsidP="00D379C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1361B4" w:rsidRPr="002661CA" w:rsidRDefault="001361B4" w:rsidP="00D379C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1361B4" w:rsidRPr="002661CA" w:rsidRDefault="001361B4" w:rsidP="00D379C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1361B4" w:rsidRPr="002661CA" w:rsidRDefault="001361B4" w:rsidP="00D379C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1361B4" w:rsidRDefault="001361B4" w:rsidP="00D379C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1361B4" w:rsidTr="00632081">
        <w:tc>
          <w:tcPr>
            <w:tcW w:w="1510" w:type="dxa"/>
            <w:vAlign w:val="center"/>
          </w:tcPr>
          <w:p w:rsidR="001361B4" w:rsidRDefault="00632081" w:rsidP="00D379C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1361B4" w:rsidRPr="002661CA" w:rsidRDefault="001361B4" w:rsidP="00D379C4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1361B4">
              <w:rPr>
                <w:rFonts w:ascii="Arial" w:hAnsi="Arial" w:cs="Arial"/>
                <w:b/>
                <w:sz w:val="22"/>
                <w:szCs w:val="22"/>
              </w:rPr>
              <w:t xml:space="preserve">Dostawa falownika do lasera </w:t>
            </w:r>
            <w:proofErr w:type="spellStart"/>
            <w:r w:rsidRPr="001361B4">
              <w:rPr>
                <w:rFonts w:ascii="Arial" w:hAnsi="Arial" w:cs="Arial"/>
                <w:b/>
                <w:sz w:val="22"/>
                <w:szCs w:val="22"/>
              </w:rPr>
              <w:t>TruDisk</w:t>
            </w:r>
            <w:proofErr w:type="spellEnd"/>
            <w:r w:rsidRPr="001361B4">
              <w:rPr>
                <w:rFonts w:ascii="Arial" w:hAnsi="Arial" w:cs="Arial"/>
                <w:b/>
                <w:sz w:val="22"/>
                <w:szCs w:val="22"/>
              </w:rPr>
              <w:t xml:space="preserve"> 1000 (E1153A0046)</w:t>
            </w:r>
          </w:p>
          <w:p w:rsidR="001361B4" w:rsidRPr="002661CA" w:rsidRDefault="001361B4" w:rsidP="00D379C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1361B4" w:rsidRPr="002661CA" w:rsidRDefault="001361B4" w:rsidP="00D379C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1361B4" w:rsidRPr="002661CA" w:rsidRDefault="001361B4" w:rsidP="00D379C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1361B4" w:rsidRPr="002661CA" w:rsidRDefault="001361B4" w:rsidP="00D379C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1361B4" w:rsidRPr="002661CA" w:rsidRDefault="001361B4" w:rsidP="00D379C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1361B4" w:rsidRDefault="001361B4" w:rsidP="00D379C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1361B4" w:rsidTr="00632081">
        <w:tc>
          <w:tcPr>
            <w:tcW w:w="1510" w:type="dxa"/>
            <w:vAlign w:val="center"/>
          </w:tcPr>
          <w:p w:rsidR="001361B4" w:rsidRDefault="00632081" w:rsidP="00D379C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1361B4" w:rsidRPr="002661CA" w:rsidRDefault="001361B4" w:rsidP="00D379C4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1361B4">
              <w:rPr>
                <w:rFonts w:ascii="Arial" w:hAnsi="Arial" w:cs="Arial"/>
                <w:b/>
                <w:sz w:val="22"/>
                <w:szCs w:val="22"/>
              </w:rPr>
              <w:t>Dostawa zestawu specjalistycznych układów sterowania z elementami wykonawczymi i pomiarowymi cz. 1</w:t>
            </w:r>
          </w:p>
          <w:p w:rsidR="001361B4" w:rsidRPr="002661CA" w:rsidRDefault="001361B4" w:rsidP="00D379C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1361B4" w:rsidRPr="002661CA" w:rsidRDefault="001361B4" w:rsidP="00D379C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1361B4" w:rsidRPr="002661CA" w:rsidRDefault="001361B4" w:rsidP="00D379C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1361B4" w:rsidRPr="002661CA" w:rsidRDefault="001361B4" w:rsidP="00D379C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1361B4" w:rsidRPr="002661CA" w:rsidRDefault="001361B4" w:rsidP="00D379C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podatek VAT:...............................zł.</w:t>
            </w:r>
          </w:p>
          <w:p w:rsidR="001361B4" w:rsidRDefault="001361B4" w:rsidP="00D379C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0320D7" w:rsidRDefault="000320D7" w:rsidP="000320D7">
      <w:pPr>
        <w:spacing w:line="276" w:lineRule="auto"/>
        <w:jc w:val="both"/>
        <w:rPr>
          <w:b/>
        </w:rPr>
      </w:pPr>
    </w:p>
    <w:p w:rsidR="000320D7" w:rsidRDefault="000320D7" w:rsidP="000320D7">
      <w:pPr>
        <w:spacing w:line="276" w:lineRule="auto"/>
        <w:jc w:val="both"/>
        <w:rPr>
          <w:b/>
        </w:rPr>
      </w:pPr>
      <w:r w:rsidRPr="000378D0">
        <w:rPr>
          <w:b/>
        </w:rPr>
        <w:t xml:space="preserve">Zamawiający informuje, że zgodnie z Ustawa z dnia 11 marca 2004 r. o podatku od towarów i usług (Dz.U. z dnia 5 kwietnia 2004 r.) będzie ubiegał się o zgodę na zastosowanie stawki podatku VAT w wysokości 0% dla wybranych urządzeń zaznaczonych kolorem żółtym w </w:t>
      </w:r>
      <w:r>
        <w:rPr>
          <w:b/>
        </w:rPr>
        <w:t>formularzu oferty</w:t>
      </w:r>
      <w:r w:rsidRPr="000378D0">
        <w:rPr>
          <w:b/>
        </w:rPr>
        <w:t xml:space="preserve"> (zał. nr </w:t>
      </w:r>
      <w:r>
        <w:rPr>
          <w:b/>
        </w:rPr>
        <w:t>1</w:t>
      </w:r>
      <w:r w:rsidRPr="000378D0">
        <w:rPr>
          <w:b/>
        </w:rPr>
        <w:t xml:space="preserve"> do SIWZ)</w:t>
      </w:r>
      <w:r w:rsidR="004B3677">
        <w:rPr>
          <w:b/>
        </w:rPr>
        <w:t xml:space="preserve"> i ogłoszeniu</w:t>
      </w:r>
      <w:r w:rsidRPr="000378D0">
        <w:rPr>
          <w:b/>
        </w:rPr>
        <w:t>. Dla tych urządzeń należy przyjąć stawkę 0% podatku VAT (tj. kwota netto = kwocie brutto) - dotyczy Wykonawców polskich.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22154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termin wykonania zamówienia:</w:t>
      </w:r>
    </w:p>
    <w:p w:rsidR="00221542" w:rsidRDefault="00221542" w:rsidP="00221542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- dla zadania częściowego nr 1 SIWZ………………………</w:t>
      </w:r>
    </w:p>
    <w:p w:rsidR="00221542" w:rsidRDefault="00221542" w:rsidP="00221542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- dla zadania częściowego nr 2 SIWZ………………………</w:t>
      </w:r>
    </w:p>
    <w:p w:rsidR="001B541E" w:rsidRPr="00A40632" w:rsidRDefault="00221542" w:rsidP="002825B5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- dla zadania częściowego nr 3 SIWZ………………………</w:t>
      </w:r>
      <w:r w:rsidR="002825B5">
        <w:rPr>
          <w:rFonts w:ascii="Arial" w:hAnsi="Arial" w:cs="Arial"/>
        </w:rPr>
        <w:t xml:space="preserve"> </w:t>
      </w:r>
      <w:r w:rsidR="001361B4" w:rsidRPr="001361B4">
        <w:rPr>
          <w:rFonts w:ascii="Arial" w:hAnsi="Arial" w:cs="Arial"/>
        </w:rPr>
        <w:t>od daty udzielenia zamówienia</w:t>
      </w:r>
      <w:r w:rsidR="001B541E"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221542">
        <w:rPr>
          <w:rFonts w:ascii="Arial" w:hAnsi="Arial" w:cs="Arial"/>
        </w:rPr>
        <w:t xml:space="preserve"> do 30 dni</w:t>
      </w:r>
      <w:r w:rsidRPr="00A40632">
        <w:rPr>
          <w:rFonts w:ascii="Arial" w:hAnsi="Arial" w:cs="Arial"/>
        </w:rPr>
        <w:t>,</w:t>
      </w:r>
    </w:p>
    <w:p w:rsidR="001B541E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</w:t>
      </w:r>
      <w:r w:rsidR="00221542">
        <w:rPr>
          <w:rFonts w:ascii="Arial" w:hAnsi="Arial" w:cs="Arial"/>
        </w:rPr>
        <w:t>ji:</w:t>
      </w:r>
    </w:p>
    <w:p w:rsidR="00221542" w:rsidRDefault="00221542" w:rsidP="00221542">
      <w:pPr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- dla zadania częściowego nr 1 SIWZ………………………</w:t>
      </w:r>
    </w:p>
    <w:p w:rsidR="00221542" w:rsidRDefault="00221542" w:rsidP="00221542">
      <w:pPr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- dla zadania częściowego nr 2 SIWZ………………………</w:t>
      </w:r>
    </w:p>
    <w:p w:rsidR="00221542" w:rsidRDefault="00221542" w:rsidP="00221542">
      <w:pPr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- dla zadania częściowego nr 3 SIWZ………………………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221542">
        <w:rPr>
          <w:rFonts w:ascii="Arial" w:hAnsi="Arial" w:cs="Arial"/>
          <w:b/>
        </w:rPr>
        <w:t>30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 xml:space="preserve">od których dane osobowe bezpośrednio lub </w:t>
      </w:r>
      <w:r w:rsidRPr="00FE25FF">
        <w:rPr>
          <w:rFonts w:ascii="Arial" w:hAnsi="Arial" w:cs="Arial"/>
        </w:rPr>
        <w:lastRenderedPageBreak/>
        <w:t>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7CC7" w:rsidRDefault="004C7CC7">
      <w:r>
        <w:separator/>
      </w:r>
    </w:p>
  </w:endnote>
  <w:endnote w:type="continuationSeparator" w:id="0">
    <w:p w:rsidR="004C7CC7" w:rsidRDefault="004C7C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432D7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B2874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918BF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918BF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13482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7CC7" w:rsidRDefault="004C7CC7">
      <w:r>
        <w:separator/>
      </w:r>
    </w:p>
  </w:footnote>
  <w:footnote w:type="continuationSeparator" w:id="0">
    <w:p w:rsidR="004C7CC7" w:rsidRDefault="004C7C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61B4" w:rsidRDefault="001361B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61B4" w:rsidRDefault="001361B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61B4" w:rsidRDefault="001361B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15"/>
  </w:num>
  <w:num w:numId="4">
    <w:abstractNumId w:val="20"/>
  </w:num>
  <w:num w:numId="5">
    <w:abstractNumId w:val="7"/>
  </w:num>
  <w:num w:numId="6">
    <w:abstractNumId w:val="11"/>
  </w:num>
  <w:num w:numId="7">
    <w:abstractNumId w:val="19"/>
  </w:num>
  <w:num w:numId="8">
    <w:abstractNumId w:val="14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5"/>
  </w:num>
  <w:num w:numId="12">
    <w:abstractNumId w:val="22"/>
  </w:num>
  <w:num w:numId="13">
    <w:abstractNumId w:val="2"/>
  </w:num>
  <w:num w:numId="14">
    <w:abstractNumId w:val="18"/>
  </w:num>
  <w:num w:numId="15">
    <w:abstractNumId w:val="4"/>
  </w:num>
  <w:num w:numId="16">
    <w:abstractNumId w:val="9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8"/>
  </w:num>
  <w:num w:numId="20">
    <w:abstractNumId w:val="1"/>
  </w:num>
  <w:num w:numId="21">
    <w:abstractNumId w:val="10"/>
  </w:num>
  <w:num w:numId="22">
    <w:abstractNumId w:val="0"/>
  </w:num>
  <w:num w:numId="23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482"/>
    <w:rsid w:val="00006B5B"/>
    <w:rsid w:val="00014627"/>
    <w:rsid w:val="000320D7"/>
    <w:rsid w:val="00057E80"/>
    <w:rsid w:val="000600B5"/>
    <w:rsid w:val="000E2D26"/>
    <w:rsid w:val="000F00FF"/>
    <w:rsid w:val="00116FC7"/>
    <w:rsid w:val="001306AD"/>
    <w:rsid w:val="001361B4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136E5"/>
    <w:rsid w:val="00221542"/>
    <w:rsid w:val="00241FE1"/>
    <w:rsid w:val="00255C88"/>
    <w:rsid w:val="002825B5"/>
    <w:rsid w:val="00283F79"/>
    <w:rsid w:val="00290754"/>
    <w:rsid w:val="00296213"/>
    <w:rsid w:val="002967B7"/>
    <w:rsid w:val="002C4C00"/>
    <w:rsid w:val="002E0AE7"/>
    <w:rsid w:val="002E482B"/>
    <w:rsid w:val="002E5C33"/>
    <w:rsid w:val="003078F2"/>
    <w:rsid w:val="003079D0"/>
    <w:rsid w:val="00316BAA"/>
    <w:rsid w:val="00353851"/>
    <w:rsid w:val="00360E6F"/>
    <w:rsid w:val="00361F17"/>
    <w:rsid w:val="00393B64"/>
    <w:rsid w:val="003D5087"/>
    <w:rsid w:val="003F4C0E"/>
    <w:rsid w:val="003F5C86"/>
    <w:rsid w:val="004025A9"/>
    <w:rsid w:val="0040294E"/>
    <w:rsid w:val="00414D84"/>
    <w:rsid w:val="00432D79"/>
    <w:rsid w:val="004B3677"/>
    <w:rsid w:val="004B616D"/>
    <w:rsid w:val="004C1BCD"/>
    <w:rsid w:val="004C7CC7"/>
    <w:rsid w:val="00534EBA"/>
    <w:rsid w:val="005527A3"/>
    <w:rsid w:val="00577E99"/>
    <w:rsid w:val="00583EF9"/>
    <w:rsid w:val="00587DBF"/>
    <w:rsid w:val="005918BF"/>
    <w:rsid w:val="005A476D"/>
    <w:rsid w:val="005D3C55"/>
    <w:rsid w:val="005D78E1"/>
    <w:rsid w:val="005E67CB"/>
    <w:rsid w:val="00607971"/>
    <w:rsid w:val="00611080"/>
    <w:rsid w:val="00632081"/>
    <w:rsid w:val="0064545E"/>
    <w:rsid w:val="00650B8E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A3EF3"/>
    <w:rsid w:val="008E474D"/>
    <w:rsid w:val="008F7860"/>
    <w:rsid w:val="00903B9A"/>
    <w:rsid w:val="0093214C"/>
    <w:rsid w:val="0095289F"/>
    <w:rsid w:val="00976F8E"/>
    <w:rsid w:val="009B230D"/>
    <w:rsid w:val="009E1CBB"/>
    <w:rsid w:val="009E25D7"/>
    <w:rsid w:val="009F201D"/>
    <w:rsid w:val="00A14853"/>
    <w:rsid w:val="00A7581F"/>
    <w:rsid w:val="00A776D8"/>
    <w:rsid w:val="00AC237B"/>
    <w:rsid w:val="00AD4C38"/>
    <w:rsid w:val="00AD78A8"/>
    <w:rsid w:val="00AF0090"/>
    <w:rsid w:val="00AF3479"/>
    <w:rsid w:val="00B0255F"/>
    <w:rsid w:val="00B10D7D"/>
    <w:rsid w:val="00B13DCF"/>
    <w:rsid w:val="00B34FAC"/>
    <w:rsid w:val="00B82C42"/>
    <w:rsid w:val="00B87530"/>
    <w:rsid w:val="00B9039F"/>
    <w:rsid w:val="00B910A3"/>
    <w:rsid w:val="00B92D09"/>
    <w:rsid w:val="00C428D0"/>
    <w:rsid w:val="00C91BF8"/>
    <w:rsid w:val="00C963FE"/>
    <w:rsid w:val="00CA0351"/>
    <w:rsid w:val="00CD2766"/>
    <w:rsid w:val="00D129B6"/>
    <w:rsid w:val="00D13914"/>
    <w:rsid w:val="00D3354F"/>
    <w:rsid w:val="00D63505"/>
    <w:rsid w:val="00D86096"/>
    <w:rsid w:val="00DB7B04"/>
    <w:rsid w:val="00DC7DB1"/>
    <w:rsid w:val="00DF2457"/>
    <w:rsid w:val="00DF73C7"/>
    <w:rsid w:val="00E00FE8"/>
    <w:rsid w:val="00E13482"/>
    <w:rsid w:val="00E16723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9740F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000FCB48-4648-4AF1-80F6-E9F5A4073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paragraph" w:customStyle="1" w:styleId="Default">
    <w:name w:val="Default"/>
    <w:rsid w:val="00361F17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361F17"/>
    <w:pPr>
      <w:keepNext/>
      <w:numPr>
        <w:numId w:val="23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8</Pages>
  <Words>1314</Words>
  <Characters>10615</Characters>
  <Application>Microsoft Office Word</Application>
  <DocSecurity>0</DocSecurity>
  <Lines>88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9</cp:revision>
  <cp:lastPrinted>1899-12-31T23:00:00Z</cp:lastPrinted>
  <dcterms:created xsi:type="dcterms:W3CDTF">2018-11-20T08:12:00Z</dcterms:created>
  <dcterms:modified xsi:type="dcterms:W3CDTF">2018-11-20T08:23:00Z</dcterms:modified>
</cp:coreProperties>
</file>