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CA79EA" w:rsidRDefault="006676AE" w:rsidP="00CA79EA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A79EA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B13BB" w:rsidRPr="001B13BB">
        <w:rPr>
          <w:rFonts w:ascii="Times New Roman" w:hAnsi="Times New Roman"/>
          <w:b/>
        </w:rPr>
        <w:t>NA/P/373/2018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13BB" w:rsidRPr="001B13B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13BB" w:rsidRPr="001B13B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B13BB" w:rsidRPr="001B13B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13BB" w:rsidRPr="001B13B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B13BB" w:rsidRPr="001B13B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B13BB" w:rsidRPr="001B13BB">
        <w:rPr>
          <w:rFonts w:ascii="Times New Roman" w:hAnsi="Times New Roman"/>
        </w:rPr>
        <w:t>(</w:t>
      </w:r>
      <w:proofErr w:type="spellStart"/>
      <w:r w:rsidR="001B13BB" w:rsidRPr="001B13BB">
        <w:rPr>
          <w:rFonts w:ascii="Times New Roman" w:hAnsi="Times New Roman"/>
        </w:rPr>
        <w:t>t.j</w:t>
      </w:r>
      <w:proofErr w:type="spellEnd"/>
      <w:r w:rsidR="001B13BB" w:rsidRPr="001B13BB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B13BB" w:rsidRPr="001B13BB">
        <w:rPr>
          <w:rFonts w:ascii="Times New Roman" w:hAnsi="Times New Roman"/>
          <w:b/>
        </w:rPr>
        <w:t>Zaprojektowanie i wykonanie robót budowlanych w systemie "zaprojektuj i wybuduj" w zakresie budowy wiat śmietnikowych dla kompleksu budynków przy ul. W. Pola i ul. Akademickiej.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B13BB" w:rsidRPr="001B13B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1B13BB" w:rsidRPr="00997D0F" w:rsidRDefault="001B13BB" w:rsidP="001B13B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1B13BB" w:rsidRPr="00023477" w:rsidRDefault="001B13BB" w:rsidP="001B13B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1B13BB" w:rsidRPr="00997D0F" w:rsidRDefault="001B13BB" w:rsidP="001B13B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B13BB" w:rsidRPr="000247FF" w:rsidRDefault="001B13BB" w:rsidP="001B13B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1B13BB" w:rsidP="00CA79EA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CA79EA" w:rsidRDefault="00CA79EA" w:rsidP="00CA79E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CA79EA" w:rsidRDefault="00CA79EA" w:rsidP="00CA79E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CA79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002" w:rsidRDefault="001B3002" w:rsidP="0038231F">
      <w:pPr>
        <w:spacing w:after="0" w:line="240" w:lineRule="auto"/>
      </w:pPr>
      <w:r>
        <w:separator/>
      </w:r>
    </w:p>
  </w:endnote>
  <w:endnote w:type="continuationSeparator" w:id="0">
    <w:p w:rsidR="001B3002" w:rsidRDefault="001B30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3BB" w:rsidRDefault="001B13B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A79E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A79E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3BB" w:rsidRDefault="001B13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002" w:rsidRDefault="001B3002" w:rsidP="0038231F">
      <w:pPr>
        <w:spacing w:after="0" w:line="240" w:lineRule="auto"/>
      </w:pPr>
      <w:r>
        <w:separator/>
      </w:r>
    </w:p>
  </w:footnote>
  <w:footnote w:type="continuationSeparator" w:id="0">
    <w:p w:rsidR="001B3002" w:rsidRDefault="001B300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3BB" w:rsidRDefault="001B13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3BB" w:rsidRDefault="001B13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3BB" w:rsidRDefault="001B13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300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B13BB"/>
    <w:rsid w:val="001B300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A79EA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E5D8469-30A1-4FC8-8297-D1BEA9C23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9BDB7-D149-48FB-A8F0-AC5AF701C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668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2018-11-08T09:20:00Z</cp:lastPrinted>
  <dcterms:created xsi:type="dcterms:W3CDTF">2018-11-08T09:20:00Z</dcterms:created>
  <dcterms:modified xsi:type="dcterms:W3CDTF">2018-11-08T09:20:00Z</dcterms:modified>
</cp:coreProperties>
</file>