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05295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1F60" w:rsidRPr="00F61F60">
        <w:rPr>
          <w:rFonts w:ascii="Times New Roman" w:eastAsia="Times New Roman" w:hAnsi="Times New Roman"/>
          <w:b/>
          <w:sz w:val="24"/>
          <w:szCs w:val="20"/>
          <w:lang w:eastAsia="pl-PL"/>
        </w:rPr>
        <w:t>NA/P/373/2018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61F60" w:rsidRPr="00F61F60">
        <w:rPr>
          <w:rFonts w:ascii="Times New Roman" w:hAnsi="Times New Roman"/>
          <w:sz w:val="24"/>
          <w:szCs w:val="24"/>
        </w:rPr>
        <w:t>(</w:t>
      </w:r>
      <w:proofErr w:type="spellStart"/>
      <w:r w:rsidR="00F61F60" w:rsidRPr="00F61F60">
        <w:rPr>
          <w:rFonts w:ascii="Times New Roman" w:hAnsi="Times New Roman"/>
          <w:sz w:val="24"/>
          <w:szCs w:val="24"/>
        </w:rPr>
        <w:t>t.j</w:t>
      </w:r>
      <w:proofErr w:type="spellEnd"/>
      <w:r w:rsidR="00F61F60" w:rsidRPr="00F61F60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61F6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1F60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"zaprojektuj i wybuduj" w zakresie budowy wiat śmietnikowych dla kompleksu budynków przy ul. W. Pola i ul. Akademickiej.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F05295" w:rsidRDefault="00E27ABB" w:rsidP="00F052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</w:t>
      </w:r>
      <w:r w:rsidR="00F05295">
        <w:rPr>
          <w:rFonts w:ascii="Times New Roman" w:eastAsia="Times New Roman" w:hAnsi="Times New Roman"/>
          <w:sz w:val="24"/>
          <w:szCs w:val="24"/>
          <w:lang w:eastAsia="pl-PL"/>
        </w:rPr>
        <w:t>……..…………………………………………</w:t>
      </w:r>
      <w:bookmarkStart w:id="0" w:name="_GoBack"/>
      <w:bookmarkEnd w:id="0"/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F052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312" w:rsidRDefault="00E53312" w:rsidP="00025386">
      <w:pPr>
        <w:spacing w:after="0" w:line="240" w:lineRule="auto"/>
      </w:pPr>
      <w:r>
        <w:separator/>
      </w:r>
    </w:p>
  </w:endnote>
  <w:endnote w:type="continuationSeparator" w:id="0">
    <w:p w:rsidR="00E53312" w:rsidRDefault="00E533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60" w:rsidRDefault="00F61F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2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52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60" w:rsidRDefault="00F61F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312" w:rsidRDefault="00E53312" w:rsidP="00025386">
      <w:pPr>
        <w:spacing w:after="0" w:line="240" w:lineRule="auto"/>
      </w:pPr>
      <w:r>
        <w:separator/>
      </w:r>
    </w:p>
  </w:footnote>
  <w:footnote w:type="continuationSeparator" w:id="0">
    <w:p w:rsidR="00E53312" w:rsidRDefault="00E533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60" w:rsidRDefault="00F61F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60" w:rsidRDefault="00F61F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60" w:rsidRDefault="00F61F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31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53312"/>
    <w:rsid w:val="00E86D3B"/>
    <w:rsid w:val="00F05295"/>
    <w:rsid w:val="00F334B4"/>
    <w:rsid w:val="00F61F6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16B4A80-3845-4F89-A8E8-30BA2231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2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2018-11-08T09:21:00Z</cp:lastPrinted>
  <dcterms:created xsi:type="dcterms:W3CDTF">2018-11-08T09:21:00Z</dcterms:created>
  <dcterms:modified xsi:type="dcterms:W3CDTF">2018-11-08T09:21:00Z</dcterms:modified>
</cp:coreProperties>
</file>