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B337D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47C8C" w:rsidRPr="00947C8C">
        <w:rPr>
          <w:rFonts w:ascii="Times New Roman" w:hAnsi="Times New Roman"/>
          <w:b/>
        </w:rPr>
        <w:t>NA/P/391/2018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7C8C" w:rsidRPr="00947C8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7C8C" w:rsidRPr="00947C8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47C8C" w:rsidRPr="00947C8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7C8C" w:rsidRPr="00947C8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47C8C" w:rsidRPr="00947C8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47C8C" w:rsidRPr="00947C8C">
        <w:rPr>
          <w:rFonts w:ascii="Times New Roman" w:hAnsi="Times New Roman"/>
        </w:rPr>
        <w:t>(</w:t>
      </w:r>
      <w:proofErr w:type="spellStart"/>
      <w:r w:rsidR="00947C8C" w:rsidRPr="00947C8C">
        <w:rPr>
          <w:rFonts w:ascii="Times New Roman" w:hAnsi="Times New Roman"/>
        </w:rPr>
        <w:t>t.j</w:t>
      </w:r>
      <w:proofErr w:type="spellEnd"/>
      <w:r w:rsidR="00947C8C" w:rsidRPr="00947C8C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FB337D" w:rsidRDefault="00313417" w:rsidP="00FB337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47C8C" w:rsidRPr="00947C8C">
        <w:rPr>
          <w:rFonts w:ascii="Times New Roman" w:hAnsi="Times New Roman"/>
          <w:b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47C8C" w:rsidRPr="00947C8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47C8C" w:rsidRPr="00997D0F" w:rsidRDefault="00947C8C" w:rsidP="00947C8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FB337D" w:rsidRDefault="00947C8C" w:rsidP="00FB337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47C8C" w:rsidRPr="00997D0F" w:rsidRDefault="00947C8C" w:rsidP="00947C8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47C8C" w:rsidRPr="000247FF" w:rsidRDefault="00947C8C" w:rsidP="00947C8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947C8C" w:rsidP="00FB337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B337D" w:rsidRDefault="00FB337D" w:rsidP="00FB337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B337D" w:rsidRDefault="00FB337D" w:rsidP="00FB337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B337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B33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568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3F3" w:rsidRDefault="00A943F3" w:rsidP="0038231F">
      <w:pPr>
        <w:spacing w:after="0" w:line="240" w:lineRule="auto"/>
      </w:pPr>
      <w:r>
        <w:separator/>
      </w:r>
    </w:p>
  </w:endnote>
  <w:endnote w:type="continuationSeparator" w:id="0">
    <w:p w:rsidR="00A943F3" w:rsidRDefault="00A943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8C" w:rsidRDefault="00947C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33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33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8C" w:rsidRDefault="00947C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3F3" w:rsidRDefault="00A943F3" w:rsidP="0038231F">
      <w:pPr>
        <w:spacing w:after="0" w:line="240" w:lineRule="auto"/>
      </w:pPr>
      <w:r>
        <w:separator/>
      </w:r>
    </w:p>
  </w:footnote>
  <w:footnote w:type="continuationSeparator" w:id="0">
    <w:p w:rsidR="00A943F3" w:rsidRDefault="00A943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8C" w:rsidRDefault="00947C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8C" w:rsidRDefault="00947C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8C" w:rsidRDefault="00947C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3F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7C8C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3F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B33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D3324F-2851-4D1C-9996-CCAA004B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F91A1-6E75-4276-9D02-1C57C87A7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2018-11-22T11:59:00Z</cp:lastPrinted>
  <dcterms:created xsi:type="dcterms:W3CDTF">2018-11-22T11:59:00Z</dcterms:created>
  <dcterms:modified xsi:type="dcterms:W3CDTF">2018-11-22T11:59:00Z</dcterms:modified>
</cp:coreProperties>
</file>