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6203B7" w:rsidP="001A443E">
      <w:pPr>
        <w:jc w:val="right"/>
        <w:rPr>
          <w:b/>
          <w:bCs/>
          <w:sz w:val="24"/>
        </w:rPr>
      </w:pPr>
      <w:r w:rsidRPr="006203B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6203B7">
        <w:rPr>
          <w:sz w:val="24"/>
        </w:rPr>
        <w:t>2018-11-23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6203B7" w:rsidRPr="006203B7" w:rsidRDefault="006203B7" w:rsidP="0018613E">
      <w:pPr>
        <w:spacing w:after="40"/>
        <w:rPr>
          <w:b/>
          <w:bCs/>
          <w:sz w:val="24"/>
        </w:rPr>
      </w:pPr>
      <w:r w:rsidRPr="006203B7">
        <w:rPr>
          <w:b/>
          <w:bCs/>
          <w:sz w:val="24"/>
        </w:rPr>
        <w:t>Politechnika Rzeszowska</w:t>
      </w:r>
    </w:p>
    <w:p w:rsidR="00A80738" w:rsidRDefault="006203B7" w:rsidP="0018613E">
      <w:pPr>
        <w:spacing w:after="40"/>
        <w:rPr>
          <w:b/>
          <w:bCs/>
          <w:sz w:val="24"/>
        </w:rPr>
      </w:pPr>
      <w:r w:rsidRPr="006203B7">
        <w:rPr>
          <w:b/>
          <w:bCs/>
          <w:sz w:val="24"/>
        </w:rPr>
        <w:t>Dział Logistyki i Zamówień Publicznych</w:t>
      </w:r>
    </w:p>
    <w:p w:rsidR="00A80738" w:rsidRPr="0018613E" w:rsidRDefault="006203B7" w:rsidP="00A80738">
      <w:pPr>
        <w:rPr>
          <w:bCs/>
          <w:sz w:val="24"/>
        </w:rPr>
      </w:pPr>
      <w:r w:rsidRPr="006203B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6203B7">
        <w:rPr>
          <w:bCs/>
          <w:sz w:val="24"/>
        </w:rPr>
        <w:t>12</w:t>
      </w:r>
    </w:p>
    <w:p w:rsidR="00A80738" w:rsidRPr="0018613E" w:rsidRDefault="006203B7" w:rsidP="00A80738">
      <w:pPr>
        <w:rPr>
          <w:bCs/>
          <w:sz w:val="24"/>
        </w:rPr>
      </w:pPr>
      <w:r w:rsidRPr="006203B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6203B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203B7" w:rsidRPr="006203B7">
        <w:rPr>
          <w:b/>
          <w:sz w:val="24"/>
          <w:szCs w:val="24"/>
        </w:rPr>
        <w:t>NA/P/312/2018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203B7" w:rsidRPr="006203B7">
        <w:rPr>
          <w:sz w:val="24"/>
          <w:szCs w:val="28"/>
        </w:rPr>
        <w:t>przetarg</w:t>
      </w:r>
      <w:r w:rsidR="00C43D80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203B7" w:rsidP="00CB5EDB">
      <w:pPr>
        <w:pStyle w:val="Tekstpodstawowywcity"/>
        <w:spacing w:before="120" w:after="240"/>
        <w:ind w:firstLine="0"/>
        <w:jc w:val="center"/>
      </w:pPr>
      <w:r w:rsidRPr="006203B7">
        <w:rPr>
          <w:b/>
        </w:rPr>
        <w:t xml:space="preserve">Dostawa sprzętu komputerowego dla </w:t>
      </w:r>
      <w:proofErr w:type="spellStart"/>
      <w:r w:rsidRPr="006203B7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203B7" w:rsidRPr="006203B7">
        <w:rPr>
          <w:sz w:val="24"/>
          <w:szCs w:val="24"/>
        </w:rPr>
        <w:t>(</w:t>
      </w:r>
      <w:proofErr w:type="spellStart"/>
      <w:r w:rsidR="006203B7" w:rsidRPr="006203B7">
        <w:rPr>
          <w:sz w:val="24"/>
          <w:szCs w:val="24"/>
        </w:rPr>
        <w:t>t.j</w:t>
      </w:r>
      <w:proofErr w:type="spellEnd"/>
      <w:r w:rsidR="006203B7" w:rsidRPr="006203B7">
        <w:rPr>
          <w:sz w:val="24"/>
          <w:szCs w:val="24"/>
        </w:rPr>
        <w:t>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203B7" w:rsidRPr="006203B7">
        <w:rPr>
          <w:sz w:val="24"/>
          <w:szCs w:val="24"/>
        </w:rPr>
        <w:t>23/11/2018</w:t>
      </w:r>
      <w:r w:rsidRPr="00FF4AB1">
        <w:rPr>
          <w:sz w:val="24"/>
          <w:szCs w:val="24"/>
        </w:rPr>
        <w:t xml:space="preserve"> o godz. </w:t>
      </w:r>
      <w:r w:rsidR="00C43D80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 zamówienia w wysokości 3 500.00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 zamówienia w wysokości 3 500.00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3 zamówienia w wysokości 2 460.00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4 zamówienia w wysokości 800.00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5 zamówienia w wysokości 48 000.00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6 zamówienia w wysokości 14 760.00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7 zamówienia w wysokości 7 380.00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8 zamówienia w wysokości 34 000.00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9 zamówienia w wysokości 2 600.00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10 zamówienia w wysokości 25 000.00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11 zamówienia w wysokości 18 000.00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12 zamówienia w wysokości 60 000.00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13 zamówienia w wysokości 5 500.00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14 zamówienia w wysokości 5 500.00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15 zamówienia w wysokości 5 000.00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16 zamówienia w wysokości 9 800.00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17 zamówienia w wysokości 2 792.00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18 zamówienia w wysokości 850.00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19 zamówienia w wysokości 1 228.00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20 zamówienia w wysokości 850.00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lastRenderedPageBreak/>
              <w:t>części 21 zamówienia w wysokości 2 460.00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22 zamówienia w wysokości 2 435.00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23 zamówienia w wysokości 3 300.00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24 zamówienia w wysokości 3 300.00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25 zamówienia w wysokości 2 829.00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26 zamówienia w wysokości 1 292.00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27 zamówienia w wysokości 930.00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28 zamówienia w wysokości 12 300.00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29 zamówienia w wysokości 7 380.00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30 zamówienia w wysokości 20 000.00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31 zamówienia w wysokości 3 200.00 zł brutto;</w:t>
            </w:r>
          </w:p>
        </w:tc>
      </w:tr>
      <w:tr w:rsidR="006203B7" w:rsidRPr="006646D9" w:rsidTr="007E40CB">
        <w:trPr>
          <w:trHeight w:val="70"/>
        </w:trPr>
        <w:tc>
          <w:tcPr>
            <w:tcW w:w="9214" w:type="dxa"/>
          </w:tcPr>
          <w:p w:rsidR="006203B7" w:rsidRPr="00A3048A" w:rsidRDefault="006203B7" w:rsidP="007E40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203B7">
              <w:rPr>
                <w:sz w:val="24"/>
                <w:szCs w:val="24"/>
              </w:rPr>
              <w:t>części 32 zamówienia w wysokości 17 000.00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3119"/>
        <w:gridCol w:w="1417"/>
        <w:gridCol w:w="1134"/>
        <w:gridCol w:w="1134"/>
        <w:gridCol w:w="1134"/>
      </w:tblGrid>
      <w:tr w:rsidR="00C94D43" w:rsidRPr="00075CD0" w:rsidTr="00C43D80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3 499.00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3 499.00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1 620.00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4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750.30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6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12 788.80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7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6 300.00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13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3 505.95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16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10 120.00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17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18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790.00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19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1 090.00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20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lastRenderedPageBreak/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lastRenderedPageBreak/>
              <w:t>790.00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 xml:space="preserve">36 </w:t>
            </w:r>
            <w:r w:rsidRPr="006203B7">
              <w:lastRenderedPageBreak/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lastRenderedPageBreak/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2 681.40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22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2 530.00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23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3 822.96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4 177.58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25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2 820.00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26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1 340.70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29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4 650.00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32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r w:rsidRPr="006203B7">
              <w:t xml:space="preserve">Quatro </w:t>
            </w:r>
            <w:proofErr w:type="spellStart"/>
            <w:r w:rsidRPr="006203B7">
              <w:t>Computers</w:t>
            </w:r>
            <w:proofErr w:type="spellEnd"/>
            <w:r w:rsidRPr="006203B7">
              <w:t xml:space="preserve"> Maciej Zachara</w:t>
            </w:r>
          </w:p>
          <w:p w:rsidR="006203B7" w:rsidRPr="00CB5EDB" w:rsidRDefault="006203B7" w:rsidP="007E40CB">
            <w:r w:rsidRPr="006203B7">
              <w:t>Matejki</w:t>
            </w:r>
            <w:r w:rsidRPr="00CB5EDB">
              <w:t xml:space="preserve"> </w:t>
            </w:r>
            <w:r w:rsidRPr="006203B7">
              <w:t>2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35-064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14 705.86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816.00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4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760.14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5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50 272.00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6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13 483.88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8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27 122.00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9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10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EB5A78" w:rsidP="007E40CB">
            <w:pPr>
              <w:spacing w:before="120" w:after="120"/>
              <w:jc w:val="center"/>
            </w:pPr>
            <w:r>
              <w:t>20 150.00</w:t>
            </w:r>
            <w:r w:rsidR="006203B7" w:rsidRPr="006203B7">
              <w:t xml:space="preserve">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EB5A78" w:rsidP="007E40CB">
            <w:pPr>
              <w:spacing w:before="120" w:after="120"/>
              <w:jc w:val="center"/>
            </w:pPr>
            <w:r>
              <w:t>24</w:t>
            </w:r>
            <w:r w:rsidR="006203B7" w:rsidRPr="006203B7">
              <w:t xml:space="preserve">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11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18 585.00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12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59 720.00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4 500.00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15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4 569.80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18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798.00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19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1 110.00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20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798.00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2 952.00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26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8035B3" w:rsidP="007E40CB">
            <w:pPr>
              <w:spacing w:before="120" w:after="120"/>
              <w:jc w:val="center"/>
            </w:pPr>
            <w:r>
              <w:t>1 476.00</w:t>
            </w:r>
            <w:r w:rsidR="006203B7" w:rsidRPr="006203B7">
              <w:t xml:space="preserve">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8035B3" w:rsidP="007E40CB">
            <w:pPr>
              <w:spacing w:before="120" w:after="120"/>
              <w:jc w:val="center"/>
            </w:pPr>
            <w:r>
              <w:t>36</w:t>
            </w:r>
            <w:bookmarkStart w:id="0" w:name="_GoBack"/>
            <w:bookmarkEnd w:id="0"/>
            <w:r w:rsidR="006203B7" w:rsidRPr="006203B7">
              <w:t xml:space="preserve">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28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12 300.00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30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26 773.00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  <w:tr w:rsidR="006203B7" w:rsidRPr="00075CD0" w:rsidTr="00C43D80">
        <w:tc>
          <w:tcPr>
            <w:tcW w:w="71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31</w:t>
            </w:r>
          </w:p>
        </w:tc>
        <w:tc>
          <w:tcPr>
            <w:tcW w:w="3119" w:type="dxa"/>
            <w:shd w:val="clear" w:color="auto" w:fill="auto"/>
          </w:tcPr>
          <w:p w:rsidR="006203B7" w:rsidRPr="00CB5EDB" w:rsidRDefault="006203B7" w:rsidP="007E40CB">
            <w:pPr>
              <w:spacing w:before="40"/>
            </w:pPr>
            <w:proofErr w:type="spellStart"/>
            <w:r w:rsidRPr="006203B7">
              <w:t>InFast</w:t>
            </w:r>
            <w:proofErr w:type="spellEnd"/>
            <w:r w:rsidRPr="006203B7">
              <w:t xml:space="preserve"> sp. z o.o.</w:t>
            </w:r>
          </w:p>
          <w:p w:rsidR="006203B7" w:rsidRPr="00CB5EDB" w:rsidRDefault="006203B7" w:rsidP="007E40CB">
            <w:r w:rsidRPr="006203B7">
              <w:t>Szopena</w:t>
            </w:r>
            <w:r w:rsidRPr="00CB5EDB">
              <w:t xml:space="preserve"> </w:t>
            </w:r>
            <w:r w:rsidRPr="006203B7">
              <w:t>51</w:t>
            </w:r>
            <w:r w:rsidRPr="00CB5EDB">
              <w:t xml:space="preserve"> </w:t>
            </w:r>
          </w:p>
          <w:p w:rsidR="006203B7" w:rsidRPr="00CB5EDB" w:rsidRDefault="006203B7" w:rsidP="007E40CB">
            <w:pPr>
              <w:spacing w:before="40" w:after="40"/>
              <w:jc w:val="both"/>
            </w:pPr>
            <w:r w:rsidRPr="006203B7">
              <w:t>35-959</w:t>
            </w:r>
            <w:r w:rsidRPr="00CB5EDB">
              <w:t xml:space="preserve"> </w:t>
            </w:r>
            <w:r w:rsidRPr="006203B7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3 000.00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3B7" w:rsidRPr="00CB5EDB" w:rsidRDefault="006203B7" w:rsidP="007E40CB">
            <w:pPr>
              <w:spacing w:before="120" w:after="120"/>
              <w:jc w:val="center"/>
            </w:pPr>
            <w:r w:rsidRPr="006203B7">
              <w:t>14 dni</w:t>
            </w:r>
          </w:p>
        </w:tc>
      </w:tr>
    </w:tbl>
    <w:p w:rsidR="00C43D80" w:rsidRDefault="00C43D80" w:rsidP="00C43D80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516" w:rsidRDefault="00D56516">
      <w:r>
        <w:separator/>
      </w:r>
    </w:p>
  </w:endnote>
  <w:endnote w:type="continuationSeparator" w:id="0">
    <w:p w:rsidR="00D56516" w:rsidRDefault="00D5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8035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5B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5B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3D8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516" w:rsidRDefault="00D56516">
      <w:r>
        <w:separator/>
      </w:r>
    </w:p>
  </w:footnote>
  <w:footnote w:type="continuationSeparator" w:id="0">
    <w:p w:rsidR="00D56516" w:rsidRDefault="00D56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3B7" w:rsidRDefault="006203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3B7" w:rsidRDefault="006203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3B7" w:rsidRDefault="006203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516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203B7"/>
    <w:rsid w:val="00647371"/>
    <w:rsid w:val="00651764"/>
    <w:rsid w:val="00666480"/>
    <w:rsid w:val="0069085C"/>
    <w:rsid w:val="008035B3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43D80"/>
    <w:rsid w:val="00C94D43"/>
    <w:rsid w:val="00CB5EDB"/>
    <w:rsid w:val="00D56516"/>
    <w:rsid w:val="00E314E0"/>
    <w:rsid w:val="00EB5A78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19B6A2-4BE1-482A-810B-123D07D6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3D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43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1184</Words>
  <Characters>5426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2018-11-23T10:26:00Z</cp:lastPrinted>
  <dcterms:created xsi:type="dcterms:W3CDTF">2018-11-23T10:35:00Z</dcterms:created>
  <dcterms:modified xsi:type="dcterms:W3CDTF">2018-11-23T10:37:00Z</dcterms:modified>
</cp:coreProperties>
</file>