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313538" w:rsidP="00313538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374FB4" w:rsidRDefault="006F12F2" w:rsidP="00374FB4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</w:t>
      </w:r>
      <w:r w:rsidR="00B82F2B" w:rsidRPr="00205D5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0972" w:rsidRDefault="00CB0972" w:rsidP="006F12F2"/>
                          <w:p w:rsidR="00CB0972" w:rsidRDefault="00CB097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0972" w:rsidRDefault="00CB097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0972" w:rsidRDefault="00CB097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0972" w:rsidRDefault="00CB097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0972" w:rsidRDefault="00CB097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0972" w:rsidRDefault="00CB097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CB0972" w:rsidRDefault="00CB0972" w:rsidP="006F12F2"/>
                    <w:p w:rsidR="00CB0972" w:rsidRDefault="00CB0972" w:rsidP="006F12F2">
                      <w:pPr>
                        <w:rPr>
                          <w:sz w:val="12"/>
                        </w:rPr>
                      </w:pPr>
                    </w:p>
                    <w:p w:rsidR="00CB0972" w:rsidRDefault="00CB0972" w:rsidP="006F12F2">
                      <w:pPr>
                        <w:rPr>
                          <w:sz w:val="12"/>
                        </w:rPr>
                      </w:pPr>
                    </w:p>
                    <w:p w:rsidR="00CB0972" w:rsidRDefault="00CB0972" w:rsidP="006F12F2">
                      <w:pPr>
                        <w:rPr>
                          <w:sz w:val="12"/>
                        </w:rPr>
                      </w:pPr>
                    </w:p>
                    <w:p w:rsidR="00CB0972" w:rsidRDefault="00CB0972" w:rsidP="006F12F2">
                      <w:pPr>
                        <w:rPr>
                          <w:sz w:val="12"/>
                        </w:rPr>
                      </w:pPr>
                    </w:p>
                    <w:p w:rsidR="00CB0972" w:rsidRDefault="00CB097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0972" w:rsidRDefault="00CB097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862DAB" w:rsidRPr="00862DAB" w:rsidRDefault="00862DAB" w:rsidP="006F12F2">
      <w:pPr>
        <w:ind w:firstLine="3969"/>
        <w:rPr>
          <w:b/>
        </w:rPr>
      </w:pPr>
      <w:r w:rsidRPr="00862DAB">
        <w:rPr>
          <w:b/>
        </w:rPr>
        <w:t>Politechnika Rzeszowska</w:t>
      </w:r>
    </w:p>
    <w:p w:rsidR="006F12F2" w:rsidRPr="00205D5A" w:rsidRDefault="00862DAB" w:rsidP="006F12F2">
      <w:pPr>
        <w:ind w:firstLine="3969"/>
        <w:rPr>
          <w:b/>
        </w:rPr>
      </w:pPr>
      <w:r w:rsidRPr="00862DAB">
        <w:rPr>
          <w:b/>
        </w:rPr>
        <w:t>Dział Logistyki i Zamówień Publicznych</w:t>
      </w:r>
    </w:p>
    <w:p w:rsidR="006F12F2" w:rsidRPr="00205D5A" w:rsidRDefault="00862DAB" w:rsidP="006F12F2">
      <w:pPr>
        <w:ind w:left="3969"/>
        <w:rPr>
          <w:b/>
        </w:rPr>
      </w:pPr>
      <w:r w:rsidRPr="00862DAB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862DAB">
        <w:rPr>
          <w:b/>
        </w:rPr>
        <w:t>12</w:t>
      </w:r>
    </w:p>
    <w:p w:rsidR="006F12F2" w:rsidRPr="00374FB4" w:rsidRDefault="00862DAB" w:rsidP="00374FB4">
      <w:pPr>
        <w:ind w:firstLine="3969"/>
        <w:rPr>
          <w:b/>
        </w:rPr>
      </w:pPr>
      <w:r w:rsidRPr="00862DAB">
        <w:rPr>
          <w:b/>
        </w:rPr>
        <w:t>35-959</w:t>
      </w:r>
      <w:r w:rsidR="006F12F2" w:rsidRPr="00205D5A">
        <w:rPr>
          <w:b/>
        </w:rPr>
        <w:t xml:space="preserve"> </w:t>
      </w:r>
      <w:r w:rsidRPr="00862DAB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862DAB" w:rsidRPr="00862DAB">
        <w:rPr>
          <w:b/>
        </w:rPr>
        <w:t>przetarg nieograniczony</w:t>
      </w:r>
      <w:r w:rsidRPr="00205D5A">
        <w:t>” na:</w:t>
      </w:r>
    </w:p>
    <w:p w:rsidR="006F12F2" w:rsidRPr="00556D6B" w:rsidRDefault="006F12F2" w:rsidP="00556D6B">
      <w:pPr>
        <w:rPr>
          <w:b/>
          <w:color w:val="000000" w:themeColor="text1"/>
          <w:sz w:val="28"/>
          <w:szCs w:val="28"/>
        </w:rPr>
      </w:pPr>
      <w:r w:rsidRPr="00556D6B">
        <w:rPr>
          <w:sz w:val="28"/>
          <w:szCs w:val="28"/>
        </w:rPr>
        <w:t>„</w:t>
      </w:r>
      <w:r w:rsidR="00556D6B" w:rsidRPr="00556D6B">
        <w:rPr>
          <w:b/>
          <w:color w:val="000000" w:themeColor="text1"/>
          <w:sz w:val="28"/>
          <w:szCs w:val="28"/>
        </w:rPr>
        <w:t>Dostawa wraz z montażem i ustawieniem specjalistycznych stołów laboratoryjnych wraz z wyposażen</w:t>
      </w:r>
      <w:r w:rsidR="00556D6B">
        <w:rPr>
          <w:b/>
          <w:color w:val="000000" w:themeColor="text1"/>
          <w:sz w:val="28"/>
          <w:szCs w:val="28"/>
        </w:rPr>
        <w:t>iem zabezpieczająco-sterowniczym”</w:t>
      </w:r>
    </w:p>
    <w:p w:rsidR="005A3802" w:rsidRPr="00205D5A" w:rsidRDefault="00DA130F" w:rsidP="00374FB4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949"/>
      </w:tblGrid>
      <w:tr w:rsidR="00FA14BC" w:rsidRPr="00205D5A" w:rsidTr="00374FB4">
        <w:trPr>
          <w:jc w:val="center"/>
        </w:trPr>
        <w:tc>
          <w:tcPr>
            <w:tcW w:w="4536" w:type="dxa"/>
            <w:vAlign w:val="center"/>
          </w:tcPr>
          <w:p w:rsidR="00FA14BC" w:rsidRPr="003D5DA9" w:rsidRDefault="00FA14BC" w:rsidP="009B4E3F">
            <w:pPr>
              <w:pStyle w:val="Tekstpodstawowy"/>
              <w:jc w:val="center"/>
              <w:rPr>
                <w:b/>
              </w:rPr>
            </w:pPr>
            <w:r w:rsidRPr="003D5DA9">
              <w:rPr>
                <w:b/>
              </w:rPr>
              <w:t>Nazwa</w:t>
            </w:r>
          </w:p>
        </w:tc>
        <w:tc>
          <w:tcPr>
            <w:tcW w:w="5949" w:type="dxa"/>
            <w:vAlign w:val="center"/>
          </w:tcPr>
          <w:p w:rsidR="00FA14BC" w:rsidRPr="003D5DA9" w:rsidRDefault="00FA14BC" w:rsidP="00A37765">
            <w:pPr>
              <w:pStyle w:val="Tekstpodstawowy"/>
              <w:jc w:val="center"/>
              <w:rPr>
                <w:b/>
                <w:color w:val="FF0000"/>
              </w:rPr>
            </w:pPr>
            <w:r w:rsidRPr="003D5DA9">
              <w:rPr>
                <w:b/>
              </w:rPr>
              <w:t>Parametry techniczne oferowanego przez Wykonawcę produktu w odniesieniu do parametrów zawartych w Szczegółow</w:t>
            </w:r>
            <w:r>
              <w:rPr>
                <w:b/>
              </w:rPr>
              <w:t>ym opisie przedmiotu zamówienia</w:t>
            </w:r>
            <w:r w:rsidRPr="003D5DA9">
              <w:rPr>
                <w:b/>
              </w:rPr>
              <w:t xml:space="preserve"> </w:t>
            </w:r>
            <w:r w:rsidRPr="003D5DA9">
              <w:rPr>
                <w:b/>
                <w:color w:val="FF0000"/>
              </w:rPr>
              <w:t xml:space="preserve">(proszę podać opisy oferowanych </w:t>
            </w:r>
            <w:r w:rsidR="00A37765">
              <w:rPr>
                <w:b/>
                <w:color w:val="FF0000"/>
              </w:rPr>
              <w:t xml:space="preserve">stołów </w:t>
            </w:r>
            <w:r w:rsidRPr="003D5DA9">
              <w:rPr>
                <w:b/>
                <w:color w:val="FF0000"/>
              </w:rPr>
              <w:t xml:space="preserve"> z uwzględnieniem parametrów – oferty bez opisu, lub tyko z zapisem w kolumnie „zgodnie z SIWZ”  będą podlegały odrzuceniu jako niezgodne z treścią SIWZ)</w:t>
            </w:r>
          </w:p>
        </w:tc>
      </w:tr>
      <w:tr w:rsidR="00FA14BC" w:rsidRPr="00205D5A" w:rsidTr="00374FB4">
        <w:trPr>
          <w:jc w:val="center"/>
        </w:trPr>
        <w:tc>
          <w:tcPr>
            <w:tcW w:w="4536" w:type="dxa"/>
            <w:vAlign w:val="center"/>
          </w:tcPr>
          <w:p w:rsidR="00FA14BC" w:rsidRPr="00556D6B" w:rsidRDefault="00FA14BC" w:rsidP="00556D6B">
            <w:pPr>
              <w:rPr>
                <w:b/>
                <w:color w:val="000000" w:themeColor="text1"/>
              </w:rPr>
            </w:pPr>
            <w:r w:rsidRPr="00556D6B">
              <w:rPr>
                <w:b/>
              </w:rPr>
              <w:t>Temat:</w:t>
            </w:r>
            <w:r w:rsidRPr="00556D6B">
              <w:t xml:space="preserve"> </w:t>
            </w:r>
            <w:r w:rsidR="00556D6B" w:rsidRPr="00556D6B">
              <w:rPr>
                <w:b/>
                <w:color w:val="000000" w:themeColor="text1"/>
              </w:rPr>
              <w:t>Dostawa wraz z montażem i ustawieniem specjalistycznych stołów laboratoryjnych wraz z wyposażeniem zabezpieczająco-sterowniczym</w:t>
            </w:r>
          </w:p>
          <w:p w:rsidR="00FA14BC" w:rsidRPr="00205D5A" w:rsidRDefault="00FA14BC" w:rsidP="00C4087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949" w:type="dxa"/>
            <w:vAlign w:val="center"/>
          </w:tcPr>
          <w:p w:rsidR="00FA14BC" w:rsidRPr="00205D5A" w:rsidRDefault="00FA14BC" w:rsidP="00C40876">
            <w:pPr>
              <w:pStyle w:val="Tekstpodstawowy"/>
              <w:rPr>
                <w:b/>
              </w:rPr>
            </w:pP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374FB4" w:rsidRDefault="00374FB4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</w:p>
    <w:p w:rsidR="00556D6B" w:rsidRDefault="00556D6B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lastRenderedPageBreak/>
        <w:t>II. KRYTERIUM GWARANCJA:</w:t>
      </w:r>
    </w:p>
    <w:p w:rsidR="00C40876" w:rsidRDefault="00C40876" w:rsidP="00C40876">
      <w:pPr>
        <w:jc w:val="both"/>
        <w:rPr>
          <w:b/>
        </w:rPr>
      </w:pPr>
      <w:r>
        <w:rPr>
          <w:b/>
        </w:rPr>
        <w:t xml:space="preserve">Okres gwarancji na: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40876" w:rsidRPr="007072BF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  <w:u w:val="single"/>
        </w:rPr>
      </w:pPr>
      <w:r>
        <w:rPr>
          <w:b/>
          <w:sz w:val="28"/>
          <w:highlight w:val="yellow"/>
          <w:u w:val="single"/>
        </w:rPr>
        <w:t xml:space="preserve">III. KRYTERIUM TERMIN WYKONANIA </w:t>
      </w:r>
    </w:p>
    <w:p w:rsidR="00C40876" w:rsidRDefault="00C40876" w:rsidP="00C40876">
      <w:pPr>
        <w:ind w:hanging="284"/>
        <w:jc w:val="both"/>
        <w:rPr>
          <w:sz w:val="16"/>
          <w:szCs w:val="16"/>
        </w:rPr>
      </w:pP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 w:rsidR="00FA14BC">
        <w:rPr>
          <w:b/>
        </w:rPr>
        <w:t>30</w:t>
      </w:r>
      <w:r>
        <w:rPr>
          <w:b/>
        </w:rPr>
        <w:t xml:space="preserve">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 w:rsidR="00FA14BC">
        <w:rPr>
          <w:b/>
        </w:rPr>
        <w:t>25</w:t>
      </w:r>
      <w:r>
        <w:rPr>
          <w:b/>
        </w:rPr>
        <w:t xml:space="preserve"> dni               </w:t>
      </w:r>
      <w:r w:rsidR="00FA14BC">
        <w:rPr>
          <w:b/>
          <w:sz w:val="96"/>
        </w:rPr>
        <w:t xml:space="preserve">□ </w:t>
      </w:r>
      <w:bookmarkStart w:id="0" w:name="_GoBack"/>
      <w:bookmarkEnd w:id="0"/>
      <w:r w:rsidR="00FA14BC">
        <w:rPr>
          <w:b/>
        </w:rPr>
        <w:t xml:space="preserve">20dni              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8D152B" w:rsidRPr="0016536B" w:rsidRDefault="008D152B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643E4C" w:rsidRPr="00374FB4" w:rsidRDefault="00304532" w:rsidP="00374F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ED3564">
        <w:rPr>
          <w:b/>
          <w:color w:val="FF0000"/>
          <w:sz w:val="28"/>
          <w:szCs w:val="28"/>
        </w:rPr>
        <w:t>Zamawiający wymaga podania w poniższej wycenie szczegółowej (tabeli) marki/modelu/producenta oferowanego asortymentu</w:t>
      </w:r>
      <w:r w:rsidRPr="00ED3564">
        <w:rPr>
          <w:b/>
          <w:sz w:val="28"/>
          <w:szCs w:val="28"/>
        </w:rPr>
        <w:t>.</w:t>
      </w:r>
      <w:r w:rsidR="00ED3564">
        <w:rPr>
          <w:b/>
          <w:sz w:val="28"/>
          <w:szCs w:val="28"/>
        </w:rPr>
        <w:t xml:space="preserve"> </w:t>
      </w:r>
      <w:r w:rsidR="00ED3564" w:rsidRPr="00ED3564">
        <w:rPr>
          <w:b/>
          <w:color w:val="FF0000"/>
          <w:sz w:val="28"/>
          <w:szCs w:val="28"/>
        </w:rPr>
        <w:t xml:space="preserve">(Proszę podać wszystkie dane) 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304532" w:rsidTr="00C40876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3D5DA9" w:rsidRDefault="003D5DA9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374FB4" w:rsidRDefault="00DC0528" w:rsidP="00DC0528">
            <w:pPr>
              <w:pStyle w:val="Nagwek2"/>
              <w:jc w:val="left"/>
              <w:rPr>
                <w:b w:val="0"/>
                <w:color w:val="000000" w:themeColor="text1"/>
                <w:szCs w:val="24"/>
              </w:rPr>
            </w:pPr>
            <w:r>
              <w:rPr>
                <w:b w:val="0"/>
                <w:color w:val="000000" w:themeColor="text1"/>
              </w:rPr>
              <w:t xml:space="preserve">Specjalistyczne </w:t>
            </w:r>
            <w:r w:rsidR="00374FB4" w:rsidRPr="00374FB4">
              <w:rPr>
                <w:b w:val="0"/>
                <w:color w:val="000000" w:themeColor="text1"/>
              </w:rPr>
              <w:t xml:space="preserve"> </w:t>
            </w:r>
            <w:r>
              <w:rPr>
                <w:b w:val="0"/>
                <w:color w:val="000000" w:themeColor="text1"/>
              </w:rPr>
              <w:t xml:space="preserve">stoły laboratoryjne </w:t>
            </w:r>
            <w:r w:rsidR="00374FB4" w:rsidRPr="00374FB4">
              <w:rPr>
                <w:b w:val="0"/>
                <w:color w:val="000000" w:themeColor="text1"/>
              </w:rPr>
              <w:t>wraz z wyposażeniem zabezpieczająco-sterowniczym.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B95642" w:rsidRDefault="00416295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B95642" w:rsidRDefault="00304532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812AB5" w:rsidRPr="00205D5A" w:rsidRDefault="00812AB5" w:rsidP="00556D6B">
      <w:pPr>
        <w:pStyle w:val="Tekstpodstawowywcity"/>
        <w:ind w:left="0" w:firstLine="0"/>
        <w:rPr>
          <w:szCs w:val="24"/>
        </w:rPr>
      </w:pP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2) Oświadczamy, że zakres dostawy przewidzianej do wykonania jest zgodny z zakresem objętym specyfikacją istotnych warunków zamówienia.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3)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4) Oświadczamy, że uważamy się za związanych niniejszą ofertą na czas wskazany w specyfikacji istotnych warunków zamówienia,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5) oświadczamy, iż oferujemy przedmiot zamówienia zgodny z wymaganiami i warunkami opisanymi w ustawie Prawo zamówień publicznych oraz określonymi przez zamawiającego w specyfikacji istotnych warunków zamówienia,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 xml:space="preserve">6) oferta liczy </w:t>
      </w:r>
      <w:r>
        <w:rPr>
          <w:b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7) Nazwa podwykonawcy i zakres rzeczowy, któremu Wykonawca zamierza powierzyć wykonanie części przedmiotu zamówienia lub całości przedmiotu zamówienia.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306981" w:rsidTr="00C4087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981" w:rsidRDefault="00306981" w:rsidP="00C40876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>
              <w:t>Lp</w:t>
            </w:r>
            <w:proofErr w:type="spellEnd"/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306981" w:rsidTr="00C4087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306981" w:rsidTr="00C4087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lastRenderedPageBreak/>
        <w:t xml:space="preserve">* Wypełnić jeżeli Wykonawca zamierza powierzyć podwykonawstwo 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8)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306981" w:rsidTr="00C4087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306981" w:rsidTr="00C4087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306981" w:rsidTr="00C4087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pozostałe dokumenty, o których mowa w Specyfikacji Istotnych Warunków Zamówienia,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r>
        <w:t>inne ................................................................. 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11. Wykonawca należy do sektora małych i średnich przedsiębiorstw*</w:t>
      </w:r>
    </w:p>
    <w:p w:rsidR="00306981" w:rsidRDefault="00306981" w:rsidP="00306981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360"/>
        <w:jc w:val="center"/>
        <w:rPr>
          <w:b/>
        </w:rPr>
      </w:pPr>
      <w:r w:rsidRPr="00416295">
        <w:rPr>
          <w:b/>
          <w:sz w:val="96"/>
          <w:szCs w:val="9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                                       </w:t>
      </w:r>
      <w:r w:rsidRPr="00416295">
        <w:rPr>
          <w:b/>
          <w:sz w:val="96"/>
          <w:szCs w:val="96"/>
        </w:rPr>
        <w:t xml:space="preserve">□ </w:t>
      </w:r>
      <w:r>
        <w:rPr>
          <w:b/>
        </w:rPr>
        <w:t>TAK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306981" w:rsidRPr="002D1EA6" w:rsidRDefault="00306981" w:rsidP="0060716D">
      <w:pPr>
        <w:ind w:hanging="284"/>
        <w:jc w:val="both"/>
        <w:rPr>
          <w:sz w:val="16"/>
          <w:szCs w:val="16"/>
        </w:rPr>
      </w:pPr>
      <w:r>
        <w:rPr>
          <w:color w:val="000000"/>
          <w:sz w:val="26"/>
          <w:szCs w:val="26"/>
        </w:rPr>
        <w:t xml:space="preserve">12. </w:t>
      </w:r>
      <w:r w:rsidRPr="002D1EA6">
        <w:rPr>
          <w:color w:val="000000"/>
        </w:rPr>
        <w:t xml:space="preserve">Oświadczam, że wypełniłem obowiązki informacyjne przewidziane w art. 13 lub art. 14 RODO wobec osób fizycznych, </w:t>
      </w:r>
      <w:r w:rsidRPr="002D1EA6">
        <w:t>od których dane osobowe bezpośrednio lub pośrednio pozyskałem</w:t>
      </w:r>
      <w:r w:rsidRPr="002D1EA6">
        <w:rPr>
          <w:color w:val="000000"/>
        </w:rPr>
        <w:t xml:space="preserve"> w celu ubiegania się o udzielenie zamówienia publicznego w niniejszym postępowaniu</w:t>
      </w:r>
      <w:r w:rsidRPr="002D1EA6">
        <w:rPr>
          <w:sz w:val="16"/>
          <w:szCs w:val="16"/>
        </w:rPr>
        <w:t>.*</w:t>
      </w:r>
      <w:r w:rsidRPr="002D1EA6">
        <w:rPr>
          <w:i/>
          <w:color w:val="000000"/>
          <w:sz w:val="16"/>
          <w:szCs w:val="16"/>
        </w:rPr>
        <w:t xml:space="preserve"> /Jeśli nie dotyczy wykreślić/</w:t>
      </w:r>
    </w:p>
    <w:p w:rsidR="00306981" w:rsidRPr="002D1EA6" w:rsidRDefault="00306981" w:rsidP="00306981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 w:rsidRPr="002D1EA6">
        <w:rPr>
          <w:i/>
          <w:color w:val="000000"/>
          <w:sz w:val="16"/>
          <w:szCs w:val="16"/>
        </w:rPr>
        <w:t xml:space="preserve">* W przypadku gdy wykonawca </w:t>
      </w:r>
      <w:r w:rsidRPr="002D1EA6"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D1EA6">
        <w:rPr>
          <w:b/>
          <w:i/>
          <w:sz w:val="16"/>
          <w:szCs w:val="16"/>
        </w:rPr>
        <w:t>(usunięcie treści oświadczenia przez jego wykreślenie).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Pełna nazwa wykonawcy zgodnie z wpisem do ewidencji działalności gospodarczej lub KRS :  ……………………………………………………………..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telefon ........................................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Fax. .............................................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e-mail: .......................................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NIP   : ..........................................</w:t>
      </w:r>
    </w:p>
    <w:p w:rsidR="00306981" w:rsidRPr="00EB3159" w:rsidRDefault="00306981" w:rsidP="00306981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</w:pPr>
    </w:p>
    <w:p w:rsidR="00306981" w:rsidRDefault="00306981" w:rsidP="00306981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306981" w:rsidRPr="00EB3159" w:rsidRDefault="00306981" w:rsidP="00306981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</w:pPr>
      <w:r w:rsidRPr="00EB3159">
        <w:t xml:space="preserve">dnia </w:t>
      </w:r>
      <w:r w:rsidRPr="00EB3159">
        <w:tab/>
      </w:r>
      <w:r w:rsidRPr="00EB3159">
        <w:tab/>
      </w:r>
    </w:p>
    <w:p w:rsidR="00306981" w:rsidRDefault="00306981" w:rsidP="00306981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DA130F" w:rsidRPr="00205D5A" w:rsidRDefault="00306981" w:rsidP="00556D6B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</w:pPr>
      <w:r w:rsidRPr="00EB3159">
        <w:rPr>
          <w:position w:val="6"/>
        </w:rPr>
        <w:t>podpis osoby uprawnionej do składania oświadczeń woli w imieniu Wykonawcy</w:t>
      </w: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78B" w:rsidRDefault="00CF778B">
      <w:r>
        <w:separator/>
      </w:r>
    </w:p>
  </w:endnote>
  <w:endnote w:type="continuationSeparator" w:id="0">
    <w:p w:rsidR="00CF778B" w:rsidRDefault="00CF7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972" w:rsidRDefault="00CB09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972" w:rsidRDefault="00CB0972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3776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CB0972" w:rsidRDefault="00CB0972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972" w:rsidRDefault="00CB09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78B" w:rsidRDefault="00CF778B">
      <w:r>
        <w:separator/>
      </w:r>
    </w:p>
  </w:footnote>
  <w:footnote w:type="continuationSeparator" w:id="0">
    <w:p w:rsidR="00CF778B" w:rsidRDefault="00CF77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972" w:rsidRDefault="00CB09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972" w:rsidRDefault="00CB09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972" w:rsidRDefault="00CB09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E784FB3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1547FF3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5AF6E75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9F4F11"/>
    <w:multiLevelType w:val="hybridMultilevel"/>
    <w:tmpl w:val="D4D0E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D469E1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E744E8"/>
    <w:multiLevelType w:val="hybridMultilevel"/>
    <w:tmpl w:val="B7444D78"/>
    <w:lvl w:ilvl="0" w:tplc="A44092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68727AE"/>
    <w:multiLevelType w:val="hybridMultilevel"/>
    <w:tmpl w:val="7C0673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CA2564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3A29710C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3943A72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52583328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5BC14FD8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4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A402F40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1D4861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5466D8"/>
    <w:multiLevelType w:val="hybridMultilevel"/>
    <w:tmpl w:val="C94CF6CC"/>
    <w:lvl w:ilvl="0" w:tplc="D7DCC1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7"/>
  </w:num>
  <w:num w:numId="3">
    <w:abstractNumId w:val="31"/>
  </w:num>
  <w:num w:numId="4">
    <w:abstractNumId w:val="6"/>
  </w:num>
  <w:num w:numId="5">
    <w:abstractNumId w:val="34"/>
  </w:num>
  <w:num w:numId="6">
    <w:abstractNumId w:val="8"/>
  </w:num>
  <w:num w:numId="7">
    <w:abstractNumId w:val="9"/>
  </w:num>
  <w:num w:numId="8">
    <w:abstractNumId w:val="40"/>
  </w:num>
  <w:num w:numId="9">
    <w:abstractNumId w:val="4"/>
  </w:num>
  <w:num w:numId="10">
    <w:abstractNumId w:val="39"/>
  </w:num>
  <w:num w:numId="11">
    <w:abstractNumId w:val="33"/>
  </w:num>
  <w:num w:numId="12">
    <w:abstractNumId w:val="13"/>
  </w:num>
  <w:num w:numId="13">
    <w:abstractNumId w:val="32"/>
  </w:num>
  <w:num w:numId="14">
    <w:abstractNumId w:val="44"/>
  </w:num>
  <w:num w:numId="15">
    <w:abstractNumId w:val="29"/>
  </w:num>
  <w:num w:numId="16">
    <w:abstractNumId w:val="43"/>
  </w:num>
  <w:num w:numId="17">
    <w:abstractNumId w:val="12"/>
  </w:num>
  <w:num w:numId="18">
    <w:abstractNumId w:val="20"/>
  </w:num>
  <w:num w:numId="19">
    <w:abstractNumId w:val="42"/>
  </w:num>
  <w:num w:numId="20">
    <w:abstractNumId w:val="1"/>
  </w:num>
  <w:num w:numId="21">
    <w:abstractNumId w:val="37"/>
  </w:num>
  <w:num w:numId="22">
    <w:abstractNumId w:val="2"/>
  </w:num>
  <w:num w:numId="23">
    <w:abstractNumId w:val="14"/>
  </w:num>
  <w:num w:numId="24">
    <w:abstractNumId w:val="41"/>
  </w:num>
  <w:num w:numId="25">
    <w:abstractNumId w:val="10"/>
  </w:num>
  <w:num w:numId="26">
    <w:abstractNumId w:val="19"/>
  </w:num>
  <w:num w:numId="27">
    <w:abstractNumId w:val="25"/>
  </w:num>
  <w:num w:numId="28">
    <w:abstractNumId w:val="21"/>
  </w:num>
  <w:num w:numId="29">
    <w:abstractNumId w:val="3"/>
  </w:num>
  <w:num w:numId="30">
    <w:abstractNumId w:val="22"/>
  </w:num>
  <w:num w:numId="31">
    <w:abstractNumId w:val="0"/>
  </w:num>
  <w:num w:numId="32">
    <w:abstractNumId w:val="36"/>
  </w:num>
  <w:num w:numId="33">
    <w:abstractNumId w:val="28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46"/>
  </w:num>
  <w:num w:numId="37">
    <w:abstractNumId w:val="24"/>
  </w:num>
  <w:num w:numId="38">
    <w:abstractNumId w:val="45"/>
  </w:num>
  <w:num w:numId="39">
    <w:abstractNumId w:val="38"/>
  </w:num>
  <w:num w:numId="40">
    <w:abstractNumId w:val="26"/>
  </w:num>
  <w:num w:numId="41">
    <w:abstractNumId w:val="17"/>
  </w:num>
  <w:num w:numId="42">
    <w:abstractNumId w:val="16"/>
  </w:num>
  <w:num w:numId="43">
    <w:abstractNumId w:val="47"/>
  </w:num>
  <w:num w:numId="44">
    <w:abstractNumId w:val="5"/>
  </w:num>
  <w:num w:numId="45">
    <w:abstractNumId w:val="23"/>
  </w:num>
  <w:num w:numId="46">
    <w:abstractNumId w:val="18"/>
  </w:num>
  <w:num w:numId="47">
    <w:abstractNumId w:val="15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45F"/>
    <w:rsid w:val="00016D63"/>
    <w:rsid w:val="000505EC"/>
    <w:rsid w:val="000B31AA"/>
    <w:rsid w:val="0016536B"/>
    <w:rsid w:val="00176C98"/>
    <w:rsid w:val="001A11A5"/>
    <w:rsid w:val="001E3509"/>
    <w:rsid w:val="00205D5A"/>
    <w:rsid w:val="0025510E"/>
    <w:rsid w:val="00264B92"/>
    <w:rsid w:val="00275899"/>
    <w:rsid w:val="00277E35"/>
    <w:rsid w:val="00280050"/>
    <w:rsid w:val="002C4061"/>
    <w:rsid w:val="00304532"/>
    <w:rsid w:val="00306981"/>
    <w:rsid w:val="00313538"/>
    <w:rsid w:val="00345612"/>
    <w:rsid w:val="00367E96"/>
    <w:rsid w:val="00374FB4"/>
    <w:rsid w:val="00393B69"/>
    <w:rsid w:val="003D5DA9"/>
    <w:rsid w:val="003E3EB0"/>
    <w:rsid w:val="00416295"/>
    <w:rsid w:val="004368E0"/>
    <w:rsid w:val="004C1C72"/>
    <w:rsid w:val="004C4264"/>
    <w:rsid w:val="004C5721"/>
    <w:rsid w:val="00505136"/>
    <w:rsid w:val="00554A2B"/>
    <w:rsid w:val="00556D6B"/>
    <w:rsid w:val="0058146E"/>
    <w:rsid w:val="005831C7"/>
    <w:rsid w:val="005A3802"/>
    <w:rsid w:val="006033A5"/>
    <w:rsid w:val="00604962"/>
    <w:rsid w:val="00604B96"/>
    <w:rsid w:val="0060716D"/>
    <w:rsid w:val="00643E4C"/>
    <w:rsid w:val="006530F4"/>
    <w:rsid w:val="00660637"/>
    <w:rsid w:val="006826D3"/>
    <w:rsid w:val="006878F3"/>
    <w:rsid w:val="006B4DB9"/>
    <w:rsid w:val="006F12F2"/>
    <w:rsid w:val="006F5451"/>
    <w:rsid w:val="007A14D0"/>
    <w:rsid w:val="007C231F"/>
    <w:rsid w:val="007E6738"/>
    <w:rsid w:val="00812AB5"/>
    <w:rsid w:val="0082004F"/>
    <w:rsid w:val="00831B3D"/>
    <w:rsid w:val="0085366D"/>
    <w:rsid w:val="00862DAB"/>
    <w:rsid w:val="008932CD"/>
    <w:rsid w:val="008B0507"/>
    <w:rsid w:val="008B2454"/>
    <w:rsid w:val="008D152B"/>
    <w:rsid w:val="00935CA5"/>
    <w:rsid w:val="00945AF7"/>
    <w:rsid w:val="00957E1B"/>
    <w:rsid w:val="009A4ABA"/>
    <w:rsid w:val="009B4E3F"/>
    <w:rsid w:val="009C24E5"/>
    <w:rsid w:val="009E495D"/>
    <w:rsid w:val="009F345F"/>
    <w:rsid w:val="00A07A78"/>
    <w:rsid w:val="00A37765"/>
    <w:rsid w:val="00A64C5A"/>
    <w:rsid w:val="00A65637"/>
    <w:rsid w:val="00A8753C"/>
    <w:rsid w:val="00A97DF6"/>
    <w:rsid w:val="00AA23A4"/>
    <w:rsid w:val="00B12475"/>
    <w:rsid w:val="00B40F4C"/>
    <w:rsid w:val="00B5672E"/>
    <w:rsid w:val="00B82F2B"/>
    <w:rsid w:val="00B95642"/>
    <w:rsid w:val="00BC16BF"/>
    <w:rsid w:val="00BD0C7B"/>
    <w:rsid w:val="00C214D6"/>
    <w:rsid w:val="00C40876"/>
    <w:rsid w:val="00CB0972"/>
    <w:rsid w:val="00CE1EC2"/>
    <w:rsid w:val="00CF778B"/>
    <w:rsid w:val="00D16BAF"/>
    <w:rsid w:val="00D21922"/>
    <w:rsid w:val="00D67BAD"/>
    <w:rsid w:val="00D77DA8"/>
    <w:rsid w:val="00D77E08"/>
    <w:rsid w:val="00D93B5A"/>
    <w:rsid w:val="00DA130F"/>
    <w:rsid w:val="00DB0D98"/>
    <w:rsid w:val="00DC0528"/>
    <w:rsid w:val="00DC05B5"/>
    <w:rsid w:val="00E0656B"/>
    <w:rsid w:val="00E57172"/>
    <w:rsid w:val="00E86855"/>
    <w:rsid w:val="00E9601B"/>
    <w:rsid w:val="00EB44DC"/>
    <w:rsid w:val="00ED3564"/>
    <w:rsid w:val="00ED7E42"/>
    <w:rsid w:val="00F41BC7"/>
    <w:rsid w:val="00F65DB7"/>
    <w:rsid w:val="00F92627"/>
    <w:rsid w:val="00FA14BC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A781D-1B8B-49CD-9D72-DFD79D280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304532"/>
    <w:pPr>
      <w:ind w:left="720"/>
      <w:contextualSpacing/>
    </w:pPr>
  </w:style>
  <w:style w:type="paragraph" w:customStyle="1" w:styleId="Standard">
    <w:name w:val="Standard"/>
    <w:rsid w:val="006B4DB9"/>
    <w:pPr>
      <w:suppressAutoHyphens/>
      <w:autoSpaceDN w:val="0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40F4C"/>
    <w:rPr>
      <w:kern w:val="20"/>
      <w:sz w:val="24"/>
    </w:rPr>
  </w:style>
  <w:style w:type="paragraph" w:styleId="Tekstdymka">
    <w:name w:val="Balloon Text"/>
    <w:basedOn w:val="Normalny"/>
    <w:link w:val="TekstdymkaZnak"/>
    <w:rsid w:val="00556D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6D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F5C4F-DA20-467F-89A9-91AA25A69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562</Words>
  <Characters>4398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2018-11-23T10:23:00Z</cp:lastPrinted>
  <dcterms:created xsi:type="dcterms:W3CDTF">2018-11-23T11:09:00Z</dcterms:created>
  <dcterms:modified xsi:type="dcterms:W3CDTF">2018-11-23T11:09:00Z</dcterms:modified>
</cp:coreProperties>
</file>