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F5A1E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1C7A8F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1C7A8F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D274F2">
        <w:rPr>
          <w:b/>
          <w:i w:val="0"/>
        </w:rPr>
        <w:t>4</w:t>
      </w:r>
      <w:r w:rsidR="00EF698D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C36A3" w:rsidRPr="00DC36A3">
        <w:rPr>
          <w:b/>
          <w:sz w:val="24"/>
        </w:rPr>
        <w:t>NA/P/</w:t>
      </w:r>
      <w:r w:rsidR="000F5A1E">
        <w:rPr>
          <w:b/>
          <w:sz w:val="24"/>
        </w:rPr>
        <w:t>390</w:t>
      </w:r>
      <w:r w:rsidR="00DC36A3" w:rsidRPr="00DC36A3">
        <w:rPr>
          <w:b/>
          <w:sz w:val="24"/>
        </w:rPr>
        <w:t>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C36A3" w:rsidRPr="00DC36A3">
        <w:rPr>
          <w:b/>
        </w:rPr>
        <w:t>przetarg</w:t>
      </w:r>
      <w:r w:rsidR="00EF698D">
        <w:rPr>
          <w:b/>
        </w:rPr>
        <w:t>u</w:t>
      </w:r>
      <w:r w:rsidR="00DC36A3" w:rsidRPr="00DC36A3">
        <w:rPr>
          <w:b/>
        </w:rPr>
        <w:t xml:space="preserve"> nieograniczon</w:t>
      </w:r>
      <w:r w:rsidR="00EF698D">
        <w:rPr>
          <w:b/>
        </w:rPr>
        <w:t>ego</w:t>
      </w:r>
      <w:r w:rsidR="00753DC1">
        <w:t xml:space="preserve"> na:</w:t>
      </w:r>
    </w:p>
    <w:p w:rsidR="000F5A1E" w:rsidRPr="000F5A1E" w:rsidRDefault="000F5A1E" w:rsidP="000F5A1E">
      <w:pPr>
        <w:rPr>
          <w:b/>
          <w:color w:val="000000"/>
          <w:sz w:val="24"/>
          <w:szCs w:val="24"/>
        </w:rPr>
      </w:pPr>
      <w:r w:rsidRPr="000F5A1E">
        <w:rPr>
          <w:b/>
          <w:color w:val="000000"/>
          <w:sz w:val="24"/>
          <w:szCs w:val="24"/>
        </w:rPr>
        <w:t>Dostawa wraz z montażem i ustawieniem specjalistycznych stołów laboratoryjnych wraz z wyposażeniem zabezpieczająco-sterowniczym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C36A3" w:rsidRPr="00DC36A3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C36A3" w:rsidRPr="00DC36A3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C36A3" w:rsidRPr="00DC36A3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085" w:rsidRDefault="00ED7085">
      <w:r>
        <w:separator/>
      </w:r>
    </w:p>
  </w:endnote>
  <w:endnote w:type="continuationSeparator" w:id="0">
    <w:p w:rsidR="00ED7085" w:rsidRDefault="00ED7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F5A1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34CEB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74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74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6A3" w:rsidRDefault="00DC36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085" w:rsidRDefault="00ED7085">
      <w:r>
        <w:separator/>
      </w:r>
    </w:p>
  </w:footnote>
  <w:footnote w:type="continuationSeparator" w:id="0">
    <w:p w:rsidR="00ED7085" w:rsidRDefault="00ED708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6A3" w:rsidRDefault="00DC36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6A3" w:rsidRDefault="00DC36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6A3" w:rsidRDefault="00DC36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131"/>
    <w:rsid w:val="0000184A"/>
    <w:rsid w:val="00012997"/>
    <w:rsid w:val="000621A2"/>
    <w:rsid w:val="00075CEC"/>
    <w:rsid w:val="000F5A1E"/>
    <w:rsid w:val="00106AC7"/>
    <w:rsid w:val="00111985"/>
    <w:rsid w:val="00147532"/>
    <w:rsid w:val="00154131"/>
    <w:rsid w:val="001614BA"/>
    <w:rsid w:val="001C7A8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274F2"/>
    <w:rsid w:val="00D74F94"/>
    <w:rsid w:val="00DC36A3"/>
    <w:rsid w:val="00DD482A"/>
    <w:rsid w:val="00DE0396"/>
    <w:rsid w:val="00DE0405"/>
    <w:rsid w:val="00DE252B"/>
    <w:rsid w:val="00E37A20"/>
    <w:rsid w:val="00EB5766"/>
    <w:rsid w:val="00EC667E"/>
    <w:rsid w:val="00ED7085"/>
    <w:rsid w:val="00EF698D"/>
    <w:rsid w:val="00F44FD5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7C64D92-1471-4A02-A2FC-8E5CBD1E5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C7A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C7A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31E98-8896-4167-82CD-B79409202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Magdalena Salamon</cp:lastModifiedBy>
  <cp:revision>2</cp:revision>
  <cp:lastPrinted>2018-11-23T10:27:00Z</cp:lastPrinted>
  <dcterms:created xsi:type="dcterms:W3CDTF">2018-11-23T10:27:00Z</dcterms:created>
  <dcterms:modified xsi:type="dcterms:W3CDTF">2018-11-23T10:27:00Z</dcterms:modified>
</cp:coreProperties>
</file>