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C26B77" w:rsidP="001071CF">
      <w:pPr>
        <w:ind w:firstLine="708"/>
        <w:jc w:val="right"/>
        <w:rPr>
          <w:b/>
          <w:bCs/>
          <w:sz w:val="24"/>
        </w:rPr>
      </w:pPr>
      <w:r w:rsidRPr="00C26B77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C26B77">
        <w:rPr>
          <w:sz w:val="24"/>
        </w:rPr>
        <w:t>2018-11-27</w:t>
      </w:r>
    </w:p>
    <w:p w:rsidR="00C26B77" w:rsidRPr="00C26B77" w:rsidRDefault="00C26B77" w:rsidP="0018613E">
      <w:pPr>
        <w:spacing w:after="40"/>
        <w:rPr>
          <w:b/>
          <w:bCs/>
          <w:sz w:val="24"/>
        </w:rPr>
      </w:pPr>
      <w:r w:rsidRPr="00C26B77">
        <w:rPr>
          <w:b/>
          <w:bCs/>
          <w:sz w:val="24"/>
        </w:rPr>
        <w:t>Politechnika Rzeszowska</w:t>
      </w:r>
    </w:p>
    <w:p w:rsidR="00A80738" w:rsidRDefault="00C26B77" w:rsidP="0018613E">
      <w:pPr>
        <w:spacing w:after="40"/>
        <w:rPr>
          <w:b/>
          <w:bCs/>
          <w:sz w:val="24"/>
        </w:rPr>
      </w:pPr>
      <w:r w:rsidRPr="00C26B77">
        <w:rPr>
          <w:b/>
          <w:bCs/>
          <w:sz w:val="24"/>
        </w:rPr>
        <w:t>Dział Logistyki i Zamówień Publicznych</w:t>
      </w:r>
    </w:p>
    <w:p w:rsidR="00A80738" w:rsidRPr="0018613E" w:rsidRDefault="00C26B77" w:rsidP="00A80738">
      <w:pPr>
        <w:rPr>
          <w:bCs/>
          <w:sz w:val="24"/>
        </w:rPr>
      </w:pPr>
      <w:r w:rsidRPr="00C26B77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C26B77">
        <w:rPr>
          <w:bCs/>
          <w:sz w:val="24"/>
        </w:rPr>
        <w:t>12</w:t>
      </w:r>
    </w:p>
    <w:p w:rsidR="00A80738" w:rsidRPr="0018613E" w:rsidRDefault="00C26B77" w:rsidP="00A80738">
      <w:pPr>
        <w:rPr>
          <w:bCs/>
          <w:sz w:val="24"/>
        </w:rPr>
      </w:pPr>
      <w:r w:rsidRPr="00C26B77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C26B77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26B77" w:rsidRPr="00C26B77">
        <w:rPr>
          <w:b/>
          <w:sz w:val="24"/>
          <w:szCs w:val="24"/>
        </w:rPr>
        <w:t>NA/P/330/2018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071CF" w:rsidRDefault="00A80738" w:rsidP="001071C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26B77" w:rsidRPr="00C26B7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C26B77" w:rsidP="00CB5EDB">
      <w:pPr>
        <w:pStyle w:val="Tekstpodstawowywcity"/>
        <w:spacing w:before="120" w:after="240"/>
        <w:ind w:firstLine="0"/>
        <w:jc w:val="center"/>
      </w:pPr>
      <w:r w:rsidRPr="00C26B77">
        <w:rPr>
          <w:b/>
        </w:rPr>
        <w:t>Dostawa komputerów przenośnych dla jednostek Politechniki Rzeszowskiej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C26B77" w:rsidRPr="00C26B77">
        <w:rPr>
          <w:sz w:val="24"/>
          <w:szCs w:val="24"/>
        </w:rPr>
        <w:t>(t.j.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C26B77" w:rsidRPr="00C26B77">
        <w:rPr>
          <w:sz w:val="24"/>
          <w:szCs w:val="24"/>
        </w:rPr>
        <w:t>27/11/2018</w:t>
      </w:r>
      <w:r w:rsidRPr="00FF4AB1">
        <w:rPr>
          <w:sz w:val="24"/>
          <w:szCs w:val="24"/>
        </w:rPr>
        <w:t xml:space="preserve"> o godz. </w:t>
      </w:r>
      <w:r w:rsidR="00C26B77" w:rsidRPr="00C26B77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1 zamówienia w wysokości 4 500.00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2 zamówienia w wysokości 4 500.00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3 zamówienia w wysokości 4 245.28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4 zamówienia w wysokości 16 000.00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5 zamówienia w wysokości 10 500.00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6 zamówienia w wysokości 4 500.00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7 zamówienia w wysokości 5 999.00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8 zamówienia w wysokości 3 850.00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9 zamówienia w wysokości 9 500.00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10 zamówienia w wysokości 4 200.00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11 zamówienia w wysokości 7 000.00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12 zamówienia w wysokości 6 999.00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13 zamówienia w wysokości 5 900.00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14 zamówienia w wysokości 5 300.00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15 zamówienia w wysokości 5 700.00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16 zamówienia w wysokości 3 300.00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17 zamówienia w wysokości 3 300.00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18 zamówienia w wysokości 3 300.00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19 zamówienia w wysokości 4 100.00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20 zamówienia w wysokości 4 600.00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21 zamówienia w wysokości 2 000.00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22 zamówienia w wysokości 36 900.00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23 zamówienia w wysokości 5 500.00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24 zamówienia w wysokości 3 440.00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25 zamówienia w wysokości 4 305.00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lastRenderedPageBreak/>
              <w:t>części 26 zamówienia w wysokości 13 300.00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27 zamówienia w wysokości 5 000.00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28 zamówienia w wysokości 5 000.00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AA2C6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 xml:space="preserve">części 29 zamówienia w wysokości </w:t>
            </w:r>
            <w:r w:rsidR="00AA2C6E">
              <w:rPr>
                <w:sz w:val="24"/>
                <w:szCs w:val="24"/>
              </w:rPr>
              <w:t>4</w:t>
            </w:r>
            <w:r w:rsidRPr="00C26B77">
              <w:rPr>
                <w:sz w:val="24"/>
                <w:szCs w:val="24"/>
              </w:rPr>
              <w:t xml:space="preserve"> 300.00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30 zamówienia w wysokości 2 050.00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31 zamówienia w wysokości 3 950.00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32 zamówienia w wysokości 19 680.00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33 zamówienia w wysokości 4 299.00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34 zamówienia w wysokości 3 900.00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35 zamówienia w wysokości 5 100.00 zł brutto;</w:t>
            </w:r>
          </w:p>
        </w:tc>
      </w:tr>
      <w:tr w:rsidR="00C26B77" w:rsidRPr="006646D9" w:rsidTr="001071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26B77" w:rsidRPr="00A3048A" w:rsidRDefault="00C26B77" w:rsidP="001071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26B77">
              <w:rPr>
                <w:sz w:val="24"/>
                <w:szCs w:val="24"/>
              </w:rPr>
              <w:t>części 36 zamówienia w wysokości 7 000.00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Quatro Computers Maciej Zachara</w:t>
            </w:r>
          </w:p>
          <w:p w:rsidR="00C26B77" w:rsidRPr="00CB5EDB" w:rsidRDefault="00C26B77" w:rsidP="001071CF">
            <w:r w:rsidRPr="00C26B77">
              <w:t>Matejki</w:t>
            </w:r>
            <w:r w:rsidRPr="00CB5EDB">
              <w:t xml:space="preserve"> </w:t>
            </w:r>
            <w:r w:rsidRPr="00C26B77">
              <w:t>2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35-064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5 682.60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Quatro Computers Maciej Zachara</w:t>
            </w:r>
          </w:p>
          <w:p w:rsidR="00C26B77" w:rsidRPr="00CB5EDB" w:rsidRDefault="00C26B77" w:rsidP="001071CF">
            <w:r w:rsidRPr="00C26B77">
              <w:t>Matejki</w:t>
            </w:r>
            <w:r w:rsidRPr="00CB5EDB">
              <w:t xml:space="preserve"> </w:t>
            </w:r>
            <w:r w:rsidRPr="00C26B77">
              <w:t>2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35-064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5 682.60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3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Quatro Computers Maciej Zachara</w:t>
            </w:r>
          </w:p>
          <w:p w:rsidR="00C26B77" w:rsidRPr="00CB5EDB" w:rsidRDefault="00C26B77" w:rsidP="001071CF">
            <w:r w:rsidRPr="00C26B77">
              <w:t>Matejki</w:t>
            </w:r>
            <w:r w:rsidRPr="00CB5EDB">
              <w:t xml:space="preserve"> </w:t>
            </w:r>
            <w:r w:rsidRPr="00C26B77">
              <w:t>2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35-064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4 858.50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6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Quatro Computers Maciej Zachara</w:t>
            </w:r>
          </w:p>
          <w:p w:rsidR="00C26B77" w:rsidRPr="00CB5EDB" w:rsidRDefault="00C26B77" w:rsidP="001071CF">
            <w:r w:rsidRPr="00C26B77">
              <w:t>Matejki</w:t>
            </w:r>
            <w:r w:rsidRPr="00CB5EDB">
              <w:t xml:space="preserve"> </w:t>
            </w:r>
            <w:r w:rsidRPr="00C26B77">
              <w:t>2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35-064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5 368.95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7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Quatro Computers Maciej Zachara</w:t>
            </w:r>
          </w:p>
          <w:p w:rsidR="00C26B77" w:rsidRPr="00CB5EDB" w:rsidRDefault="00C26B77" w:rsidP="001071CF">
            <w:r w:rsidRPr="00C26B77">
              <w:t>Matejki</w:t>
            </w:r>
            <w:r w:rsidRPr="00CB5EDB">
              <w:t xml:space="preserve"> </w:t>
            </w:r>
            <w:r w:rsidRPr="00C26B77">
              <w:t>2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35-064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6 396.00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8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Quatro Computers Maciej Zachara</w:t>
            </w:r>
          </w:p>
          <w:p w:rsidR="00C26B77" w:rsidRPr="00CB5EDB" w:rsidRDefault="00C26B77" w:rsidP="001071CF">
            <w:r w:rsidRPr="00C26B77">
              <w:t>Matejki</w:t>
            </w:r>
            <w:r w:rsidRPr="00CB5EDB">
              <w:t xml:space="preserve"> </w:t>
            </w:r>
            <w:r w:rsidRPr="00C26B77">
              <w:t>2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35-064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4 182.00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9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Quatro Computers Maciej Zachara</w:t>
            </w:r>
          </w:p>
          <w:p w:rsidR="00C26B77" w:rsidRPr="00CB5EDB" w:rsidRDefault="00C26B77" w:rsidP="001071CF">
            <w:r w:rsidRPr="00C26B77">
              <w:t>Matejki</w:t>
            </w:r>
            <w:r w:rsidRPr="00CB5EDB">
              <w:t xml:space="preserve"> </w:t>
            </w:r>
            <w:r w:rsidRPr="00C26B77">
              <w:t>2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35-064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8 118.00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11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Quatro Computers Maciej Zachara</w:t>
            </w:r>
          </w:p>
          <w:p w:rsidR="00C26B77" w:rsidRPr="00CB5EDB" w:rsidRDefault="00C26B77" w:rsidP="001071CF">
            <w:r w:rsidRPr="00C26B77">
              <w:t>Matejki</w:t>
            </w:r>
            <w:r w:rsidRPr="00CB5EDB">
              <w:t xml:space="preserve"> </w:t>
            </w:r>
            <w:r w:rsidRPr="00C26B77">
              <w:t>2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35-064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7 330.80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17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Quatro Computers Maciej Zachara</w:t>
            </w:r>
          </w:p>
          <w:p w:rsidR="00C26B77" w:rsidRPr="00CB5EDB" w:rsidRDefault="00C26B77" w:rsidP="001071CF">
            <w:r w:rsidRPr="00C26B77">
              <w:t>Matejki</w:t>
            </w:r>
            <w:r w:rsidRPr="00CB5EDB">
              <w:t xml:space="preserve"> </w:t>
            </w:r>
            <w:r w:rsidRPr="00C26B77">
              <w:t>2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35-064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3 567.00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20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Quatro Computers Maciej Zachara</w:t>
            </w:r>
          </w:p>
          <w:p w:rsidR="00C26B77" w:rsidRPr="00CB5EDB" w:rsidRDefault="00C26B77" w:rsidP="001071CF">
            <w:r w:rsidRPr="00C26B77">
              <w:t>Matejki</w:t>
            </w:r>
            <w:r w:rsidRPr="00CB5EDB">
              <w:t xml:space="preserve"> </w:t>
            </w:r>
            <w:r w:rsidRPr="00C26B77">
              <w:t>2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35-064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5 043.00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21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Quatro Computers Maciej Zachara</w:t>
            </w:r>
          </w:p>
          <w:p w:rsidR="00C26B77" w:rsidRPr="00CB5EDB" w:rsidRDefault="00C26B77" w:rsidP="001071CF">
            <w:r w:rsidRPr="00C26B77">
              <w:t>Matejki</w:t>
            </w:r>
            <w:r w:rsidRPr="00CB5EDB">
              <w:t xml:space="preserve"> </w:t>
            </w:r>
            <w:r w:rsidRPr="00C26B77">
              <w:t>2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35-064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1 783.50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23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Quatro Computers Maciej Zachara</w:t>
            </w:r>
          </w:p>
          <w:p w:rsidR="00C26B77" w:rsidRPr="00CB5EDB" w:rsidRDefault="00C26B77" w:rsidP="001071CF">
            <w:r w:rsidRPr="00C26B77">
              <w:t>Matejki</w:t>
            </w:r>
            <w:r w:rsidRPr="00CB5EDB">
              <w:t xml:space="preserve"> </w:t>
            </w:r>
            <w:r w:rsidRPr="00C26B77">
              <w:t>2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35-064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5 535.00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Quatro Computers Maciej Zachara</w:t>
            </w:r>
          </w:p>
          <w:p w:rsidR="00C26B77" w:rsidRPr="00CB5EDB" w:rsidRDefault="00C26B77" w:rsidP="001071CF">
            <w:r w:rsidRPr="00C26B77">
              <w:t>Matejki</w:t>
            </w:r>
            <w:r w:rsidRPr="00CB5EDB">
              <w:t xml:space="preserve"> </w:t>
            </w:r>
            <w:r w:rsidRPr="00C26B77">
              <w:t>2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35-064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3 936.00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27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Quatro Computers Maciej Zachara</w:t>
            </w:r>
          </w:p>
          <w:p w:rsidR="00C26B77" w:rsidRPr="00CB5EDB" w:rsidRDefault="00C26B77" w:rsidP="001071CF">
            <w:r w:rsidRPr="00C26B77">
              <w:t>Matejki</w:t>
            </w:r>
            <w:r w:rsidRPr="00CB5EDB">
              <w:t xml:space="preserve"> </w:t>
            </w:r>
            <w:r w:rsidRPr="00C26B77">
              <w:t>2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35-064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5 079.90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29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Quatro Computers Maciej Zachara</w:t>
            </w:r>
          </w:p>
          <w:p w:rsidR="00C26B77" w:rsidRPr="00CB5EDB" w:rsidRDefault="00C26B77" w:rsidP="001071CF">
            <w:r w:rsidRPr="00C26B77">
              <w:t>Matejki</w:t>
            </w:r>
            <w:r w:rsidRPr="00CB5EDB">
              <w:t xml:space="preserve"> </w:t>
            </w:r>
            <w:r w:rsidRPr="00C26B77">
              <w:t>2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35-064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4 095.90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30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Quatro Computers Maciej Zachara</w:t>
            </w:r>
          </w:p>
          <w:p w:rsidR="00C26B77" w:rsidRPr="00CB5EDB" w:rsidRDefault="00C26B77" w:rsidP="001071CF">
            <w:r w:rsidRPr="00C26B77">
              <w:t>Matejki</w:t>
            </w:r>
            <w:r w:rsidRPr="00CB5EDB">
              <w:t xml:space="preserve"> </w:t>
            </w:r>
            <w:r w:rsidRPr="00C26B77">
              <w:t>2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35-064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2 115.60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32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Quatro Computers Maciej Zachara</w:t>
            </w:r>
          </w:p>
          <w:p w:rsidR="00C26B77" w:rsidRPr="00CB5EDB" w:rsidRDefault="00C26B77" w:rsidP="001071CF">
            <w:r w:rsidRPr="00C26B77">
              <w:t>Matejki</w:t>
            </w:r>
            <w:r w:rsidRPr="00CB5EDB">
              <w:t xml:space="preserve"> </w:t>
            </w:r>
            <w:r w:rsidRPr="00C26B77">
              <w:t>2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35-064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20 233.50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InFast sp. z o.o.</w:t>
            </w:r>
          </w:p>
          <w:p w:rsidR="00C26B77" w:rsidRPr="00CB5EDB" w:rsidRDefault="00C26B77" w:rsidP="001071CF">
            <w:r w:rsidRPr="00C26B77">
              <w:t>Legionów</w:t>
            </w:r>
            <w:r w:rsidRPr="00CB5EDB">
              <w:t xml:space="preserve"> </w:t>
            </w:r>
            <w:r w:rsidRPr="00C26B77">
              <w:t>31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35-111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5 018.40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InFast sp. z o.o.</w:t>
            </w:r>
          </w:p>
          <w:p w:rsidR="00C26B77" w:rsidRPr="00CB5EDB" w:rsidRDefault="00C26B77" w:rsidP="001071CF">
            <w:r w:rsidRPr="00C26B77">
              <w:t>Legionów</w:t>
            </w:r>
            <w:r w:rsidRPr="00CB5EDB">
              <w:t xml:space="preserve"> </w:t>
            </w:r>
            <w:r w:rsidRPr="00C26B77">
              <w:t>31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35-111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5 018.40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4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InFast sp. z o.o.</w:t>
            </w:r>
          </w:p>
          <w:p w:rsidR="00C26B77" w:rsidRPr="00CB5EDB" w:rsidRDefault="00C26B77" w:rsidP="001071CF">
            <w:r w:rsidRPr="00C26B77">
              <w:t>Legionów</w:t>
            </w:r>
            <w:r w:rsidRPr="00CB5EDB">
              <w:t xml:space="preserve"> </w:t>
            </w:r>
            <w:r w:rsidRPr="00C26B77">
              <w:t>31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35-111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16 468.47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5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InFast sp. z o.o.</w:t>
            </w:r>
          </w:p>
          <w:p w:rsidR="00C26B77" w:rsidRPr="00CB5EDB" w:rsidRDefault="00C26B77" w:rsidP="001071CF">
            <w:r w:rsidRPr="00C26B77">
              <w:t>Legionów</w:t>
            </w:r>
            <w:r w:rsidRPr="00CB5EDB">
              <w:t xml:space="preserve"> </w:t>
            </w:r>
            <w:r w:rsidRPr="00C26B77">
              <w:t>31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35-111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11 020.80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10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InFast sp. z o.o.</w:t>
            </w:r>
          </w:p>
          <w:p w:rsidR="00C26B77" w:rsidRPr="00CB5EDB" w:rsidRDefault="00C26B77" w:rsidP="001071CF">
            <w:r w:rsidRPr="00C26B77">
              <w:t>Legionów</w:t>
            </w:r>
            <w:r w:rsidRPr="00CB5EDB">
              <w:t xml:space="preserve"> </w:t>
            </w:r>
            <w:r w:rsidRPr="00C26B77">
              <w:t>31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35-111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4 428.00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12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InFast sp. z o.o.</w:t>
            </w:r>
          </w:p>
          <w:p w:rsidR="00C26B77" w:rsidRPr="00CB5EDB" w:rsidRDefault="00C26B77" w:rsidP="001071CF">
            <w:r w:rsidRPr="00C26B77">
              <w:t>Legionów</w:t>
            </w:r>
            <w:r w:rsidRPr="00CB5EDB">
              <w:t xml:space="preserve"> </w:t>
            </w:r>
            <w:r w:rsidRPr="00C26B77">
              <w:t>31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35-111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6 888.00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13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InFast sp. z o.o.</w:t>
            </w:r>
          </w:p>
          <w:p w:rsidR="00C26B77" w:rsidRPr="00CB5EDB" w:rsidRDefault="00C26B77" w:rsidP="001071CF">
            <w:r w:rsidRPr="00C26B77">
              <w:t>Legionów</w:t>
            </w:r>
            <w:r w:rsidRPr="00CB5EDB">
              <w:t xml:space="preserve"> </w:t>
            </w:r>
            <w:r w:rsidRPr="00C26B77">
              <w:t>31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35-111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6 309.90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InFast sp. z o.o.</w:t>
            </w:r>
          </w:p>
          <w:p w:rsidR="00C26B77" w:rsidRPr="00CB5EDB" w:rsidRDefault="00C26B77" w:rsidP="001071CF">
            <w:r w:rsidRPr="00C26B77">
              <w:t>Legionów</w:t>
            </w:r>
            <w:r w:rsidRPr="00CB5EDB">
              <w:t xml:space="preserve"> </w:t>
            </w:r>
            <w:r w:rsidRPr="00C26B77">
              <w:t>31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lastRenderedPageBreak/>
              <w:t>35-111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lastRenderedPageBreak/>
              <w:t>4 797.00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 xml:space="preserve">24 </w:t>
            </w:r>
            <w:r w:rsidRPr="00C26B77">
              <w:lastRenderedPageBreak/>
              <w:t>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lastRenderedPageBreak/>
              <w:t xml:space="preserve">zgodnie z </w:t>
            </w:r>
            <w:r w:rsidRPr="00C26B77">
              <w:lastRenderedPageBreak/>
              <w:t>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15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InFast sp. z o.o.</w:t>
            </w:r>
          </w:p>
          <w:p w:rsidR="00C26B77" w:rsidRPr="00CB5EDB" w:rsidRDefault="00C26B77" w:rsidP="001071CF">
            <w:r w:rsidRPr="00C26B77">
              <w:t>Legionów</w:t>
            </w:r>
            <w:r w:rsidRPr="00CB5EDB">
              <w:t xml:space="preserve"> </w:t>
            </w:r>
            <w:r w:rsidRPr="00C26B77">
              <w:t>31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35-111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6 273.00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16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InFast sp. z o.o.</w:t>
            </w:r>
          </w:p>
          <w:p w:rsidR="00C26B77" w:rsidRPr="00CB5EDB" w:rsidRDefault="00C26B77" w:rsidP="001071CF">
            <w:r w:rsidRPr="00C26B77">
              <w:t>Legionów</w:t>
            </w:r>
            <w:r w:rsidRPr="00CB5EDB">
              <w:t xml:space="preserve"> </w:t>
            </w:r>
            <w:r w:rsidRPr="00C26B77">
              <w:t>31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35-111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3 444.00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17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InFast sp. z o.o.</w:t>
            </w:r>
          </w:p>
          <w:p w:rsidR="00C26B77" w:rsidRPr="00CB5EDB" w:rsidRDefault="00C26B77" w:rsidP="001071CF">
            <w:r w:rsidRPr="00C26B77">
              <w:t>Legionów</w:t>
            </w:r>
            <w:r w:rsidRPr="00CB5EDB">
              <w:t xml:space="preserve"> </w:t>
            </w:r>
            <w:r w:rsidRPr="00C26B77">
              <w:t>31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35-111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3 444.00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18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InFast sp. z o.o.</w:t>
            </w:r>
          </w:p>
          <w:p w:rsidR="00C26B77" w:rsidRPr="00CB5EDB" w:rsidRDefault="00C26B77" w:rsidP="001071CF">
            <w:r w:rsidRPr="00C26B77">
              <w:t>Legionów</w:t>
            </w:r>
            <w:r w:rsidRPr="00CB5EDB">
              <w:t xml:space="preserve"> </w:t>
            </w:r>
            <w:r w:rsidRPr="00C26B77">
              <w:t>31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35-111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3 444.00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19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InFast sp. z o.o.</w:t>
            </w:r>
          </w:p>
          <w:p w:rsidR="00C26B77" w:rsidRPr="00CB5EDB" w:rsidRDefault="00C26B77" w:rsidP="001071CF">
            <w:r w:rsidRPr="00C26B77">
              <w:t>Legionów</w:t>
            </w:r>
            <w:r w:rsidRPr="00CB5EDB">
              <w:t xml:space="preserve"> </w:t>
            </w:r>
            <w:r w:rsidRPr="00C26B77">
              <w:t>31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35-111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4 366.50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26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InFast sp. z o.o.</w:t>
            </w:r>
          </w:p>
          <w:p w:rsidR="00C26B77" w:rsidRPr="00CB5EDB" w:rsidRDefault="00C26B77" w:rsidP="001071CF">
            <w:r w:rsidRPr="00C26B77">
              <w:t>Legionów</w:t>
            </w:r>
            <w:r w:rsidRPr="00CB5EDB">
              <w:t xml:space="preserve"> </w:t>
            </w:r>
            <w:r w:rsidRPr="00C26B77">
              <w:t>31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35-111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14 071.20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35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InFast sp. z o.o.</w:t>
            </w:r>
          </w:p>
          <w:p w:rsidR="00C26B77" w:rsidRPr="00CB5EDB" w:rsidRDefault="00C26B77" w:rsidP="001071CF">
            <w:r w:rsidRPr="00C26B77">
              <w:t>Legionów</w:t>
            </w:r>
            <w:r w:rsidRPr="00CB5EDB">
              <w:t xml:space="preserve"> </w:t>
            </w:r>
            <w:r w:rsidRPr="00C26B77">
              <w:t>31</w:t>
            </w:r>
            <w:r w:rsidRPr="00CB5EDB">
              <w:t xml:space="preserve"> </w:t>
            </w:r>
          </w:p>
          <w:p w:rsidR="00C26B77" w:rsidRPr="00CB5EDB" w:rsidRDefault="00C26B77" w:rsidP="001071CF">
            <w:pPr>
              <w:spacing w:before="40" w:after="40"/>
              <w:jc w:val="both"/>
            </w:pPr>
            <w:r w:rsidRPr="00C26B77">
              <w:t>35-111</w:t>
            </w:r>
            <w:r w:rsidRPr="00CB5EDB">
              <w:t xml:space="preserve"> </w:t>
            </w:r>
            <w:r w:rsidRPr="00C26B77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4 551.00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7</w:t>
            </w:r>
          </w:p>
        </w:tc>
        <w:tc>
          <w:tcPr>
            <w:tcW w:w="2295" w:type="dxa"/>
            <w:shd w:val="clear" w:color="auto" w:fill="auto"/>
          </w:tcPr>
          <w:p w:rsidR="00C26B77" w:rsidRPr="00CB5EDB" w:rsidRDefault="00C26B77" w:rsidP="001071CF">
            <w:pPr>
              <w:spacing w:before="40"/>
            </w:pPr>
            <w:r w:rsidRPr="00C26B77">
              <w:t>INFORES sp. z o.o.</w:t>
            </w:r>
          </w:p>
          <w:p w:rsidR="00C26B77" w:rsidRPr="00CB5EDB" w:rsidRDefault="00F8515F" w:rsidP="001071CF">
            <w:r>
              <w:t>Mickiewicza 4</w:t>
            </w:r>
          </w:p>
          <w:p w:rsidR="00C26B77" w:rsidRPr="00CB5EDB" w:rsidRDefault="00F8515F" w:rsidP="00F8515F">
            <w:pPr>
              <w:spacing w:before="40" w:after="40"/>
              <w:jc w:val="both"/>
            </w:pPr>
            <w:r>
              <w:t xml:space="preserve">37-700 </w:t>
            </w:r>
            <w:r w:rsidR="00C26B77" w:rsidRPr="00CB5EDB">
              <w:t xml:space="preserve"> </w:t>
            </w:r>
            <w:r>
              <w:t xml:space="preserve"> Przemyśl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6 143.85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9</w:t>
            </w:r>
          </w:p>
        </w:tc>
        <w:tc>
          <w:tcPr>
            <w:tcW w:w="2295" w:type="dxa"/>
            <w:shd w:val="clear" w:color="auto" w:fill="auto"/>
          </w:tcPr>
          <w:p w:rsidR="00F8515F" w:rsidRPr="00CB5EDB" w:rsidRDefault="00F8515F" w:rsidP="00F8515F">
            <w:pPr>
              <w:spacing w:before="40"/>
            </w:pPr>
            <w:r w:rsidRPr="00C26B77">
              <w:t>INFORES sp. z o.o.</w:t>
            </w:r>
          </w:p>
          <w:p w:rsidR="00F8515F" w:rsidRPr="00CB5EDB" w:rsidRDefault="00F8515F" w:rsidP="00F8515F">
            <w:r>
              <w:t>Mickiewicza 4</w:t>
            </w:r>
          </w:p>
          <w:p w:rsidR="00C26B77" w:rsidRPr="00CB5EDB" w:rsidRDefault="00F8515F" w:rsidP="00F8515F">
            <w:pPr>
              <w:spacing w:before="40" w:after="40"/>
              <w:jc w:val="both"/>
            </w:pPr>
            <w:r>
              <w:t xml:space="preserve">37-700 </w:t>
            </w:r>
            <w:r w:rsidRPr="00CB5EDB">
              <w:t xml:space="preserve"> </w:t>
            </w:r>
            <w:r>
              <w:t xml:space="preserve"> Przemyśl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7 250.85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11</w:t>
            </w:r>
          </w:p>
        </w:tc>
        <w:tc>
          <w:tcPr>
            <w:tcW w:w="2295" w:type="dxa"/>
            <w:shd w:val="clear" w:color="auto" w:fill="auto"/>
          </w:tcPr>
          <w:p w:rsidR="00F8515F" w:rsidRPr="00CB5EDB" w:rsidRDefault="00F8515F" w:rsidP="00F8515F">
            <w:pPr>
              <w:spacing w:before="40"/>
            </w:pPr>
            <w:r w:rsidRPr="00C26B77">
              <w:t>INFORES sp. z o.o.</w:t>
            </w:r>
          </w:p>
          <w:p w:rsidR="00F8515F" w:rsidRPr="00CB5EDB" w:rsidRDefault="00F8515F" w:rsidP="00F8515F">
            <w:r>
              <w:t>Mickiewicza 4</w:t>
            </w:r>
          </w:p>
          <w:p w:rsidR="00C26B77" w:rsidRPr="00CB5EDB" w:rsidRDefault="00F8515F" w:rsidP="00F8515F">
            <w:pPr>
              <w:spacing w:before="40" w:after="40"/>
              <w:jc w:val="both"/>
            </w:pPr>
            <w:r>
              <w:t xml:space="preserve">37-700 </w:t>
            </w:r>
            <w:r w:rsidRPr="00CB5EDB">
              <w:t xml:space="preserve"> </w:t>
            </w:r>
            <w:r>
              <w:t xml:space="preserve"> Przemyśl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7 097.10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  <w:tr w:rsidR="00C26B77" w:rsidRPr="00075CD0" w:rsidTr="001071CF">
        <w:tc>
          <w:tcPr>
            <w:tcW w:w="82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12</w:t>
            </w:r>
          </w:p>
        </w:tc>
        <w:tc>
          <w:tcPr>
            <w:tcW w:w="2295" w:type="dxa"/>
            <w:shd w:val="clear" w:color="auto" w:fill="auto"/>
          </w:tcPr>
          <w:p w:rsidR="00F8515F" w:rsidRPr="00CB5EDB" w:rsidRDefault="00F8515F" w:rsidP="00F8515F">
            <w:pPr>
              <w:spacing w:before="40"/>
            </w:pPr>
            <w:r w:rsidRPr="00C26B77">
              <w:t>INFORES sp. z o.o.</w:t>
            </w:r>
          </w:p>
          <w:p w:rsidR="00F8515F" w:rsidRPr="00CB5EDB" w:rsidRDefault="00F8515F" w:rsidP="00F8515F">
            <w:r>
              <w:t>Mickiewicza 4</w:t>
            </w:r>
          </w:p>
          <w:p w:rsidR="00C26B77" w:rsidRPr="00CB5EDB" w:rsidRDefault="00F8515F" w:rsidP="00F8515F">
            <w:pPr>
              <w:spacing w:before="40" w:after="40"/>
              <w:jc w:val="both"/>
            </w:pPr>
            <w:r>
              <w:t xml:space="preserve">37-700 </w:t>
            </w:r>
            <w:r w:rsidRPr="00CB5EDB">
              <w:t xml:space="preserve"> </w:t>
            </w:r>
            <w:r>
              <w:t xml:space="preserve"> Przemyśl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9 355.38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6B77" w:rsidRPr="00CB5EDB" w:rsidRDefault="00C26B77" w:rsidP="001071CF">
            <w:pPr>
              <w:spacing w:before="120" w:after="120"/>
              <w:jc w:val="center"/>
            </w:pPr>
            <w:r w:rsidRPr="00C26B77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1CF" w:rsidRDefault="001071CF">
      <w:r>
        <w:separator/>
      </w:r>
    </w:p>
  </w:endnote>
  <w:endnote w:type="continuationSeparator" w:id="0">
    <w:p w:rsidR="001071CF" w:rsidRDefault="00107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1CF" w:rsidRDefault="001071C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1071CF" w:rsidRDefault="001071C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1CF" w:rsidRDefault="001071C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1071CF" w:rsidRDefault="001071C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122E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122E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1CF" w:rsidRDefault="001071C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071CF" w:rsidRDefault="001071CF">
    <w:pPr>
      <w:pStyle w:val="Stopka"/>
      <w:tabs>
        <w:tab w:val="clear" w:pos="4536"/>
      </w:tabs>
      <w:jc w:val="center"/>
    </w:pPr>
  </w:p>
  <w:p w:rsidR="001071CF" w:rsidRDefault="001071CF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1CF" w:rsidRDefault="001071CF">
      <w:r>
        <w:separator/>
      </w:r>
    </w:p>
  </w:footnote>
  <w:footnote w:type="continuationSeparator" w:id="0">
    <w:p w:rsidR="001071CF" w:rsidRDefault="001071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1CF" w:rsidRDefault="001071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1CF" w:rsidRDefault="001071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1CF" w:rsidRDefault="001071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3E09"/>
    <w:rsid w:val="0001764B"/>
    <w:rsid w:val="0003529D"/>
    <w:rsid w:val="00075CD0"/>
    <w:rsid w:val="00092C61"/>
    <w:rsid w:val="0010122E"/>
    <w:rsid w:val="001071CF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23E09"/>
    <w:rsid w:val="00647371"/>
    <w:rsid w:val="00651764"/>
    <w:rsid w:val="00666480"/>
    <w:rsid w:val="0069085C"/>
    <w:rsid w:val="00861E75"/>
    <w:rsid w:val="00864EE2"/>
    <w:rsid w:val="008B02BA"/>
    <w:rsid w:val="008C33DD"/>
    <w:rsid w:val="009F189D"/>
    <w:rsid w:val="00A3048A"/>
    <w:rsid w:val="00A80738"/>
    <w:rsid w:val="00AA2C6E"/>
    <w:rsid w:val="00AC7F83"/>
    <w:rsid w:val="00B50940"/>
    <w:rsid w:val="00C236D3"/>
    <w:rsid w:val="00C26B77"/>
    <w:rsid w:val="00C94D43"/>
    <w:rsid w:val="00CB5EDB"/>
    <w:rsid w:val="00E314E0"/>
    <w:rsid w:val="00EB7963"/>
    <w:rsid w:val="00F273AC"/>
    <w:rsid w:val="00F8515F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2928DE4-DDB4-4884-B66C-1F8EB30D4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1164</Words>
  <Characters>5411</Characters>
  <Application>Microsoft Office Word</Application>
  <DocSecurity>0</DocSecurity>
  <Lines>45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dcterms:created xsi:type="dcterms:W3CDTF">2018-11-27T18:21:00Z</dcterms:created>
  <dcterms:modified xsi:type="dcterms:W3CDTF">2018-11-27T18:21:00Z</dcterms:modified>
</cp:coreProperties>
</file>