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EC7E7B" w:rsidRPr="00EC7E7B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C7E7B" w:rsidRPr="00EC7E7B">
        <w:rPr>
          <w:rFonts w:ascii="Times New Roman" w:hAnsi="Times New Roman"/>
          <w:b/>
        </w:rPr>
        <w:t>NA/P/403/2018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C7E7B" w:rsidRPr="00EC7E7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C7E7B" w:rsidRPr="00EC7E7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C7E7B" w:rsidRPr="00EC7E7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C7E7B" w:rsidRPr="00EC7E7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C7E7B" w:rsidRPr="00EC7E7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C7E7B" w:rsidRPr="00EC7E7B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C7E7B" w:rsidRPr="00EC7E7B">
        <w:rPr>
          <w:rFonts w:ascii="Times New Roman" w:hAnsi="Times New Roman"/>
          <w:b/>
        </w:rPr>
        <w:t>Dostawa projektora LCD,  Dostawa urządzenia wielofunkcyjnego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C7E7B" w:rsidRPr="00EC7E7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EC7E7B" w:rsidRPr="00997D0F" w:rsidRDefault="00EC7E7B" w:rsidP="00EC7E7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C7E7B" w:rsidRPr="00023477" w:rsidRDefault="00EC7E7B" w:rsidP="00EC7E7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EC7E7B" w:rsidRPr="00997D0F" w:rsidRDefault="00EC7E7B" w:rsidP="00EC7E7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C7E7B" w:rsidRPr="000247FF" w:rsidRDefault="00EC7E7B" w:rsidP="00EC7E7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EC7E7B" w:rsidRPr="000247FF" w:rsidRDefault="00EC7E7B" w:rsidP="00EC7E7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BA9" w:rsidRDefault="00B73BA9" w:rsidP="0038231F">
      <w:pPr>
        <w:spacing w:after="0" w:line="240" w:lineRule="auto"/>
      </w:pPr>
      <w:r>
        <w:separator/>
      </w:r>
    </w:p>
  </w:endnote>
  <w:endnote w:type="continuationSeparator" w:id="0">
    <w:p w:rsidR="00B73BA9" w:rsidRDefault="00B73B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E7B" w:rsidRDefault="00EC7E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C7E7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C7E7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E7B" w:rsidRDefault="00EC7E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BA9" w:rsidRDefault="00B73BA9" w:rsidP="0038231F">
      <w:pPr>
        <w:spacing w:after="0" w:line="240" w:lineRule="auto"/>
      </w:pPr>
      <w:r>
        <w:separator/>
      </w:r>
    </w:p>
  </w:footnote>
  <w:footnote w:type="continuationSeparator" w:id="0">
    <w:p w:rsidR="00B73BA9" w:rsidRDefault="00B73B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E7B" w:rsidRDefault="00EC7E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E7B" w:rsidRDefault="00EC7E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E7B" w:rsidRDefault="00EC7E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BA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3BA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7E7B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8928E5A-2475-4D78-9BEB-463304C46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A66C7-BFD1-46FD-8EDF-88AFBF0DE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651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2016-07-26T11:32:00Z</cp:lastPrinted>
  <dcterms:created xsi:type="dcterms:W3CDTF">2018-11-29T10:46:00Z</dcterms:created>
  <dcterms:modified xsi:type="dcterms:W3CDTF">2018-11-29T10:46:00Z</dcterms:modified>
</cp:coreProperties>
</file>