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313538" w:rsidP="00313538">
      <w:pPr>
        <w:spacing w:line="360" w:lineRule="auto"/>
        <w:jc w:val="right"/>
        <w:rPr>
          <w:b/>
          <w:u w:val="single"/>
        </w:rPr>
      </w:pPr>
      <w:r>
        <w:rPr>
          <w:b/>
          <w:u w:val="single"/>
        </w:rPr>
        <w:t xml:space="preserve">Zał. nr 1 do SIWZ </w:t>
      </w:r>
    </w:p>
    <w:p w:rsidR="006F12F2" w:rsidRPr="00B935F1" w:rsidRDefault="006F12F2" w:rsidP="00B935F1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</w:t>
      </w:r>
      <w:r w:rsidR="00B82F2B" w:rsidRPr="00205D5A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71156" w:rsidRDefault="00271156" w:rsidP="006F12F2"/>
                          <w:p w:rsidR="00271156" w:rsidRDefault="00271156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71156" w:rsidRDefault="00271156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71156" w:rsidRDefault="00271156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71156" w:rsidRDefault="00271156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71156" w:rsidRDefault="00271156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71156" w:rsidRDefault="00271156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" filled="f" strokeweight=".25pt">
                <v:textbox inset="1pt,1pt,1pt,1pt">
                  <w:txbxContent>
                    <w:p w:rsidR="00271156" w:rsidRDefault="00271156" w:rsidP="006F12F2"/>
                    <w:p w:rsidR="00271156" w:rsidRDefault="00271156" w:rsidP="006F12F2">
                      <w:pPr>
                        <w:rPr>
                          <w:sz w:val="12"/>
                        </w:rPr>
                      </w:pPr>
                    </w:p>
                    <w:p w:rsidR="00271156" w:rsidRDefault="00271156" w:rsidP="006F12F2">
                      <w:pPr>
                        <w:rPr>
                          <w:sz w:val="12"/>
                        </w:rPr>
                      </w:pPr>
                    </w:p>
                    <w:p w:rsidR="00271156" w:rsidRDefault="00271156" w:rsidP="006F12F2">
                      <w:pPr>
                        <w:rPr>
                          <w:sz w:val="12"/>
                        </w:rPr>
                      </w:pPr>
                    </w:p>
                    <w:p w:rsidR="00271156" w:rsidRDefault="00271156" w:rsidP="006F12F2">
                      <w:pPr>
                        <w:rPr>
                          <w:sz w:val="12"/>
                        </w:rPr>
                      </w:pPr>
                    </w:p>
                    <w:p w:rsidR="00271156" w:rsidRDefault="00271156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71156" w:rsidRDefault="00271156" w:rsidP="006F12F2"/>
                  </w:txbxContent>
                </v:textbox>
              </v:roundrect>
            </w:pict>
          </mc:Fallback>
        </mc:AlternateConten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862DAB" w:rsidRPr="00862DAB" w:rsidRDefault="00862DAB" w:rsidP="006F12F2">
      <w:pPr>
        <w:ind w:firstLine="3969"/>
        <w:rPr>
          <w:b/>
        </w:rPr>
      </w:pPr>
      <w:r w:rsidRPr="00862DAB">
        <w:rPr>
          <w:b/>
        </w:rPr>
        <w:t>Politechnika Rzeszowska</w:t>
      </w:r>
    </w:p>
    <w:p w:rsidR="006F12F2" w:rsidRPr="00205D5A" w:rsidRDefault="00862DAB" w:rsidP="006F12F2">
      <w:pPr>
        <w:ind w:firstLine="3969"/>
        <w:rPr>
          <w:b/>
        </w:rPr>
      </w:pPr>
      <w:r w:rsidRPr="00862DAB">
        <w:rPr>
          <w:b/>
        </w:rPr>
        <w:t>Dział Logistyki i Zamówień Publicznych</w:t>
      </w:r>
    </w:p>
    <w:p w:rsidR="006F12F2" w:rsidRPr="00205D5A" w:rsidRDefault="00862DAB" w:rsidP="006F12F2">
      <w:pPr>
        <w:ind w:left="3969"/>
        <w:rPr>
          <w:b/>
        </w:rPr>
      </w:pPr>
      <w:r w:rsidRPr="00862DAB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862DAB">
        <w:rPr>
          <w:b/>
        </w:rPr>
        <w:t>12</w:t>
      </w:r>
    </w:p>
    <w:p w:rsidR="006F12F2" w:rsidRPr="00B935F1" w:rsidRDefault="00862DAB" w:rsidP="00B935F1">
      <w:pPr>
        <w:ind w:firstLine="3969"/>
        <w:rPr>
          <w:b/>
        </w:rPr>
      </w:pPr>
      <w:r w:rsidRPr="00862DAB">
        <w:rPr>
          <w:b/>
        </w:rPr>
        <w:t>35-959</w:t>
      </w:r>
      <w:r w:rsidR="006F12F2" w:rsidRPr="00205D5A">
        <w:rPr>
          <w:b/>
        </w:rPr>
        <w:t xml:space="preserve"> </w:t>
      </w:r>
      <w:r w:rsidRPr="00862DAB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862DAB" w:rsidRPr="00862DAB">
        <w:rPr>
          <w:b/>
        </w:rPr>
        <w:t>przetarg nieograniczony</w:t>
      </w:r>
      <w:r w:rsidRPr="00205D5A">
        <w:t>” na:</w:t>
      </w:r>
    </w:p>
    <w:p w:rsidR="006F12F2" w:rsidRPr="00205D5A" w:rsidRDefault="006F12F2" w:rsidP="00313538">
      <w:pPr>
        <w:spacing w:line="360" w:lineRule="auto"/>
        <w:jc w:val="both"/>
      </w:pPr>
      <w:r w:rsidRPr="00205D5A">
        <w:t>„</w:t>
      </w:r>
      <w:r w:rsidR="00313538" w:rsidRPr="00862DAB">
        <w:rPr>
          <w:b/>
        </w:rPr>
        <w:t>Dostawa</w:t>
      </w:r>
      <w:r w:rsidR="00862DAB" w:rsidRPr="00862DAB">
        <w:rPr>
          <w:b/>
        </w:rPr>
        <w:t xml:space="preserve">, montaż i ustawienie mebli dla </w:t>
      </w:r>
      <w:r w:rsidR="00313538" w:rsidRPr="00862DAB">
        <w:rPr>
          <w:b/>
        </w:rPr>
        <w:t>jednostek</w:t>
      </w:r>
      <w:r w:rsidR="00862DAB" w:rsidRPr="00862DAB">
        <w:rPr>
          <w:b/>
        </w:rPr>
        <w:t xml:space="preserve"> Politechniki Rzeszowskiej. Dostawa krzeseł, foteli obrotowych dla jednostek Politechniki Rzeszowskiej.</w:t>
      </w:r>
      <w:r w:rsidRPr="00205D5A">
        <w:t>”.</w:t>
      </w:r>
    </w:p>
    <w:p w:rsidR="00B935F1" w:rsidRPr="00535AA0" w:rsidRDefault="00DA130F" w:rsidP="00535AA0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  <w:bookmarkStart w:id="0" w:name="_GoBack"/>
      <w:bookmarkEnd w:id="0"/>
    </w:p>
    <w:tbl>
      <w:tblPr>
        <w:tblW w:w="109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6"/>
        <w:gridCol w:w="4536"/>
        <w:gridCol w:w="5103"/>
      </w:tblGrid>
      <w:tr w:rsidR="00313538" w:rsidRPr="00205D5A" w:rsidTr="003D5DA9">
        <w:trPr>
          <w:jc w:val="center"/>
        </w:trPr>
        <w:tc>
          <w:tcPr>
            <w:tcW w:w="1277" w:type="dxa"/>
            <w:gridSpan w:val="2"/>
            <w:vAlign w:val="center"/>
          </w:tcPr>
          <w:p w:rsidR="00313538" w:rsidRPr="003D5DA9" w:rsidRDefault="003D5DA9" w:rsidP="009B4E3F">
            <w:pPr>
              <w:pStyle w:val="Tekstpodstawowy"/>
              <w:jc w:val="center"/>
              <w:rPr>
                <w:b/>
              </w:rPr>
            </w:pPr>
            <w:r w:rsidRPr="003D5DA9">
              <w:rPr>
                <w:b/>
              </w:rPr>
              <w:t>Nr zadania</w:t>
            </w:r>
          </w:p>
        </w:tc>
        <w:tc>
          <w:tcPr>
            <w:tcW w:w="4536" w:type="dxa"/>
            <w:vAlign w:val="center"/>
          </w:tcPr>
          <w:p w:rsidR="00313538" w:rsidRPr="003D5DA9" w:rsidRDefault="003D5DA9" w:rsidP="009B4E3F">
            <w:pPr>
              <w:pStyle w:val="Tekstpodstawowy"/>
              <w:jc w:val="center"/>
              <w:rPr>
                <w:b/>
              </w:rPr>
            </w:pPr>
            <w:r w:rsidRPr="003D5DA9">
              <w:rPr>
                <w:b/>
              </w:rPr>
              <w:t>Nazwa</w:t>
            </w:r>
          </w:p>
        </w:tc>
        <w:tc>
          <w:tcPr>
            <w:tcW w:w="5103" w:type="dxa"/>
            <w:vAlign w:val="center"/>
          </w:tcPr>
          <w:p w:rsidR="003D5DA9" w:rsidRPr="003D5DA9" w:rsidRDefault="003D5DA9" w:rsidP="009B4E3F">
            <w:pPr>
              <w:pStyle w:val="Tekstpodstawowy"/>
              <w:jc w:val="center"/>
              <w:rPr>
                <w:b/>
                <w:color w:val="FF0000"/>
              </w:rPr>
            </w:pPr>
            <w:r w:rsidRPr="003D5DA9">
              <w:rPr>
                <w:b/>
              </w:rPr>
              <w:t xml:space="preserve">Parametry techniczne oferowanego przez Wykonawcę produktu w odniesieniu do parametrów zawartych w Szczegółowym opisie przedmiotu zamówienia/zał. nr 2 do SIWZ </w:t>
            </w:r>
            <w:r w:rsidRPr="003D5DA9">
              <w:rPr>
                <w:b/>
                <w:color w:val="FF0000"/>
              </w:rPr>
              <w:t>(proszę podać opisy oferowanych mebli z uwzględnieniem parametrów – oferty bez opisu, lub tyko z zapisem w kolumnie „zgodnie z SIWZ”  będą podlegały odrzuceniu jako niezgodne z treścią SIWZ)</w:t>
            </w:r>
          </w:p>
        </w:tc>
      </w:tr>
      <w:tr w:rsidR="00313538" w:rsidRPr="00205D5A" w:rsidTr="003D5DA9">
        <w:trPr>
          <w:jc w:val="center"/>
        </w:trPr>
        <w:tc>
          <w:tcPr>
            <w:tcW w:w="1277" w:type="dxa"/>
            <w:gridSpan w:val="2"/>
            <w:vAlign w:val="center"/>
          </w:tcPr>
          <w:p w:rsidR="00B935F1" w:rsidRDefault="00B935F1" w:rsidP="00C40876">
            <w:pPr>
              <w:pStyle w:val="Tekstpodstawowy"/>
              <w:jc w:val="right"/>
            </w:pPr>
          </w:p>
          <w:p w:rsidR="00313538" w:rsidRPr="00205D5A" w:rsidRDefault="00313538" w:rsidP="00C40876">
            <w:pPr>
              <w:pStyle w:val="Tekstpodstawowy"/>
              <w:jc w:val="right"/>
            </w:pPr>
            <w:r w:rsidRPr="00862DAB">
              <w:t>1</w:t>
            </w:r>
          </w:p>
        </w:tc>
        <w:tc>
          <w:tcPr>
            <w:tcW w:w="4536" w:type="dxa"/>
            <w:vAlign w:val="center"/>
          </w:tcPr>
          <w:p w:rsidR="00313538" w:rsidRPr="00205D5A" w:rsidRDefault="00313538" w:rsidP="00C4087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62DAB">
              <w:t>Dostawa wraz z montażem i ustawieniem mebli dla Zakładu Inżynierii i Chemii Środowiska</w:t>
            </w:r>
            <w:r w:rsidRPr="00205D5A">
              <w:t xml:space="preserve"> </w:t>
            </w:r>
          </w:p>
          <w:p w:rsidR="00313538" w:rsidRPr="00205D5A" w:rsidRDefault="00313538" w:rsidP="00C4087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103" w:type="dxa"/>
            <w:vAlign w:val="center"/>
          </w:tcPr>
          <w:p w:rsidR="00313538" w:rsidRPr="00205D5A" w:rsidRDefault="00313538" w:rsidP="00C40876">
            <w:pPr>
              <w:pStyle w:val="Tekstpodstawowy"/>
              <w:rPr>
                <w:b/>
              </w:rPr>
            </w:pPr>
          </w:p>
        </w:tc>
      </w:tr>
      <w:tr w:rsidR="00313538" w:rsidRPr="00205D5A" w:rsidTr="003D5DA9">
        <w:trPr>
          <w:jc w:val="center"/>
        </w:trPr>
        <w:tc>
          <w:tcPr>
            <w:tcW w:w="1277" w:type="dxa"/>
            <w:gridSpan w:val="2"/>
            <w:vAlign w:val="center"/>
          </w:tcPr>
          <w:p w:rsidR="00313538" w:rsidRPr="00205D5A" w:rsidRDefault="00313538" w:rsidP="00C40876">
            <w:pPr>
              <w:pStyle w:val="Tekstpodstawowy"/>
              <w:jc w:val="right"/>
            </w:pPr>
            <w:r w:rsidRPr="00862DAB">
              <w:lastRenderedPageBreak/>
              <w:t>2</w:t>
            </w:r>
          </w:p>
        </w:tc>
        <w:tc>
          <w:tcPr>
            <w:tcW w:w="4536" w:type="dxa"/>
            <w:vAlign w:val="center"/>
          </w:tcPr>
          <w:p w:rsidR="00313538" w:rsidRPr="00205D5A" w:rsidRDefault="00313538" w:rsidP="00C4087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62DAB">
              <w:t>Dostawa wraz z montażem i ustawieniem mebli dla Katedry Analizy Nieliniowej</w:t>
            </w:r>
            <w:r w:rsidRPr="00205D5A">
              <w:t xml:space="preserve"> </w:t>
            </w:r>
          </w:p>
          <w:p w:rsidR="00313538" w:rsidRPr="00205D5A" w:rsidRDefault="00313538" w:rsidP="00C4087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103" w:type="dxa"/>
            <w:vAlign w:val="center"/>
          </w:tcPr>
          <w:p w:rsidR="00313538" w:rsidRPr="00205D5A" w:rsidRDefault="00313538" w:rsidP="00C40876">
            <w:pPr>
              <w:pStyle w:val="Tekstpodstawowy"/>
              <w:rPr>
                <w:b/>
              </w:rPr>
            </w:pPr>
          </w:p>
        </w:tc>
      </w:tr>
      <w:tr w:rsidR="00313538" w:rsidRPr="00205D5A" w:rsidTr="003D5DA9">
        <w:trPr>
          <w:jc w:val="center"/>
        </w:trPr>
        <w:tc>
          <w:tcPr>
            <w:tcW w:w="1277" w:type="dxa"/>
            <w:gridSpan w:val="2"/>
            <w:vAlign w:val="center"/>
          </w:tcPr>
          <w:p w:rsidR="00313538" w:rsidRPr="00205D5A" w:rsidRDefault="00271156" w:rsidP="00C40876">
            <w:pPr>
              <w:pStyle w:val="Tekstpodstawowy"/>
              <w:jc w:val="right"/>
            </w:pPr>
            <w:r>
              <w:t>3</w:t>
            </w:r>
          </w:p>
        </w:tc>
        <w:tc>
          <w:tcPr>
            <w:tcW w:w="4536" w:type="dxa"/>
            <w:vAlign w:val="center"/>
          </w:tcPr>
          <w:p w:rsidR="00313538" w:rsidRPr="00205D5A" w:rsidRDefault="00313538" w:rsidP="00C4087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62DAB">
              <w:t>Dostawa foteli obrotowych dla Zakładu Budownictwa Ogólnego</w:t>
            </w:r>
            <w:r w:rsidRPr="00205D5A">
              <w:t xml:space="preserve"> </w:t>
            </w:r>
          </w:p>
          <w:p w:rsidR="00313538" w:rsidRPr="00205D5A" w:rsidRDefault="00313538" w:rsidP="00C4087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103" w:type="dxa"/>
            <w:vAlign w:val="center"/>
          </w:tcPr>
          <w:p w:rsidR="00313538" w:rsidRPr="00205D5A" w:rsidRDefault="00313538" w:rsidP="00C40876">
            <w:pPr>
              <w:pStyle w:val="Tekstpodstawowy"/>
              <w:rPr>
                <w:b/>
              </w:rPr>
            </w:pPr>
          </w:p>
        </w:tc>
      </w:tr>
      <w:tr w:rsidR="00313538" w:rsidRPr="00205D5A" w:rsidTr="003D5DA9">
        <w:trPr>
          <w:jc w:val="center"/>
        </w:trPr>
        <w:tc>
          <w:tcPr>
            <w:tcW w:w="1277" w:type="dxa"/>
            <w:gridSpan w:val="2"/>
            <w:vAlign w:val="center"/>
          </w:tcPr>
          <w:p w:rsidR="00313538" w:rsidRPr="00205D5A" w:rsidRDefault="00271156" w:rsidP="00C40876">
            <w:pPr>
              <w:pStyle w:val="Tekstpodstawowy"/>
              <w:jc w:val="right"/>
            </w:pPr>
            <w:r>
              <w:t>4</w:t>
            </w:r>
          </w:p>
        </w:tc>
        <w:tc>
          <w:tcPr>
            <w:tcW w:w="4536" w:type="dxa"/>
            <w:vAlign w:val="center"/>
          </w:tcPr>
          <w:p w:rsidR="00313538" w:rsidRPr="00205D5A" w:rsidRDefault="00313538" w:rsidP="00C4087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62DAB">
              <w:t>Dostawa foteli biurowych dla Zakładu Dróg i Mostów</w:t>
            </w:r>
            <w:r w:rsidRPr="00205D5A">
              <w:t xml:space="preserve"> </w:t>
            </w:r>
          </w:p>
          <w:p w:rsidR="00313538" w:rsidRPr="00205D5A" w:rsidRDefault="00313538" w:rsidP="00C40876">
            <w:pPr>
              <w:spacing w:line="360" w:lineRule="auto"/>
              <w:jc w:val="both"/>
            </w:pPr>
            <w:r w:rsidRPr="00205D5A">
              <w:t xml:space="preserve">cena  (C) za wykonanie zadania wynosi kwotę netto ....................... zł </w:t>
            </w:r>
            <w:r w:rsidRPr="00205D5A">
              <w:lastRenderedPageBreak/>
              <w:t>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103" w:type="dxa"/>
            <w:vAlign w:val="center"/>
          </w:tcPr>
          <w:p w:rsidR="00313538" w:rsidRPr="00205D5A" w:rsidRDefault="00313538" w:rsidP="00C40876">
            <w:pPr>
              <w:pStyle w:val="Tekstpodstawowy"/>
              <w:rPr>
                <w:b/>
              </w:rPr>
            </w:pPr>
          </w:p>
        </w:tc>
      </w:tr>
      <w:tr w:rsidR="00313538" w:rsidRPr="00205D5A" w:rsidTr="003D5DA9">
        <w:trPr>
          <w:jc w:val="center"/>
        </w:trPr>
        <w:tc>
          <w:tcPr>
            <w:tcW w:w="1277" w:type="dxa"/>
            <w:gridSpan w:val="2"/>
            <w:vAlign w:val="center"/>
          </w:tcPr>
          <w:p w:rsidR="00313538" w:rsidRPr="00205D5A" w:rsidRDefault="00271156" w:rsidP="00C40876">
            <w:pPr>
              <w:pStyle w:val="Tekstpodstawowy"/>
              <w:jc w:val="right"/>
            </w:pPr>
            <w:r>
              <w:t>5</w:t>
            </w:r>
          </w:p>
        </w:tc>
        <w:tc>
          <w:tcPr>
            <w:tcW w:w="4536" w:type="dxa"/>
            <w:vAlign w:val="center"/>
          </w:tcPr>
          <w:p w:rsidR="00D16BAF" w:rsidRPr="00205D5A" w:rsidRDefault="00D16BAF" w:rsidP="00D16BA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25510E">
              <w:rPr>
                <w:color w:val="000000" w:themeColor="text1"/>
              </w:rPr>
              <w:t xml:space="preserve">Dostawa </w:t>
            </w:r>
            <w:r w:rsidR="0025510E" w:rsidRPr="0025510E">
              <w:rPr>
                <w:color w:val="000000" w:themeColor="text1"/>
              </w:rPr>
              <w:t>krzeseł</w:t>
            </w:r>
            <w:r w:rsidRPr="0025510E">
              <w:rPr>
                <w:color w:val="000000" w:themeColor="text1"/>
              </w:rPr>
              <w:t xml:space="preserve"> dla Katedry </w:t>
            </w:r>
            <w:r w:rsidR="0025510E">
              <w:rPr>
                <w:color w:val="000000" w:themeColor="text1"/>
              </w:rPr>
              <w:t>Inżynierii M</w:t>
            </w:r>
            <w:r w:rsidR="0025510E" w:rsidRPr="0025510E">
              <w:rPr>
                <w:color w:val="000000" w:themeColor="text1"/>
              </w:rPr>
              <w:t>ateriałowej i Technologii Budownictwa</w:t>
            </w:r>
          </w:p>
          <w:p w:rsidR="00313538" w:rsidRPr="00205D5A" w:rsidRDefault="0025510E" w:rsidP="00D16BAF">
            <w:pPr>
              <w:spacing w:line="360" w:lineRule="auto"/>
              <w:jc w:val="both"/>
            </w:pPr>
            <w:r>
              <w:t xml:space="preserve">cena </w:t>
            </w:r>
            <w:r w:rsidR="00D16BAF" w:rsidRPr="00205D5A">
              <w:t>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103" w:type="dxa"/>
            <w:vAlign w:val="center"/>
          </w:tcPr>
          <w:p w:rsidR="00313538" w:rsidRPr="00205D5A" w:rsidRDefault="00313538" w:rsidP="00C40876">
            <w:pPr>
              <w:pStyle w:val="Tekstpodstawowy"/>
              <w:rPr>
                <w:b/>
              </w:rPr>
            </w:pPr>
          </w:p>
        </w:tc>
      </w:tr>
      <w:tr w:rsidR="00367E96" w:rsidRPr="00205D5A" w:rsidTr="003D5DA9">
        <w:trPr>
          <w:jc w:val="center"/>
        </w:trPr>
        <w:tc>
          <w:tcPr>
            <w:tcW w:w="1277" w:type="dxa"/>
            <w:gridSpan w:val="2"/>
            <w:vAlign w:val="center"/>
          </w:tcPr>
          <w:p w:rsidR="00367E96" w:rsidRPr="00862DAB" w:rsidRDefault="00271156" w:rsidP="00C40876">
            <w:pPr>
              <w:pStyle w:val="Tekstpodstawowy"/>
              <w:jc w:val="right"/>
            </w:pPr>
            <w:r>
              <w:t>6</w:t>
            </w:r>
          </w:p>
        </w:tc>
        <w:tc>
          <w:tcPr>
            <w:tcW w:w="4536" w:type="dxa"/>
            <w:vAlign w:val="center"/>
          </w:tcPr>
          <w:p w:rsidR="00367E96" w:rsidRPr="00205D5A" w:rsidRDefault="00367E96" w:rsidP="00367E9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62DAB">
              <w:t>Dostawa foteli biurowych dla Sekcji ds. Gazety Politechniki</w:t>
            </w:r>
            <w:r w:rsidRPr="00205D5A">
              <w:t xml:space="preserve"> </w:t>
            </w:r>
          </w:p>
          <w:p w:rsidR="00367E96" w:rsidRPr="00205D5A" w:rsidRDefault="00367E96" w:rsidP="00367E96">
            <w:pPr>
              <w:pStyle w:val="Tekstpodstawowy"/>
              <w:rPr>
                <w:b/>
              </w:rPr>
            </w:pPr>
            <w:r w:rsidRPr="00205D5A">
              <w:t xml:space="preserve"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</w:t>
            </w:r>
            <w:r w:rsidRPr="00205D5A">
              <w:lastRenderedPageBreak/>
              <w:t>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103" w:type="dxa"/>
            <w:vAlign w:val="center"/>
          </w:tcPr>
          <w:p w:rsidR="00367E96" w:rsidRPr="00205D5A" w:rsidRDefault="00367E96" w:rsidP="00C40876">
            <w:pPr>
              <w:pStyle w:val="Tekstpodstawowy"/>
              <w:rPr>
                <w:b/>
              </w:rPr>
            </w:pPr>
          </w:p>
        </w:tc>
      </w:tr>
      <w:tr w:rsidR="00313538" w:rsidRPr="00205D5A" w:rsidTr="003D5DA9">
        <w:trPr>
          <w:jc w:val="center"/>
        </w:trPr>
        <w:tc>
          <w:tcPr>
            <w:tcW w:w="1277" w:type="dxa"/>
            <w:gridSpan w:val="2"/>
            <w:vAlign w:val="center"/>
          </w:tcPr>
          <w:p w:rsidR="00313538" w:rsidRPr="00205D5A" w:rsidRDefault="00271156" w:rsidP="00C40876">
            <w:pPr>
              <w:pStyle w:val="Tekstpodstawowy"/>
              <w:jc w:val="right"/>
            </w:pPr>
            <w:r>
              <w:t>7</w:t>
            </w:r>
          </w:p>
        </w:tc>
        <w:tc>
          <w:tcPr>
            <w:tcW w:w="4536" w:type="dxa"/>
            <w:vAlign w:val="center"/>
          </w:tcPr>
          <w:p w:rsidR="00313538" w:rsidRPr="00205D5A" w:rsidRDefault="00313538" w:rsidP="00C4087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62DAB">
              <w:t>Dostawa krzeseł dla Akademickiego Radia i Telewizji Centrum</w:t>
            </w:r>
            <w:r w:rsidRPr="00205D5A">
              <w:t xml:space="preserve"> </w:t>
            </w:r>
          </w:p>
          <w:p w:rsidR="00313538" w:rsidRPr="00205D5A" w:rsidRDefault="008822D6" w:rsidP="00C40876">
            <w:pPr>
              <w:spacing w:line="360" w:lineRule="auto"/>
              <w:jc w:val="both"/>
            </w:pPr>
            <w:r>
              <w:t xml:space="preserve">cena </w:t>
            </w:r>
            <w:r w:rsidR="00313538" w:rsidRPr="00205D5A">
              <w:t>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103" w:type="dxa"/>
            <w:vAlign w:val="center"/>
          </w:tcPr>
          <w:p w:rsidR="00313538" w:rsidRPr="00205D5A" w:rsidRDefault="00313538" w:rsidP="00C40876">
            <w:pPr>
              <w:pStyle w:val="Tekstpodstawowy"/>
              <w:rPr>
                <w:b/>
              </w:rPr>
            </w:pPr>
          </w:p>
        </w:tc>
      </w:tr>
      <w:tr w:rsidR="00313538" w:rsidRPr="00205D5A" w:rsidTr="00271156">
        <w:trPr>
          <w:jc w:val="center"/>
        </w:trPr>
        <w:tc>
          <w:tcPr>
            <w:tcW w:w="1271" w:type="dxa"/>
            <w:vAlign w:val="center"/>
          </w:tcPr>
          <w:p w:rsidR="00313538" w:rsidRPr="00205D5A" w:rsidRDefault="00271156" w:rsidP="00C40876">
            <w:pPr>
              <w:pStyle w:val="Tekstpodstawowy"/>
              <w:jc w:val="right"/>
            </w:pPr>
            <w:r>
              <w:t>8</w:t>
            </w:r>
          </w:p>
        </w:tc>
        <w:tc>
          <w:tcPr>
            <w:tcW w:w="4542" w:type="dxa"/>
            <w:gridSpan w:val="2"/>
            <w:vAlign w:val="center"/>
          </w:tcPr>
          <w:p w:rsidR="00313538" w:rsidRPr="00205D5A" w:rsidRDefault="00313538" w:rsidP="00C4087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62DAB">
              <w:t>Dostawa krzeseł dla Katedry Inżynierii Chemicznej i Procesowej</w:t>
            </w:r>
            <w:r w:rsidRPr="00205D5A">
              <w:t xml:space="preserve"> </w:t>
            </w:r>
          </w:p>
          <w:p w:rsidR="00313538" w:rsidRPr="00205D5A" w:rsidRDefault="00313538" w:rsidP="00C40876">
            <w:pPr>
              <w:spacing w:line="360" w:lineRule="auto"/>
              <w:jc w:val="both"/>
            </w:pPr>
            <w:r w:rsidRPr="00205D5A">
              <w:t xml:space="preserve"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</w:t>
            </w:r>
            <w:r w:rsidRPr="00205D5A">
              <w:lastRenderedPageBreak/>
              <w:t>(słownie:................................................................................................ zł).</w:t>
            </w:r>
          </w:p>
        </w:tc>
        <w:tc>
          <w:tcPr>
            <w:tcW w:w="5103" w:type="dxa"/>
            <w:vAlign w:val="center"/>
          </w:tcPr>
          <w:p w:rsidR="00313538" w:rsidRPr="00205D5A" w:rsidRDefault="00313538" w:rsidP="00C40876">
            <w:pPr>
              <w:pStyle w:val="Tekstpodstawowy"/>
              <w:rPr>
                <w:b/>
              </w:rPr>
            </w:pPr>
          </w:p>
        </w:tc>
      </w:tr>
      <w:tr w:rsidR="00313538" w:rsidRPr="00205D5A" w:rsidTr="003D5DA9">
        <w:trPr>
          <w:jc w:val="center"/>
        </w:trPr>
        <w:tc>
          <w:tcPr>
            <w:tcW w:w="1277" w:type="dxa"/>
            <w:gridSpan w:val="2"/>
            <w:vAlign w:val="center"/>
          </w:tcPr>
          <w:p w:rsidR="00313538" w:rsidRPr="00205D5A" w:rsidRDefault="0023276A" w:rsidP="00C40876">
            <w:pPr>
              <w:pStyle w:val="Tekstpodstawowy"/>
              <w:jc w:val="right"/>
            </w:pPr>
            <w:r>
              <w:t>9</w:t>
            </w:r>
          </w:p>
        </w:tc>
        <w:tc>
          <w:tcPr>
            <w:tcW w:w="4536" w:type="dxa"/>
            <w:vAlign w:val="center"/>
          </w:tcPr>
          <w:p w:rsidR="00313538" w:rsidRPr="00205D5A" w:rsidRDefault="00313538" w:rsidP="00C4087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62DAB">
              <w:t xml:space="preserve">Dostawa </w:t>
            </w:r>
            <w:r w:rsidR="0023276A">
              <w:t xml:space="preserve">montaż i ustawienie mebli dla Katedry Fizyki i Inżynierii Medycznej </w:t>
            </w:r>
          </w:p>
          <w:p w:rsidR="00313538" w:rsidRPr="00205D5A" w:rsidRDefault="00313538" w:rsidP="00C4087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103" w:type="dxa"/>
            <w:vAlign w:val="center"/>
          </w:tcPr>
          <w:p w:rsidR="00313538" w:rsidRPr="00205D5A" w:rsidRDefault="00313538" w:rsidP="00C40876">
            <w:pPr>
              <w:pStyle w:val="Tekstpodstawowy"/>
              <w:rPr>
                <w:b/>
              </w:rPr>
            </w:pPr>
          </w:p>
        </w:tc>
      </w:tr>
      <w:tr w:rsidR="008D152B" w:rsidRPr="00205D5A" w:rsidTr="003D5DA9">
        <w:trPr>
          <w:jc w:val="center"/>
        </w:trPr>
        <w:tc>
          <w:tcPr>
            <w:tcW w:w="1277" w:type="dxa"/>
            <w:gridSpan w:val="2"/>
            <w:vAlign w:val="center"/>
          </w:tcPr>
          <w:p w:rsidR="008D152B" w:rsidRPr="00862DAB" w:rsidRDefault="0023276A" w:rsidP="00C40876">
            <w:pPr>
              <w:pStyle w:val="Tekstpodstawowy"/>
              <w:jc w:val="right"/>
            </w:pPr>
            <w:r>
              <w:t>10</w:t>
            </w:r>
          </w:p>
        </w:tc>
        <w:tc>
          <w:tcPr>
            <w:tcW w:w="4536" w:type="dxa"/>
            <w:vAlign w:val="center"/>
          </w:tcPr>
          <w:p w:rsidR="00CB0972" w:rsidRDefault="00CB0972" w:rsidP="00C40876">
            <w:pPr>
              <w:pStyle w:val="Tekstpodstawowy"/>
            </w:pPr>
            <w:r>
              <w:t xml:space="preserve">Dostawa, </w:t>
            </w:r>
            <w:r w:rsidR="008822D6">
              <w:t xml:space="preserve">foteli dla Wydziału Chemicznego </w:t>
            </w:r>
            <w:r w:rsidR="005831C7">
              <w:t xml:space="preserve"> </w:t>
            </w:r>
          </w:p>
          <w:p w:rsidR="008D152B" w:rsidRPr="00205D5A" w:rsidRDefault="00F92627" w:rsidP="00C40876">
            <w:pPr>
              <w:pStyle w:val="Tekstpodstawowy"/>
              <w:rPr>
                <w:b/>
              </w:rPr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</w:t>
            </w:r>
          </w:p>
        </w:tc>
        <w:tc>
          <w:tcPr>
            <w:tcW w:w="5103" w:type="dxa"/>
            <w:vAlign w:val="center"/>
          </w:tcPr>
          <w:p w:rsidR="008D152B" w:rsidRPr="00205D5A" w:rsidRDefault="008D152B" w:rsidP="00C40876">
            <w:pPr>
              <w:pStyle w:val="Tekstpodstawowy"/>
              <w:rPr>
                <w:b/>
              </w:rPr>
            </w:pPr>
          </w:p>
        </w:tc>
      </w:tr>
    </w:tbl>
    <w:p w:rsidR="00C40876" w:rsidRDefault="00C40876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>
        <w:rPr>
          <w:b/>
          <w:sz w:val="28"/>
          <w:highlight w:val="yellow"/>
        </w:rPr>
        <w:t>II. KRYTERIUM GWARANCJA:</w:t>
      </w:r>
    </w:p>
    <w:p w:rsidR="00C40876" w:rsidRDefault="00C40876" w:rsidP="00C40876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1:</w:t>
      </w:r>
    </w:p>
    <w:p w:rsidR="00C40876" w:rsidRDefault="00C40876" w:rsidP="00C40876">
      <w:pPr>
        <w:jc w:val="both"/>
        <w:rPr>
          <w:b/>
        </w:rPr>
      </w:pPr>
      <w:r>
        <w:rPr>
          <w:b/>
        </w:rPr>
        <w:t xml:space="preserve">Okres gwarancji na: </w:t>
      </w:r>
    </w:p>
    <w:p w:rsidR="00C40876" w:rsidRDefault="00C40876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lastRenderedPageBreak/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C40876" w:rsidRDefault="00C40876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C40876" w:rsidRDefault="00C40876" w:rsidP="00C40876">
      <w:pPr>
        <w:jc w:val="both"/>
        <w:rPr>
          <w:b/>
          <w:sz w:val="26"/>
          <w:szCs w:val="26"/>
        </w:rPr>
      </w:pPr>
    </w:p>
    <w:p w:rsidR="00C40876" w:rsidRDefault="00C40876" w:rsidP="00C40876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2:</w:t>
      </w:r>
    </w:p>
    <w:p w:rsidR="00C40876" w:rsidRDefault="00C40876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 xml:space="preserve">Okres gwarancji na: </w:t>
      </w:r>
    </w:p>
    <w:p w:rsidR="00C40876" w:rsidRDefault="00C40876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C40876" w:rsidRDefault="00C40876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C40876" w:rsidRPr="008F3809" w:rsidRDefault="00C40876" w:rsidP="00C40876">
      <w:pPr>
        <w:jc w:val="both"/>
        <w:rPr>
          <w:b/>
          <w:sz w:val="16"/>
          <w:szCs w:val="16"/>
        </w:rPr>
      </w:pPr>
    </w:p>
    <w:p w:rsidR="00C40876" w:rsidRDefault="00C40876" w:rsidP="00C40876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3:</w:t>
      </w:r>
    </w:p>
    <w:p w:rsidR="00C40876" w:rsidRDefault="00C40876" w:rsidP="00C40876">
      <w:pPr>
        <w:jc w:val="both"/>
        <w:rPr>
          <w:b/>
        </w:rPr>
      </w:pPr>
      <w:r>
        <w:rPr>
          <w:b/>
        </w:rPr>
        <w:t xml:space="preserve">Okres gwarancji na: </w:t>
      </w:r>
    </w:p>
    <w:p w:rsidR="00C40876" w:rsidRDefault="00C40876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C40876" w:rsidRDefault="00C40876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C40876" w:rsidRDefault="00C40876" w:rsidP="00C40876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4:</w:t>
      </w:r>
    </w:p>
    <w:p w:rsidR="00C40876" w:rsidRPr="007072BF" w:rsidRDefault="00C40876" w:rsidP="00C40876">
      <w:pPr>
        <w:jc w:val="both"/>
        <w:rPr>
          <w:b/>
        </w:rPr>
      </w:pPr>
      <w:r>
        <w:rPr>
          <w:b/>
        </w:rPr>
        <w:t xml:space="preserve">Okres gwarancji na: </w:t>
      </w:r>
    </w:p>
    <w:p w:rsidR="00C40876" w:rsidRDefault="00C40876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C40876" w:rsidRDefault="00C40876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C40876" w:rsidRDefault="00C40876" w:rsidP="00C40876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5:</w:t>
      </w:r>
    </w:p>
    <w:p w:rsidR="00C40876" w:rsidRDefault="00C40876" w:rsidP="00C40876">
      <w:pPr>
        <w:jc w:val="both"/>
        <w:rPr>
          <w:b/>
        </w:rPr>
      </w:pPr>
      <w:r>
        <w:rPr>
          <w:b/>
        </w:rPr>
        <w:t xml:space="preserve">Okres gwarancji na: </w:t>
      </w:r>
    </w:p>
    <w:p w:rsidR="00C40876" w:rsidRDefault="00C40876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C40876" w:rsidRDefault="00C40876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C40876" w:rsidRDefault="00C40876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C40876" w:rsidRDefault="00C40876" w:rsidP="00C40876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6:</w:t>
      </w:r>
    </w:p>
    <w:p w:rsidR="00C40876" w:rsidRDefault="00C40876" w:rsidP="00C40876">
      <w:pPr>
        <w:jc w:val="both"/>
        <w:rPr>
          <w:b/>
        </w:rPr>
      </w:pPr>
      <w:r>
        <w:rPr>
          <w:b/>
        </w:rPr>
        <w:t xml:space="preserve">Okres gwarancji na: </w:t>
      </w:r>
    </w:p>
    <w:p w:rsidR="00C40876" w:rsidRDefault="00C40876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C40876" w:rsidRPr="007072BF" w:rsidRDefault="00C40876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C40876" w:rsidRPr="007072BF" w:rsidRDefault="00C40876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C40876" w:rsidRDefault="00C40876" w:rsidP="00C40876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7:</w:t>
      </w:r>
    </w:p>
    <w:p w:rsidR="00C40876" w:rsidRDefault="00C40876" w:rsidP="00C40876">
      <w:pPr>
        <w:jc w:val="both"/>
        <w:rPr>
          <w:b/>
        </w:rPr>
      </w:pPr>
      <w:r>
        <w:rPr>
          <w:b/>
        </w:rPr>
        <w:t xml:space="preserve">Okres gwarancji na: </w:t>
      </w:r>
    </w:p>
    <w:p w:rsidR="00C40876" w:rsidRDefault="00C40876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</w:t>
      </w:r>
      <w:r>
        <w:rPr>
          <w:b/>
          <w:sz w:val="96"/>
        </w:rPr>
        <w:t xml:space="preserve">□ </w:t>
      </w:r>
      <w:r>
        <w:rPr>
          <w:b/>
        </w:rPr>
        <w:t xml:space="preserve">36 miesięcy </w:t>
      </w:r>
      <w:r>
        <w:rPr>
          <w:b/>
          <w:sz w:val="96"/>
        </w:rPr>
        <w:t xml:space="preserve">□ </w:t>
      </w:r>
      <w:r>
        <w:rPr>
          <w:b/>
        </w:rPr>
        <w:t>48 miesięcy</w:t>
      </w:r>
      <w:r>
        <w:t xml:space="preserve">      </w:t>
      </w:r>
    </w:p>
    <w:p w:rsidR="00C40876" w:rsidRPr="007072BF" w:rsidRDefault="00C40876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C40876" w:rsidRDefault="00C40876" w:rsidP="00C40876">
      <w:pPr>
        <w:pStyle w:val="Tekstpodstawowywcity"/>
        <w:spacing w:line="360" w:lineRule="auto"/>
        <w:ind w:left="0" w:firstLine="0"/>
        <w:rPr>
          <w:szCs w:val="24"/>
        </w:rPr>
      </w:pPr>
    </w:p>
    <w:p w:rsidR="00C40876" w:rsidRDefault="00C40876" w:rsidP="00C40876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Zad 8:</w:t>
      </w:r>
    </w:p>
    <w:p w:rsidR="00C40876" w:rsidRDefault="00C40876" w:rsidP="00C40876">
      <w:pPr>
        <w:jc w:val="both"/>
        <w:rPr>
          <w:b/>
        </w:rPr>
      </w:pPr>
      <w:r>
        <w:rPr>
          <w:b/>
        </w:rPr>
        <w:t xml:space="preserve">Okres gwarancji na: </w:t>
      </w:r>
    </w:p>
    <w:p w:rsidR="00C40876" w:rsidRDefault="00C40876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</w:t>
      </w:r>
      <w:r>
        <w:rPr>
          <w:b/>
          <w:sz w:val="96"/>
        </w:rPr>
        <w:t xml:space="preserve">□ </w:t>
      </w:r>
      <w:r>
        <w:rPr>
          <w:b/>
        </w:rPr>
        <w:t xml:space="preserve">36 miesięcy </w:t>
      </w:r>
      <w:r>
        <w:rPr>
          <w:b/>
          <w:sz w:val="96"/>
        </w:rPr>
        <w:t xml:space="preserve">□ </w:t>
      </w:r>
      <w:r>
        <w:rPr>
          <w:b/>
        </w:rPr>
        <w:t>48 miesięcy</w:t>
      </w:r>
      <w:r>
        <w:t xml:space="preserve">     </w:t>
      </w:r>
    </w:p>
    <w:p w:rsidR="00C40876" w:rsidRPr="007072BF" w:rsidRDefault="00C40876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C40876" w:rsidRDefault="00C40876" w:rsidP="00C40876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9:</w:t>
      </w:r>
    </w:p>
    <w:p w:rsidR="00C40876" w:rsidRDefault="00C40876" w:rsidP="00C40876">
      <w:pPr>
        <w:jc w:val="both"/>
        <w:rPr>
          <w:b/>
        </w:rPr>
      </w:pPr>
      <w:r>
        <w:rPr>
          <w:b/>
        </w:rPr>
        <w:t xml:space="preserve">Okres gwarancji na: </w:t>
      </w:r>
    </w:p>
    <w:p w:rsidR="00C40876" w:rsidRDefault="00C40876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</w:t>
      </w:r>
      <w:r>
        <w:rPr>
          <w:b/>
          <w:sz w:val="96"/>
        </w:rPr>
        <w:t xml:space="preserve">□ </w:t>
      </w:r>
      <w:r>
        <w:rPr>
          <w:b/>
        </w:rPr>
        <w:t xml:space="preserve">36 miesięcy </w:t>
      </w:r>
      <w:r>
        <w:rPr>
          <w:b/>
          <w:sz w:val="96"/>
        </w:rPr>
        <w:t xml:space="preserve">□ </w:t>
      </w:r>
      <w:r>
        <w:rPr>
          <w:b/>
        </w:rPr>
        <w:t>48 miesięcy</w:t>
      </w:r>
      <w:r>
        <w:t xml:space="preserve">     </w:t>
      </w:r>
    </w:p>
    <w:p w:rsidR="00C40876" w:rsidRPr="007072BF" w:rsidRDefault="00C40876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C40876" w:rsidRDefault="00C40876" w:rsidP="00C40876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10:</w:t>
      </w:r>
    </w:p>
    <w:p w:rsidR="00C40876" w:rsidRDefault="00C40876" w:rsidP="00C40876">
      <w:pPr>
        <w:jc w:val="both"/>
        <w:rPr>
          <w:b/>
        </w:rPr>
      </w:pPr>
      <w:r>
        <w:rPr>
          <w:b/>
        </w:rPr>
        <w:t xml:space="preserve">Okres gwarancji na: </w:t>
      </w:r>
    </w:p>
    <w:p w:rsidR="00C40876" w:rsidRDefault="00C40876" w:rsidP="00C408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</w:t>
      </w:r>
      <w:r>
        <w:rPr>
          <w:b/>
          <w:sz w:val="96"/>
        </w:rPr>
        <w:t xml:space="preserve">□ </w:t>
      </w:r>
      <w:r>
        <w:rPr>
          <w:b/>
        </w:rPr>
        <w:t xml:space="preserve">36 miesięcy </w:t>
      </w:r>
      <w:r>
        <w:rPr>
          <w:b/>
          <w:sz w:val="96"/>
        </w:rPr>
        <w:t xml:space="preserve">□ </w:t>
      </w:r>
      <w:r>
        <w:rPr>
          <w:b/>
        </w:rPr>
        <w:t>48 miesięcy</w:t>
      </w:r>
      <w:r>
        <w:t xml:space="preserve">     </w:t>
      </w:r>
    </w:p>
    <w:p w:rsidR="008D152B" w:rsidRPr="00357ED9" w:rsidRDefault="00C40876" w:rsidP="00357E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304532" w:rsidRDefault="00304532" w:rsidP="00304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ED3564">
        <w:rPr>
          <w:b/>
          <w:color w:val="FF0000"/>
          <w:sz w:val="28"/>
          <w:szCs w:val="28"/>
        </w:rPr>
        <w:t>Zamawiający wymaga podania w poniższej wycenie szczegółowej (tabeli) marki/modelu/producenta oferowanego asortymentu</w:t>
      </w:r>
      <w:r w:rsidRPr="00ED3564">
        <w:rPr>
          <w:b/>
          <w:sz w:val="28"/>
          <w:szCs w:val="28"/>
        </w:rPr>
        <w:t>.</w:t>
      </w:r>
      <w:r w:rsidR="00ED3564">
        <w:rPr>
          <w:b/>
          <w:sz w:val="28"/>
          <w:szCs w:val="28"/>
        </w:rPr>
        <w:t xml:space="preserve"> </w:t>
      </w:r>
      <w:r w:rsidR="00ED3564" w:rsidRPr="00ED3564">
        <w:rPr>
          <w:b/>
          <w:color w:val="FF0000"/>
          <w:sz w:val="28"/>
          <w:szCs w:val="28"/>
        </w:rPr>
        <w:t xml:space="preserve">(Proszę podać wszystkie dane) </w:t>
      </w:r>
      <w:r w:rsidRPr="00ED3564">
        <w:rPr>
          <w:b/>
          <w:color w:val="FF0000"/>
          <w:sz w:val="28"/>
          <w:szCs w:val="28"/>
        </w:rPr>
        <w:t xml:space="preserve"> </w:t>
      </w:r>
      <w:r w:rsidRPr="00ED3564">
        <w:rPr>
          <w:b/>
          <w:sz w:val="28"/>
          <w:szCs w:val="28"/>
        </w:rPr>
        <w:t xml:space="preserve">W przypadku produkcji własnej oferowanych mebli należy w miejscu marki/modelu/producenta niniejszego formularza wpisanie produkcja własna. </w:t>
      </w:r>
    </w:p>
    <w:p w:rsidR="00643E4C" w:rsidRPr="00C40876" w:rsidRDefault="00643E4C" w:rsidP="00304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</w:rPr>
      </w:pPr>
    </w:p>
    <w:p w:rsidR="00643E4C" w:rsidRPr="00643E4C" w:rsidRDefault="00643E4C" w:rsidP="00643E4C">
      <w:pPr>
        <w:pStyle w:val="Tekstpodstawowywcity"/>
        <w:ind w:left="0" w:firstLine="0"/>
        <w:rPr>
          <w:b/>
          <w:szCs w:val="24"/>
        </w:rPr>
      </w:pPr>
      <w:r w:rsidRPr="00643E4C">
        <w:rPr>
          <w:b/>
          <w:szCs w:val="24"/>
        </w:rPr>
        <w:t>Zadanie nr 1;</w:t>
      </w:r>
    </w:p>
    <w:tbl>
      <w:tblPr>
        <w:tblW w:w="10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1"/>
        <w:gridCol w:w="2966"/>
        <w:gridCol w:w="616"/>
        <w:gridCol w:w="992"/>
        <w:gridCol w:w="1701"/>
        <w:gridCol w:w="1418"/>
        <w:gridCol w:w="1984"/>
      </w:tblGrid>
      <w:tr w:rsidR="00304532" w:rsidTr="00C40876">
        <w:trPr>
          <w:trHeight w:val="75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04532" w:rsidRDefault="00304532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04532" w:rsidRDefault="00304532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04532" w:rsidRDefault="00304532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04532" w:rsidRDefault="00304532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nr katalogowy oferowanego produktu nadany przez producenta.</w:t>
            </w:r>
          </w:p>
          <w:p w:rsidR="003D5DA9" w:rsidRDefault="003D5DA9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304532" w:rsidTr="00C40876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pStyle w:val="Akapitzlist"/>
              <w:widowControl w:val="0"/>
              <w:numPr>
                <w:ilvl w:val="0"/>
                <w:numId w:val="34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6B4DB9" w:rsidRDefault="006B4DB9" w:rsidP="00304532">
            <w:pPr>
              <w:widowControl w:val="0"/>
              <w:rPr>
                <w:bCs/>
                <w:color w:val="000000"/>
              </w:rPr>
            </w:pPr>
            <w:r w:rsidRPr="006B4DB9">
              <w:rPr>
                <w:bCs/>
              </w:rPr>
              <w:t xml:space="preserve">biurko 120x70x75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B95642" w:rsidRDefault="00304532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B95642">
              <w:rPr>
                <w:bCs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B95642" w:rsidRDefault="00304532" w:rsidP="00C40876">
            <w:pPr>
              <w:widowControl w:val="0"/>
              <w:jc w:val="center"/>
              <w:rPr>
                <w:bCs/>
                <w:color w:val="000000"/>
              </w:rPr>
            </w:pPr>
            <w:r w:rsidRPr="00B95642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304532" w:rsidTr="00C40876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pStyle w:val="Akapitzlist"/>
              <w:widowControl w:val="0"/>
              <w:numPr>
                <w:ilvl w:val="0"/>
                <w:numId w:val="34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6B4DB9" w:rsidRDefault="006B4DB9" w:rsidP="006B4DB9">
            <w:pPr>
              <w:pStyle w:val="Standard"/>
              <w:rPr>
                <w:rFonts w:ascii="Times New Roman" w:hAnsi="Times New Roman"/>
                <w:bCs/>
              </w:rPr>
            </w:pPr>
            <w:r w:rsidRPr="006B4DB9">
              <w:rPr>
                <w:rFonts w:ascii="Times New Roman" w:hAnsi="Times New Roman"/>
                <w:bCs/>
              </w:rPr>
              <w:t xml:space="preserve">kontener 40x60x60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B95642" w:rsidRDefault="006B4DB9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B95642">
              <w:rPr>
                <w:bCs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B95642" w:rsidRDefault="00304532" w:rsidP="00C40876">
            <w:pPr>
              <w:widowControl w:val="0"/>
              <w:jc w:val="center"/>
              <w:rPr>
                <w:bCs/>
                <w:color w:val="000000"/>
              </w:rPr>
            </w:pPr>
            <w:r w:rsidRPr="00B95642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304532" w:rsidTr="00C40876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pStyle w:val="Akapitzlist"/>
              <w:widowControl w:val="0"/>
              <w:numPr>
                <w:ilvl w:val="0"/>
                <w:numId w:val="34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6B4DB9" w:rsidRDefault="006B4DB9" w:rsidP="006B4DB9">
            <w:pPr>
              <w:widowControl w:val="0"/>
              <w:rPr>
                <w:bCs/>
              </w:rPr>
            </w:pPr>
            <w:r w:rsidRPr="006B4DB9">
              <w:rPr>
                <w:bCs/>
              </w:rPr>
              <w:t xml:space="preserve">stolik 170x80x75 </w:t>
            </w:r>
            <w:r w:rsidRPr="006B4DB9">
              <w:rPr>
                <w:bCs/>
              </w:rPr>
              <w:tab/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B95642" w:rsidRDefault="006B4DB9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B95642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B95642" w:rsidRDefault="00304532" w:rsidP="00C40876">
            <w:pPr>
              <w:widowControl w:val="0"/>
              <w:jc w:val="center"/>
              <w:rPr>
                <w:bCs/>
                <w:color w:val="000000"/>
              </w:rPr>
            </w:pPr>
            <w:r w:rsidRPr="00B95642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304532" w:rsidTr="00C40876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pStyle w:val="Akapitzlist"/>
              <w:widowControl w:val="0"/>
              <w:numPr>
                <w:ilvl w:val="0"/>
                <w:numId w:val="34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B95642" w:rsidRDefault="00B95642" w:rsidP="00B95642">
            <w:pPr>
              <w:widowControl w:val="0"/>
              <w:rPr>
                <w:bCs/>
              </w:rPr>
            </w:pPr>
            <w:r w:rsidRPr="00B95642">
              <w:rPr>
                <w:bCs/>
              </w:rPr>
              <w:t xml:space="preserve">komoda 200x40x1100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B95642" w:rsidRDefault="00B95642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B95642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B95642" w:rsidRDefault="00B95642" w:rsidP="00C40876">
            <w:pPr>
              <w:widowControl w:val="0"/>
              <w:jc w:val="center"/>
              <w:rPr>
                <w:bCs/>
              </w:rPr>
            </w:pPr>
            <w:r w:rsidRPr="00B95642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304532" w:rsidTr="00C40876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pStyle w:val="Akapitzlist"/>
              <w:widowControl w:val="0"/>
              <w:numPr>
                <w:ilvl w:val="0"/>
                <w:numId w:val="34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B95642" w:rsidRDefault="00B95642" w:rsidP="00B95642">
            <w:pPr>
              <w:widowControl w:val="0"/>
              <w:rPr>
                <w:bCs/>
              </w:rPr>
            </w:pPr>
            <w:r w:rsidRPr="00B95642">
              <w:rPr>
                <w:bCs/>
              </w:rPr>
              <w:t xml:space="preserve">szafka otwarta wisząca 90x30x40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B95642" w:rsidRDefault="00B95642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B95642">
              <w:rPr>
                <w:bCs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B95642" w:rsidRDefault="00B95642" w:rsidP="00C40876">
            <w:pPr>
              <w:widowControl w:val="0"/>
              <w:jc w:val="center"/>
              <w:rPr>
                <w:bCs/>
              </w:rPr>
            </w:pPr>
            <w:r w:rsidRPr="00B95642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304532" w:rsidTr="00C40876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pStyle w:val="Akapitzlist"/>
              <w:widowControl w:val="0"/>
              <w:numPr>
                <w:ilvl w:val="0"/>
                <w:numId w:val="34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306981" w:rsidRDefault="00306981" w:rsidP="00B95642">
            <w:pPr>
              <w:widowControl w:val="0"/>
              <w:rPr>
                <w:bCs/>
              </w:rPr>
            </w:pPr>
            <w:r w:rsidRPr="00306981">
              <w:rPr>
                <w:bCs/>
              </w:rPr>
              <w:t xml:space="preserve">szafa ubraniowo -aktowa 140x50x200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306981" w:rsidRDefault="00306981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306981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306981" w:rsidRDefault="00306981" w:rsidP="00C40876">
            <w:pPr>
              <w:widowControl w:val="0"/>
              <w:jc w:val="center"/>
              <w:rPr>
                <w:bCs/>
              </w:rPr>
            </w:pPr>
            <w:r w:rsidRPr="00306981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304532" w:rsidTr="00C40876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pStyle w:val="Akapitzlist"/>
              <w:widowControl w:val="0"/>
              <w:numPr>
                <w:ilvl w:val="0"/>
                <w:numId w:val="34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306981" w:rsidRDefault="00306981" w:rsidP="00306981">
            <w:pPr>
              <w:widowControl w:val="0"/>
              <w:rPr>
                <w:bCs/>
              </w:rPr>
            </w:pPr>
            <w:r w:rsidRPr="00306981">
              <w:rPr>
                <w:bCs/>
              </w:rPr>
              <w:t xml:space="preserve">kącik socjalny 120x140x200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306981" w:rsidRDefault="00306981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306981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306981" w:rsidRDefault="00306981" w:rsidP="00C40876">
            <w:pPr>
              <w:widowControl w:val="0"/>
              <w:jc w:val="center"/>
              <w:rPr>
                <w:bCs/>
              </w:rPr>
            </w:pPr>
            <w:r w:rsidRPr="00306981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304532" w:rsidTr="00C40876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pStyle w:val="Akapitzlist"/>
              <w:widowControl w:val="0"/>
              <w:numPr>
                <w:ilvl w:val="0"/>
                <w:numId w:val="34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60716D" w:rsidRDefault="0060716D" w:rsidP="00306981">
            <w:pPr>
              <w:widowControl w:val="0"/>
              <w:rPr>
                <w:bCs/>
              </w:rPr>
            </w:pPr>
            <w:r w:rsidRPr="0060716D">
              <w:rPr>
                <w:bCs/>
              </w:rPr>
              <w:t>biurko 150x73,5x75.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60716D" w:rsidRDefault="0060716D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60716D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60716D" w:rsidRDefault="0060716D" w:rsidP="00C40876">
            <w:pPr>
              <w:widowControl w:val="0"/>
              <w:jc w:val="center"/>
              <w:rPr>
                <w:bCs/>
              </w:rPr>
            </w:pPr>
            <w:r w:rsidRPr="0060716D">
              <w:rPr>
                <w:bCs/>
              </w:rPr>
              <w:t>szt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304532" w:rsidTr="00C40876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pStyle w:val="Akapitzlist"/>
              <w:widowControl w:val="0"/>
              <w:numPr>
                <w:ilvl w:val="0"/>
                <w:numId w:val="34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60716D" w:rsidRDefault="0060716D" w:rsidP="00306981">
            <w:pPr>
              <w:widowControl w:val="0"/>
              <w:rPr>
                <w:bCs/>
              </w:rPr>
            </w:pPr>
            <w:r w:rsidRPr="0060716D">
              <w:rPr>
                <w:bCs/>
              </w:rPr>
              <w:t xml:space="preserve">szafka 80x40x75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60716D" w:rsidRDefault="0060716D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60716D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Pr="0060716D" w:rsidRDefault="0060716D" w:rsidP="00C40876">
            <w:pPr>
              <w:widowControl w:val="0"/>
              <w:jc w:val="center"/>
              <w:rPr>
                <w:bCs/>
              </w:rPr>
            </w:pPr>
            <w:r w:rsidRPr="0060716D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32" w:rsidRDefault="00304532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65637" w:rsidTr="00C40876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637" w:rsidRDefault="00A65637" w:rsidP="00C40876">
            <w:pPr>
              <w:pStyle w:val="Akapitzlist"/>
              <w:widowControl w:val="0"/>
              <w:numPr>
                <w:ilvl w:val="0"/>
                <w:numId w:val="34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637" w:rsidRDefault="0060716D" w:rsidP="00A65637">
            <w:pPr>
              <w:widowControl w:val="0"/>
              <w:rPr>
                <w:b/>
                <w:bCs/>
                <w:u w:val="single"/>
              </w:rPr>
            </w:pPr>
            <w:r>
              <w:t xml:space="preserve">krzesło obrotowe.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637" w:rsidRDefault="0060716D" w:rsidP="00C40876">
            <w:pPr>
              <w:widowControl w:val="0"/>
              <w:jc w:val="center"/>
              <w:rPr>
                <w:b/>
                <w:bCs/>
                <w:u w:val="single"/>
              </w:rPr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637" w:rsidRDefault="0060716D" w:rsidP="00C40876">
            <w:pPr>
              <w:widowControl w:val="0"/>
              <w:jc w:val="center"/>
              <w:rPr>
                <w:b/>
                <w:bCs/>
                <w:u w:val="single"/>
              </w:rPr>
            </w:pPr>
            <w:r>
              <w:t>szt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637" w:rsidRDefault="00A65637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637" w:rsidRDefault="00A65637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637" w:rsidRDefault="00A65637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643E4C" w:rsidRPr="007E6738" w:rsidRDefault="00643E4C" w:rsidP="00643E4C">
      <w:pPr>
        <w:pStyle w:val="Tekstpodstawowywcity"/>
        <w:ind w:left="0" w:firstLine="0"/>
        <w:rPr>
          <w:b/>
          <w:szCs w:val="24"/>
        </w:rPr>
      </w:pPr>
      <w:r w:rsidRPr="007E6738">
        <w:rPr>
          <w:b/>
          <w:szCs w:val="24"/>
        </w:rPr>
        <w:t>Zadanie 2:</w:t>
      </w:r>
    </w:p>
    <w:tbl>
      <w:tblPr>
        <w:tblW w:w="10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1"/>
        <w:gridCol w:w="2966"/>
        <w:gridCol w:w="616"/>
        <w:gridCol w:w="992"/>
        <w:gridCol w:w="1701"/>
        <w:gridCol w:w="1418"/>
        <w:gridCol w:w="1984"/>
      </w:tblGrid>
      <w:tr w:rsidR="00643E4C" w:rsidTr="00C40876">
        <w:trPr>
          <w:trHeight w:val="75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43E4C" w:rsidRDefault="00643E4C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43E4C" w:rsidRDefault="00643E4C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43E4C" w:rsidRDefault="00643E4C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43E4C" w:rsidRDefault="00643E4C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nr katalogowy oferowanego produktu nadany przez producenta.</w:t>
            </w:r>
          </w:p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643E4C" w:rsidTr="00C40876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643E4C">
            <w:pPr>
              <w:pStyle w:val="Akapitzlist"/>
              <w:widowControl w:val="0"/>
              <w:numPr>
                <w:ilvl w:val="0"/>
                <w:numId w:val="35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6826D3" w:rsidRDefault="006826D3" w:rsidP="006826D3">
            <w:pPr>
              <w:rPr>
                <w:bCs/>
              </w:rPr>
            </w:pPr>
            <w:r>
              <w:rPr>
                <w:bCs/>
              </w:rPr>
              <w:t>biurko 190x70x75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B95642" w:rsidRDefault="006826D3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6826D3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B95642" w:rsidRDefault="00643E4C" w:rsidP="00C40876">
            <w:pPr>
              <w:widowControl w:val="0"/>
              <w:jc w:val="center"/>
              <w:rPr>
                <w:bCs/>
                <w:color w:val="000000"/>
              </w:rPr>
            </w:pPr>
            <w:r w:rsidRPr="00B95642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643E4C" w:rsidTr="00C40876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643E4C">
            <w:pPr>
              <w:pStyle w:val="Akapitzlist"/>
              <w:widowControl w:val="0"/>
              <w:numPr>
                <w:ilvl w:val="0"/>
                <w:numId w:val="35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6826D3" w:rsidRDefault="006826D3" w:rsidP="006826D3">
            <w:pPr>
              <w:pStyle w:val="Standard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kontener mobilny 50x50x60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B95642" w:rsidRDefault="006826D3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6826D3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B95642" w:rsidRDefault="00643E4C" w:rsidP="00C40876">
            <w:pPr>
              <w:widowControl w:val="0"/>
              <w:jc w:val="center"/>
              <w:rPr>
                <w:bCs/>
                <w:color w:val="000000"/>
              </w:rPr>
            </w:pPr>
            <w:r w:rsidRPr="00B95642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643E4C" w:rsidTr="00C40876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643E4C">
            <w:pPr>
              <w:pStyle w:val="Akapitzlist"/>
              <w:widowControl w:val="0"/>
              <w:numPr>
                <w:ilvl w:val="0"/>
                <w:numId w:val="35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6826D3" w:rsidRDefault="00945AF7" w:rsidP="00945AF7">
            <w:pPr>
              <w:widowControl w:val="0"/>
              <w:rPr>
                <w:bCs/>
              </w:rPr>
            </w:pPr>
            <w:r>
              <w:rPr>
                <w:bCs/>
              </w:rPr>
              <w:t>szafka 60x45x60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B95642" w:rsidRDefault="00945AF7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6826D3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B95642" w:rsidRDefault="00643E4C" w:rsidP="00C40876">
            <w:pPr>
              <w:widowControl w:val="0"/>
              <w:jc w:val="center"/>
              <w:rPr>
                <w:bCs/>
                <w:color w:val="000000"/>
              </w:rPr>
            </w:pPr>
            <w:r w:rsidRPr="00B95642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643E4C" w:rsidTr="00C40876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643E4C">
            <w:pPr>
              <w:pStyle w:val="Akapitzlist"/>
              <w:widowControl w:val="0"/>
              <w:numPr>
                <w:ilvl w:val="0"/>
                <w:numId w:val="35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6826D3" w:rsidRDefault="00945AF7" w:rsidP="00945AF7">
            <w:pPr>
              <w:widowControl w:val="0"/>
              <w:rPr>
                <w:bCs/>
              </w:rPr>
            </w:pPr>
            <w:r>
              <w:rPr>
                <w:bCs/>
              </w:rPr>
              <w:t xml:space="preserve">szafka otwarta 70x45x60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B95642" w:rsidRDefault="00945AF7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6826D3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B95642" w:rsidRDefault="00643E4C" w:rsidP="00C40876">
            <w:pPr>
              <w:widowControl w:val="0"/>
              <w:jc w:val="center"/>
              <w:rPr>
                <w:bCs/>
              </w:rPr>
            </w:pPr>
            <w:r w:rsidRPr="00B95642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643E4C" w:rsidTr="00C40876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643E4C">
            <w:pPr>
              <w:pStyle w:val="Akapitzlist"/>
              <w:widowControl w:val="0"/>
              <w:numPr>
                <w:ilvl w:val="0"/>
                <w:numId w:val="35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6826D3" w:rsidRDefault="006826D3" w:rsidP="00945AF7">
            <w:pPr>
              <w:widowControl w:val="0"/>
              <w:rPr>
                <w:bCs/>
              </w:rPr>
            </w:pPr>
            <w:r w:rsidRPr="006826D3">
              <w:rPr>
                <w:bCs/>
              </w:rPr>
              <w:t>szafk</w:t>
            </w:r>
            <w:r w:rsidR="00945AF7">
              <w:rPr>
                <w:bCs/>
              </w:rPr>
              <w:t xml:space="preserve">a wisząca otwarta 100x30x38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B95642" w:rsidRDefault="00945AF7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6826D3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B95642" w:rsidRDefault="00643E4C" w:rsidP="00C40876">
            <w:pPr>
              <w:widowControl w:val="0"/>
              <w:jc w:val="center"/>
              <w:rPr>
                <w:bCs/>
              </w:rPr>
            </w:pPr>
            <w:r w:rsidRPr="00B95642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643E4C" w:rsidTr="00C40876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643E4C">
            <w:pPr>
              <w:pStyle w:val="Akapitzlist"/>
              <w:widowControl w:val="0"/>
              <w:numPr>
                <w:ilvl w:val="0"/>
                <w:numId w:val="35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6826D3" w:rsidRDefault="006826D3" w:rsidP="00945AF7">
            <w:pPr>
              <w:widowControl w:val="0"/>
              <w:rPr>
                <w:bCs/>
              </w:rPr>
            </w:pPr>
            <w:r w:rsidRPr="006826D3">
              <w:rPr>
                <w:bCs/>
              </w:rPr>
              <w:t>szafa aktowa 80</w:t>
            </w:r>
            <w:r w:rsidR="00945AF7">
              <w:rPr>
                <w:bCs/>
              </w:rPr>
              <w:t xml:space="preserve">x45x120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306981" w:rsidRDefault="00945AF7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6826D3">
              <w:rPr>
                <w:bCs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306981" w:rsidRDefault="00643E4C" w:rsidP="00C40876">
            <w:pPr>
              <w:widowControl w:val="0"/>
              <w:jc w:val="center"/>
              <w:rPr>
                <w:bCs/>
              </w:rPr>
            </w:pPr>
            <w:r w:rsidRPr="00306981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643E4C" w:rsidTr="00C40876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643E4C">
            <w:pPr>
              <w:pStyle w:val="Akapitzlist"/>
              <w:widowControl w:val="0"/>
              <w:numPr>
                <w:ilvl w:val="0"/>
                <w:numId w:val="35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6826D3" w:rsidRDefault="006826D3" w:rsidP="00945AF7">
            <w:pPr>
              <w:rPr>
                <w:bCs/>
              </w:rPr>
            </w:pPr>
            <w:r w:rsidRPr="006826D3">
              <w:rPr>
                <w:bCs/>
              </w:rPr>
              <w:t xml:space="preserve">szafa </w:t>
            </w:r>
            <w:r w:rsidR="00945AF7">
              <w:rPr>
                <w:bCs/>
              </w:rPr>
              <w:t>ubraniowo- aktowa 88x58x200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306981" w:rsidRDefault="00945AF7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6826D3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306981" w:rsidRDefault="00643E4C" w:rsidP="00C40876">
            <w:pPr>
              <w:widowControl w:val="0"/>
              <w:jc w:val="center"/>
              <w:rPr>
                <w:bCs/>
              </w:rPr>
            </w:pPr>
            <w:r w:rsidRPr="00306981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643E4C" w:rsidTr="00C40876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643E4C">
            <w:pPr>
              <w:pStyle w:val="Akapitzlist"/>
              <w:widowControl w:val="0"/>
              <w:numPr>
                <w:ilvl w:val="0"/>
                <w:numId w:val="35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6826D3" w:rsidRDefault="006826D3" w:rsidP="006826D3">
            <w:pPr>
              <w:widowControl w:val="0"/>
              <w:rPr>
                <w:bCs/>
              </w:rPr>
            </w:pPr>
            <w:r>
              <w:rPr>
                <w:bCs/>
              </w:rPr>
              <w:t>szafa gospodarcza 90x90x200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60716D" w:rsidRDefault="006826D3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6826D3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Pr="0060716D" w:rsidRDefault="00643E4C" w:rsidP="00C40876">
            <w:pPr>
              <w:widowControl w:val="0"/>
              <w:jc w:val="center"/>
              <w:rPr>
                <w:bCs/>
              </w:rPr>
            </w:pPr>
            <w:r w:rsidRPr="0060716D">
              <w:rPr>
                <w:bCs/>
              </w:rPr>
              <w:t>szt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C" w:rsidRDefault="00643E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0505EC" w:rsidRPr="00F92627" w:rsidRDefault="00660637" w:rsidP="00F92627">
      <w:pPr>
        <w:pStyle w:val="Tekstpodstawowywcity"/>
        <w:ind w:left="0" w:firstLine="0"/>
        <w:rPr>
          <w:b/>
          <w:szCs w:val="24"/>
        </w:rPr>
      </w:pPr>
      <w:r w:rsidRPr="004C5721">
        <w:rPr>
          <w:b/>
          <w:szCs w:val="24"/>
        </w:rPr>
        <w:t xml:space="preserve">Zadanie 3 </w:t>
      </w:r>
    </w:p>
    <w:tbl>
      <w:tblPr>
        <w:tblW w:w="10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1"/>
        <w:gridCol w:w="2966"/>
        <w:gridCol w:w="616"/>
        <w:gridCol w:w="992"/>
        <w:gridCol w:w="1701"/>
        <w:gridCol w:w="1418"/>
        <w:gridCol w:w="1984"/>
      </w:tblGrid>
      <w:tr w:rsidR="000505EC" w:rsidTr="00C40876">
        <w:trPr>
          <w:trHeight w:val="75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0505EC" w:rsidRDefault="000505EC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0505EC" w:rsidRDefault="000505EC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0505EC" w:rsidRDefault="000505EC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0505EC" w:rsidRDefault="000505EC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0505EC" w:rsidRDefault="000505E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0505EC" w:rsidRDefault="000505E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0505EC" w:rsidRDefault="000505E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nr katalogowy oferowanego produktu nadany przez producenta.</w:t>
            </w:r>
          </w:p>
          <w:p w:rsidR="000505EC" w:rsidRDefault="000505E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0505EC" w:rsidTr="00C40876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5EC" w:rsidRPr="00F92627" w:rsidRDefault="000505EC" w:rsidP="000505EC">
            <w:pPr>
              <w:pStyle w:val="Akapitzlist"/>
              <w:widowControl w:val="0"/>
              <w:numPr>
                <w:ilvl w:val="0"/>
                <w:numId w:val="37"/>
              </w:numPr>
              <w:spacing w:after="160" w:line="276" w:lineRule="auto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5EC" w:rsidRPr="00F92627" w:rsidRDefault="00F92627" w:rsidP="00F92627">
            <w:pPr>
              <w:widowControl w:val="0"/>
              <w:rPr>
                <w:bCs/>
                <w:color w:val="000000"/>
              </w:rPr>
            </w:pPr>
            <w:r w:rsidRPr="00F92627">
              <w:rPr>
                <w:bCs/>
              </w:rPr>
              <w:t xml:space="preserve">Fotel obrotowy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5EC" w:rsidRPr="004C5721" w:rsidRDefault="00F92627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4C5721">
              <w:rPr>
                <w:bCs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5EC" w:rsidRPr="00B95642" w:rsidRDefault="000505EC" w:rsidP="00C40876">
            <w:pPr>
              <w:widowControl w:val="0"/>
              <w:jc w:val="center"/>
              <w:rPr>
                <w:bCs/>
                <w:color w:val="000000"/>
              </w:rPr>
            </w:pPr>
            <w:r w:rsidRPr="00B95642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5EC" w:rsidRDefault="000505E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5EC" w:rsidRDefault="000505E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5EC" w:rsidRDefault="000505E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A31B72" w:rsidRDefault="00A31B72" w:rsidP="00A64C5A">
      <w:pPr>
        <w:pStyle w:val="Tekstpodstawowywcity"/>
        <w:ind w:left="0" w:firstLine="0"/>
        <w:rPr>
          <w:b/>
          <w:szCs w:val="24"/>
        </w:rPr>
      </w:pPr>
    </w:p>
    <w:p w:rsidR="00357ED9" w:rsidRDefault="00357ED9" w:rsidP="00A64C5A">
      <w:pPr>
        <w:pStyle w:val="Tekstpodstawowywcity"/>
        <w:ind w:left="0" w:firstLine="0"/>
        <w:rPr>
          <w:b/>
          <w:szCs w:val="24"/>
        </w:rPr>
      </w:pPr>
    </w:p>
    <w:p w:rsidR="00357ED9" w:rsidRDefault="00357ED9" w:rsidP="00A64C5A">
      <w:pPr>
        <w:pStyle w:val="Tekstpodstawowywcity"/>
        <w:ind w:left="0" w:firstLine="0"/>
        <w:rPr>
          <w:b/>
          <w:szCs w:val="24"/>
        </w:rPr>
      </w:pPr>
    </w:p>
    <w:p w:rsidR="00357ED9" w:rsidRDefault="00357ED9" w:rsidP="00A64C5A">
      <w:pPr>
        <w:pStyle w:val="Tekstpodstawowywcity"/>
        <w:ind w:left="0" w:firstLine="0"/>
        <w:rPr>
          <w:b/>
          <w:szCs w:val="24"/>
        </w:rPr>
      </w:pPr>
    </w:p>
    <w:p w:rsidR="00604B96" w:rsidRPr="00A64C5A" w:rsidRDefault="00604B96" w:rsidP="00A64C5A">
      <w:pPr>
        <w:pStyle w:val="Tekstpodstawowywcity"/>
        <w:ind w:left="0" w:firstLine="0"/>
        <w:rPr>
          <w:b/>
          <w:szCs w:val="24"/>
        </w:rPr>
      </w:pPr>
      <w:r w:rsidRPr="00A64C5A">
        <w:rPr>
          <w:b/>
          <w:szCs w:val="24"/>
        </w:rPr>
        <w:lastRenderedPageBreak/>
        <w:t xml:space="preserve">Zadanie </w:t>
      </w:r>
      <w:r w:rsidR="000130E0">
        <w:rPr>
          <w:b/>
          <w:szCs w:val="24"/>
        </w:rPr>
        <w:t>4</w:t>
      </w:r>
    </w:p>
    <w:tbl>
      <w:tblPr>
        <w:tblW w:w="10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1"/>
        <w:gridCol w:w="2966"/>
        <w:gridCol w:w="616"/>
        <w:gridCol w:w="992"/>
        <w:gridCol w:w="1701"/>
        <w:gridCol w:w="1418"/>
        <w:gridCol w:w="1984"/>
      </w:tblGrid>
      <w:tr w:rsidR="00604B96" w:rsidTr="00C40876">
        <w:trPr>
          <w:trHeight w:val="75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04B96" w:rsidRDefault="00604B96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04B96" w:rsidRDefault="00604B96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04B96" w:rsidRDefault="00604B96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04B96" w:rsidRDefault="00604B96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04B96" w:rsidRDefault="00604B96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04B96" w:rsidRDefault="00604B96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04B96" w:rsidRDefault="00604B96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nr katalogowy oferowanego produktu nadany przez producenta.</w:t>
            </w:r>
          </w:p>
          <w:p w:rsidR="00604B96" w:rsidRDefault="00604B96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604B96" w:rsidTr="00C40876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B96" w:rsidRDefault="00604B96" w:rsidP="00604B96">
            <w:pPr>
              <w:pStyle w:val="Akapitzlist"/>
              <w:widowControl w:val="0"/>
              <w:numPr>
                <w:ilvl w:val="0"/>
                <w:numId w:val="38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B96" w:rsidRPr="00A64C5A" w:rsidRDefault="00505136" w:rsidP="00A64C5A">
            <w:pPr>
              <w:widowControl w:val="0"/>
              <w:rPr>
                <w:bCs/>
                <w:color w:val="000000"/>
              </w:rPr>
            </w:pPr>
            <w:r>
              <w:rPr>
                <w:bCs/>
              </w:rPr>
              <w:t>Fotel obrotowy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B96" w:rsidRPr="00A64C5A" w:rsidRDefault="00A64C5A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A64C5A">
              <w:rPr>
                <w:bCs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B96" w:rsidRPr="00B95642" w:rsidRDefault="00604B96" w:rsidP="00C40876">
            <w:pPr>
              <w:widowControl w:val="0"/>
              <w:jc w:val="center"/>
              <w:rPr>
                <w:bCs/>
                <w:color w:val="000000"/>
              </w:rPr>
            </w:pPr>
            <w:r w:rsidRPr="00B95642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B96" w:rsidRDefault="00604B96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B96" w:rsidRDefault="00604B96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B96" w:rsidRDefault="00604B96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6530F4" w:rsidRPr="006530F4" w:rsidRDefault="006530F4" w:rsidP="006530F4">
      <w:pPr>
        <w:pStyle w:val="Tekstpodstawowywcity"/>
        <w:ind w:left="0" w:firstLine="0"/>
        <w:rPr>
          <w:sz w:val="16"/>
          <w:szCs w:val="16"/>
        </w:rPr>
      </w:pPr>
    </w:p>
    <w:p w:rsidR="006530F4" w:rsidRPr="006530F4" w:rsidRDefault="006530F4" w:rsidP="006530F4">
      <w:pPr>
        <w:pStyle w:val="Tekstpodstawowywcity"/>
        <w:ind w:left="0" w:firstLine="0"/>
        <w:rPr>
          <w:b/>
          <w:szCs w:val="24"/>
        </w:rPr>
      </w:pPr>
      <w:r w:rsidRPr="006530F4">
        <w:rPr>
          <w:b/>
          <w:szCs w:val="24"/>
        </w:rPr>
        <w:t xml:space="preserve">Zadanie </w:t>
      </w:r>
      <w:r w:rsidR="00666B4C">
        <w:rPr>
          <w:b/>
          <w:szCs w:val="24"/>
        </w:rPr>
        <w:t>5</w:t>
      </w:r>
    </w:p>
    <w:tbl>
      <w:tblPr>
        <w:tblW w:w="10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1"/>
        <w:gridCol w:w="2966"/>
        <w:gridCol w:w="616"/>
        <w:gridCol w:w="992"/>
        <w:gridCol w:w="1701"/>
        <w:gridCol w:w="1418"/>
        <w:gridCol w:w="1984"/>
      </w:tblGrid>
      <w:tr w:rsidR="006530F4" w:rsidTr="00C40876">
        <w:trPr>
          <w:trHeight w:val="75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530F4" w:rsidRDefault="006530F4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530F4" w:rsidRDefault="006530F4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530F4" w:rsidRDefault="006530F4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530F4" w:rsidRDefault="006530F4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530F4" w:rsidRDefault="006530F4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530F4" w:rsidRDefault="006530F4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530F4" w:rsidRDefault="006530F4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nr katalogowy oferowanego produktu nadany przez producenta.</w:t>
            </w:r>
          </w:p>
          <w:p w:rsidR="006530F4" w:rsidRDefault="006530F4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6530F4" w:rsidTr="00C40876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0F4" w:rsidRDefault="006530F4" w:rsidP="006530F4">
            <w:pPr>
              <w:pStyle w:val="Akapitzlist"/>
              <w:widowControl w:val="0"/>
              <w:numPr>
                <w:ilvl w:val="0"/>
                <w:numId w:val="40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0F4" w:rsidRPr="00ED7E42" w:rsidRDefault="00ED7E42" w:rsidP="00ED7E42">
            <w:pPr>
              <w:widowControl w:val="0"/>
              <w:rPr>
                <w:bCs/>
                <w:color w:val="000000"/>
              </w:rPr>
            </w:pPr>
            <w:r w:rsidRPr="00ED7E42">
              <w:rPr>
                <w:bCs/>
              </w:rPr>
              <w:t xml:space="preserve">krzesło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0F4" w:rsidRPr="00ED7E42" w:rsidRDefault="00ED7E42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ED7E42">
              <w:rPr>
                <w:bCs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0F4" w:rsidRPr="00ED7E42" w:rsidRDefault="00ED7E42" w:rsidP="00C40876">
            <w:pPr>
              <w:widowControl w:val="0"/>
              <w:jc w:val="center"/>
              <w:rPr>
                <w:bCs/>
                <w:color w:val="000000"/>
              </w:rPr>
            </w:pPr>
            <w:r w:rsidRPr="00ED7E42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0F4" w:rsidRDefault="006530F4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0F4" w:rsidRDefault="006530F4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0F4" w:rsidRDefault="006530F4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16536B" w:rsidRPr="0016536B" w:rsidRDefault="0016536B" w:rsidP="00C05707">
      <w:pPr>
        <w:pStyle w:val="Tekstpodstawowywcity"/>
        <w:ind w:left="0" w:firstLine="0"/>
        <w:rPr>
          <w:sz w:val="16"/>
          <w:szCs w:val="16"/>
        </w:rPr>
      </w:pPr>
    </w:p>
    <w:p w:rsidR="006530F4" w:rsidRPr="006530F4" w:rsidRDefault="006530F4" w:rsidP="00C05707">
      <w:pPr>
        <w:pStyle w:val="Tekstpodstawowywcity"/>
        <w:ind w:left="0" w:firstLine="0"/>
        <w:rPr>
          <w:b/>
          <w:szCs w:val="24"/>
        </w:rPr>
      </w:pPr>
      <w:r w:rsidRPr="006530F4">
        <w:rPr>
          <w:b/>
          <w:szCs w:val="24"/>
        </w:rPr>
        <w:t xml:space="preserve">Zadanie </w:t>
      </w:r>
      <w:r w:rsidR="00666B4C">
        <w:rPr>
          <w:b/>
          <w:szCs w:val="24"/>
        </w:rPr>
        <w:t>6</w:t>
      </w:r>
    </w:p>
    <w:tbl>
      <w:tblPr>
        <w:tblW w:w="10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1"/>
        <w:gridCol w:w="2966"/>
        <w:gridCol w:w="616"/>
        <w:gridCol w:w="992"/>
        <w:gridCol w:w="1701"/>
        <w:gridCol w:w="1418"/>
        <w:gridCol w:w="1984"/>
      </w:tblGrid>
      <w:tr w:rsidR="006530F4" w:rsidTr="00C40876">
        <w:trPr>
          <w:trHeight w:val="75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530F4" w:rsidRDefault="006530F4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530F4" w:rsidRDefault="006530F4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530F4" w:rsidRDefault="006530F4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530F4" w:rsidRDefault="006530F4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530F4" w:rsidRDefault="006530F4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530F4" w:rsidRDefault="006530F4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530F4" w:rsidRDefault="006530F4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nr katalogowy oferowanego produktu nadany przez producenta.</w:t>
            </w:r>
          </w:p>
          <w:p w:rsidR="006530F4" w:rsidRDefault="006530F4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6530F4" w:rsidTr="00C40876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0F4" w:rsidRDefault="006530F4" w:rsidP="006530F4">
            <w:pPr>
              <w:pStyle w:val="Akapitzlist"/>
              <w:widowControl w:val="0"/>
              <w:numPr>
                <w:ilvl w:val="0"/>
                <w:numId w:val="41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0F4" w:rsidRPr="00B12475" w:rsidRDefault="006530F4" w:rsidP="00C40876">
            <w:pPr>
              <w:widowControl w:val="0"/>
              <w:rPr>
                <w:bCs/>
                <w:color w:val="000000"/>
              </w:rPr>
            </w:pPr>
            <w:r w:rsidRPr="00B12475">
              <w:rPr>
                <w:bCs/>
              </w:rPr>
              <w:t xml:space="preserve">fotel obrotowy 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0F4" w:rsidRPr="00B20F89" w:rsidRDefault="00B12475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B20F89">
              <w:rPr>
                <w:bCs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0F4" w:rsidRPr="00B20F89" w:rsidRDefault="006530F4" w:rsidP="00C40876">
            <w:pPr>
              <w:widowControl w:val="0"/>
              <w:jc w:val="center"/>
              <w:rPr>
                <w:bCs/>
                <w:color w:val="000000"/>
              </w:rPr>
            </w:pPr>
            <w:r w:rsidRPr="00B20F89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0F4" w:rsidRDefault="006530F4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0F4" w:rsidRDefault="006530F4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0F4" w:rsidRDefault="006530F4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6530F4" w:rsidRPr="006530F4" w:rsidRDefault="006530F4" w:rsidP="00C05707">
      <w:pPr>
        <w:pStyle w:val="Tekstpodstawowywcity"/>
        <w:ind w:left="0" w:firstLine="0"/>
        <w:rPr>
          <w:b/>
          <w:szCs w:val="24"/>
        </w:rPr>
      </w:pPr>
      <w:r w:rsidRPr="006530F4">
        <w:rPr>
          <w:b/>
          <w:szCs w:val="24"/>
        </w:rPr>
        <w:t xml:space="preserve">Zadanie </w:t>
      </w:r>
      <w:r w:rsidR="00666B4C">
        <w:rPr>
          <w:b/>
          <w:szCs w:val="24"/>
        </w:rPr>
        <w:t>7</w:t>
      </w:r>
    </w:p>
    <w:tbl>
      <w:tblPr>
        <w:tblW w:w="10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1"/>
        <w:gridCol w:w="2966"/>
        <w:gridCol w:w="616"/>
        <w:gridCol w:w="992"/>
        <w:gridCol w:w="1701"/>
        <w:gridCol w:w="1418"/>
        <w:gridCol w:w="1984"/>
      </w:tblGrid>
      <w:tr w:rsidR="006530F4" w:rsidTr="00C40876">
        <w:trPr>
          <w:trHeight w:val="75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530F4" w:rsidRDefault="006530F4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530F4" w:rsidRDefault="006530F4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530F4" w:rsidRDefault="006530F4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530F4" w:rsidRDefault="006530F4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530F4" w:rsidRDefault="006530F4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530F4" w:rsidRDefault="006530F4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530F4" w:rsidRDefault="006530F4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nr katalogowy oferowanego produktu nadany przez producenta.</w:t>
            </w:r>
          </w:p>
          <w:p w:rsidR="006530F4" w:rsidRDefault="006530F4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6530F4" w:rsidTr="00C40876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0F4" w:rsidRDefault="006530F4" w:rsidP="006530F4">
            <w:pPr>
              <w:pStyle w:val="Akapitzlist"/>
              <w:widowControl w:val="0"/>
              <w:numPr>
                <w:ilvl w:val="0"/>
                <w:numId w:val="42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0F4" w:rsidRPr="0082004F" w:rsidRDefault="0082004F" w:rsidP="0082004F">
            <w:pPr>
              <w:suppressAutoHyphens/>
              <w:autoSpaceDN w:val="0"/>
              <w:textAlignment w:val="baseline"/>
              <w:rPr>
                <w:color w:val="000000" w:themeColor="text1"/>
              </w:rPr>
            </w:pPr>
            <w:r w:rsidRPr="0082004F">
              <w:rPr>
                <w:color w:val="000000" w:themeColor="text1"/>
              </w:rPr>
              <w:t xml:space="preserve">krzesło obrotowe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0F4" w:rsidRPr="0082004F" w:rsidRDefault="0082004F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82004F">
              <w:rPr>
                <w:bCs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0F4" w:rsidRPr="00B95642" w:rsidRDefault="006530F4" w:rsidP="00C40876">
            <w:pPr>
              <w:widowControl w:val="0"/>
              <w:jc w:val="center"/>
              <w:rPr>
                <w:bCs/>
                <w:color w:val="000000"/>
              </w:rPr>
            </w:pPr>
            <w:r w:rsidRPr="00B95642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0F4" w:rsidRDefault="006530F4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0F4" w:rsidRDefault="006530F4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0F4" w:rsidRDefault="006530F4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176C98" w:rsidTr="00C40876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C98" w:rsidRDefault="00176C98" w:rsidP="006530F4">
            <w:pPr>
              <w:pStyle w:val="Akapitzlist"/>
              <w:widowControl w:val="0"/>
              <w:numPr>
                <w:ilvl w:val="0"/>
                <w:numId w:val="42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C98" w:rsidRPr="0082004F" w:rsidRDefault="0082004F" w:rsidP="00C40876">
            <w:pPr>
              <w:widowControl w:val="0"/>
              <w:rPr>
                <w:bCs/>
              </w:rPr>
            </w:pPr>
            <w:r w:rsidRPr="0082004F">
              <w:rPr>
                <w:color w:val="000000" w:themeColor="text1"/>
              </w:rPr>
              <w:t>krzesło obrotowe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C98" w:rsidRPr="0082004F" w:rsidRDefault="0082004F" w:rsidP="00C40876">
            <w:pPr>
              <w:widowControl w:val="0"/>
              <w:jc w:val="center"/>
              <w:rPr>
                <w:bCs/>
              </w:rPr>
            </w:pPr>
            <w:r w:rsidRPr="0082004F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C98" w:rsidRPr="00B95642" w:rsidRDefault="0082004F" w:rsidP="00C40876">
            <w:pPr>
              <w:widowControl w:val="0"/>
              <w:jc w:val="center"/>
              <w:rPr>
                <w:bCs/>
              </w:rPr>
            </w:pPr>
            <w:r w:rsidRPr="00B95642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C98" w:rsidRDefault="00176C98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C98" w:rsidRDefault="00176C98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C98" w:rsidRDefault="00176C98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176C98" w:rsidTr="00C40876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C98" w:rsidRDefault="00176C98" w:rsidP="006530F4">
            <w:pPr>
              <w:pStyle w:val="Akapitzlist"/>
              <w:widowControl w:val="0"/>
              <w:numPr>
                <w:ilvl w:val="0"/>
                <w:numId w:val="42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C98" w:rsidRPr="0082004F" w:rsidRDefault="0082004F" w:rsidP="00C40876">
            <w:pPr>
              <w:widowControl w:val="0"/>
              <w:rPr>
                <w:bCs/>
              </w:rPr>
            </w:pPr>
            <w:r w:rsidRPr="0082004F">
              <w:rPr>
                <w:color w:val="000000" w:themeColor="text1"/>
              </w:rPr>
              <w:t>krzesło obrotowe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C98" w:rsidRPr="0082004F" w:rsidRDefault="0082004F" w:rsidP="00C40876">
            <w:pPr>
              <w:widowControl w:val="0"/>
              <w:jc w:val="center"/>
              <w:rPr>
                <w:bCs/>
              </w:rPr>
            </w:pPr>
            <w:r w:rsidRPr="0082004F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C98" w:rsidRPr="00B95642" w:rsidRDefault="0082004F" w:rsidP="00C40876">
            <w:pPr>
              <w:widowControl w:val="0"/>
              <w:jc w:val="center"/>
              <w:rPr>
                <w:bCs/>
              </w:rPr>
            </w:pPr>
            <w:r w:rsidRPr="00B95642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C98" w:rsidRDefault="00176C98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C98" w:rsidRDefault="00176C98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C98" w:rsidRDefault="00176C98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B20F89" w:rsidRDefault="00B20F89" w:rsidP="00B40F4C">
      <w:pPr>
        <w:pStyle w:val="Tekstpodstawowywcity"/>
        <w:ind w:left="0" w:firstLine="0"/>
        <w:rPr>
          <w:b/>
          <w:szCs w:val="24"/>
        </w:rPr>
      </w:pPr>
    </w:p>
    <w:p w:rsidR="00357ED9" w:rsidRDefault="00357ED9" w:rsidP="00B40F4C">
      <w:pPr>
        <w:pStyle w:val="Tekstpodstawowywcity"/>
        <w:ind w:left="0" w:firstLine="0"/>
        <w:rPr>
          <w:b/>
          <w:szCs w:val="24"/>
        </w:rPr>
      </w:pPr>
    </w:p>
    <w:p w:rsidR="00357ED9" w:rsidRDefault="00357ED9" w:rsidP="00B40F4C">
      <w:pPr>
        <w:pStyle w:val="Tekstpodstawowywcity"/>
        <w:ind w:left="0" w:firstLine="0"/>
        <w:rPr>
          <w:b/>
          <w:szCs w:val="24"/>
        </w:rPr>
      </w:pPr>
    </w:p>
    <w:p w:rsidR="00357ED9" w:rsidRDefault="00357ED9" w:rsidP="00B40F4C">
      <w:pPr>
        <w:pStyle w:val="Tekstpodstawowywcity"/>
        <w:ind w:left="0" w:firstLine="0"/>
        <w:rPr>
          <w:b/>
          <w:szCs w:val="24"/>
        </w:rPr>
      </w:pPr>
    </w:p>
    <w:p w:rsidR="00B40F4C" w:rsidRPr="006530F4" w:rsidRDefault="00B40F4C" w:rsidP="00B40F4C">
      <w:pPr>
        <w:pStyle w:val="Tekstpodstawowywcity"/>
        <w:ind w:left="0" w:firstLine="0"/>
        <w:rPr>
          <w:b/>
          <w:szCs w:val="24"/>
        </w:rPr>
      </w:pPr>
      <w:r w:rsidRPr="006530F4">
        <w:rPr>
          <w:b/>
          <w:szCs w:val="24"/>
        </w:rPr>
        <w:lastRenderedPageBreak/>
        <w:t xml:space="preserve">Zadanie </w:t>
      </w:r>
      <w:r w:rsidR="00666B4C">
        <w:rPr>
          <w:b/>
          <w:szCs w:val="24"/>
        </w:rPr>
        <w:t>8</w:t>
      </w:r>
    </w:p>
    <w:tbl>
      <w:tblPr>
        <w:tblW w:w="10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1"/>
        <w:gridCol w:w="2966"/>
        <w:gridCol w:w="616"/>
        <w:gridCol w:w="992"/>
        <w:gridCol w:w="1701"/>
        <w:gridCol w:w="1418"/>
        <w:gridCol w:w="1984"/>
      </w:tblGrid>
      <w:tr w:rsidR="00B40F4C" w:rsidTr="00C40876">
        <w:trPr>
          <w:trHeight w:val="75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40F4C" w:rsidRDefault="00B40F4C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40F4C" w:rsidRDefault="00B40F4C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40F4C" w:rsidRDefault="00B40F4C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40F4C" w:rsidRDefault="00B40F4C" w:rsidP="00C4087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40F4C" w:rsidRDefault="00B40F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40F4C" w:rsidRDefault="00B40F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40F4C" w:rsidRDefault="00B40F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nr katalogowy oferowanego produktu nadany przez producenta.</w:t>
            </w:r>
          </w:p>
          <w:p w:rsidR="00B40F4C" w:rsidRDefault="00B40F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B40F4C" w:rsidTr="00C40876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4C" w:rsidRPr="00B40F4C" w:rsidRDefault="00B40F4C" w:rsidP="00B40F4C">
            <w:pPr>
              <w:widowControl w:val="0"/>
              <w:spacing w:after="160" w:line="276" w:lineRule="auto"/>
              <w:ind w:left="36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4C" w:rsidRPr="0082004F" w:rsidRDefault="00B40F4C" w:rsidP="00C40876">
            <w:pPr>
              <w:suppressAutoHyphens/>
              <w:autoSpaceDN w:val="0"/>
              <w:textAlignment w:val="baseline"/>
              <w:rPr>
                <w:color w:val="000000" w:themeColor="text1"/>
              </w:rPr>
            </w:pPr>
            <w:r>
              <w:rPr>
                <w:color w:val="000000" w:themeColor="text1"/>
              </w:rPr>
              <w:t>krzesła</w:t>
            </w:r>
            <w:r w:rsidRPr="0082004F">
              <w:rPr>
                <w:color w:val="000000" w:themeColor="text1"/>
              </w:rPr>
              <w:t xml:space="preserve">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4C" w:rsidRPr="0082004F" w:rsidRDefault="00B40F4C" w:rsidP="00C40876">
            <w:pPr>
              <w:widowControl w:val="0"/>
              <w:jc w:val="center"/>
              <w:rPr>
                <w:bCs/>
                <w:color w:val="000000" w:themeColor="text1"/>
              </w:rPr>
            </w:pPr>
            <w:r>
              <w:rPr>
                <w:bCs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4C" w:rsidRPr="00B95642" w:rsidRDefault="00B40F4C" w:rsidP="00C40876">
            <w:pPr>
              <w:widowControl w:val="0"/>
              <w:jc w:val="center"/>
              <w:rPr>
                <w:bCs/>
                <w:color w:val="000000"/>
              </w:rPr>
            </w:pPr>
            <w:r w:rsidRPr="00B95642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4C" w:rsidRDefault="00B40F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4C" w:rsidRDefault="00B40F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4C" w:rsidRDefault="00B40F4C" w:rsidP="00C4087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666B4C" w:rsidRPr="009854C7" w:rsidRDefault="00666B4C" w:rsidP="00535AA0">
      <w:pPr>
        <w:pStyle w:val="Tekstpodstawowywcity"/>
        <w:ind w:left="0" w:firstLine="0"/>
        <w:rPr>
          <w:b/>
          <w:szCs w:val="24"/>
        </w:rPr>
      </w:pPr>
      <w:r w:rsidRPr="009854C7">
        <w:rPr>
          <w:b/>
          <w:szCs w:val="24"/>
        </w:rPr>
        <w:t xml:space="preserve">Zad 9 </w:t>
      </w:r>
    </w:p>
    <w:tbl>
      <w:tblPr>
        <w:tblW w:w="10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1"/>
        <w:gridCol w:w="2966"/>
        <w:gridCol w:w="616"/>
        <w:gridCol w:w="992"/>
        <w:gridCol w:w="1701"/>
        <w:gridCol w:w="1418"/>
        <w:gridCol w:w="1984"/>
      </w:tblGrid>
      <w:tr w:rsidR="00666B4C" w:rsidTr="00437172">
        <w:trPr>
          <w:trHeight w:val="75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66B4C" w:rsidRDefault="00666B4C" w:rsidP="00437172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66B4C" w:rsidRDefault="00666B4C" w:rsidP="00437172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66B4C" w:rsidRDefault="00666B4C" w:rsidP="00437172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66B4C" w:rsidRDefault="00666B4C" w:rsidP="00437172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66B4C" w:rsidRDefault="00666B4C" w:rsidP="0043717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66B4C" w:rsidRDefault="00666B4C" w:rsidP="0043717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66B4C" w:rsidRDefault="00666B4C" w:rsidP="0043717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nr katalogowy oferowanego produktu nadany przez producenta.</w:t>
            </w:r>
          </w:p>
          <w:p w:rsidR="00666B4C" w:rsidRDefault="00666B4C" w:rsidP="0043717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666B4C" w:rsidTr="00437172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B4C" w:rsidRDefault="00666B4C" w:rsidP="00666B4C">
            <w:pPr>
              <w:pStyle w:val="Akapitzlist"/>
              <w:widowControl w:val="0"/>
              <w:numPr>
                <w:ilvl w:val="0"/>
                <w:numId w:val="49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B4C" w:rsidRPr="009854C7" w:rsidRDefault="008822D6" w:rsidP="00437172">
            <w:pPr>
              <w:rPr>
                <w:bCs/>
              </w:rPr>
            </w:pPr>
            <w:r w:rsidRPr="009854C7">
              <w:rPr>
                <w:bCs/>
              </w:rPr>
              <w:t>biurko 120x150x75,6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B4C" w:rsidRPr="00B95642" w:rsidRDefault="00666B4C" w:rsidP="00437172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6826D3"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B4C" w:rsidRPr="00B95642" w:rsidRDefault="00666B4C" w:rsidP="00437172">
            <w:pPr>
              <w:widowControl w:val="0"/>
              <w:jc w:val="center"/>
              <w:rPr>
                <w:bCs/>
                <w:color w:val="000000"/>
              </w:rPr>
            </w:pPr>
            <w:r w:rsidRPr="00B95642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B4C" w:rsidRDefault="00666B4C" w:rsidP="0043717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B4C" w:rsidRDefault="00666B4C" w:rsidP="0043717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B4C" w:rsidRDefault="00666B4C" w:rsidP="0043717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9854C7" w:rsidTr="00437172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C7" w:rsidRDefault="009854C7" w:rsidP="00666B4C">
            <w:pPr>
              <w:pStyle w:val="Akapitzlist"/>
              <w:widowControl w:val="0"/>
              <w:numPr>
                <w:ilvl w:val="0"/>
                <w:numId w:val="49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C7" w:rsidRPr="009854C7" w:rsidRDefault="008822D6" w:rsidP="009854C7">
            <w:pPr>
              <w:rPr>
                <w:bCs/>
              </w:rPr>
            </w:pPr>
            <w:r w:rsidRPr="009854C7">
              <w:rPr>
                <w:bCs/>
              </w:rPr>
              <w:t xml:space="preserve">kontener mobilny z szufladami 45x50x65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C7" w:rsidRPr="006826D3" w:rsidRDefault="009854C7" w:rsidP="00437172">
            <w:pPr>
              <w:widowControl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C7" w:rsidRPr="00B95642" w:rsidRDefault="009854C7" w:rsidP="00437172">
            <w:pPr>
              <w:widowControl w:val="0"/>
              <w:jc w:val="center"/>
              <w:rPr>
                <w:bCs/>
              </w:rPr>
            </w:pPr>
            <w:r w:rsidRPr="00B95642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C7" w:rsidRDefault="009854C7" w:rsidP="0043717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C7" w:rsidRDefault="009854C7" w:rsidP="0043717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C7" w:rsidRDefault="009854C7" w:rsidP="0043717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9854C7" w:rsidTr="00437172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C7" w:rsidRDefault="009854C7" w:rsidP="00666B4C">
            <w:pPr>
              <w:pStyle w:val="Akapitzlist"/>
              <w:widowControl w:val="0"/>
              <w:numPr>
                <w:ilvl w:val="0"/>
                <w:numId w:val="49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C7" w:rsidRPr="008822D6" w:rsidRDefault="008822D6" w:rsidP="00437172">
            <w:pPr>
              <w:rPr>
                <w:bCs/>
              </w:rPr>
            </w:pPr>
            <w:r w:rsidRPr="008822D6">
              <w:rPr>
                <w:bCs/>
              </w:rPr>
              <w:t>kontener mobilny otwarty 40x50x65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C7" w:rsidRPr="006826D3" w:rsidRDefault="009854C7" w:rsidP="00437172">
            <w:pPr>
              <w:widowControl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C7" w:rsidRPr="00B95642" w:rsidRDefault="009854C7" w:rsidP="00437172">
            <w:pPr>
              <w:widowControl w:val="0"/>
              <w:jc w:val="center"/>
              <w:rPr>
                <w:bCs/>
              </w:rPr>
            </w:pPr>
            <w:r w:rsidRPr="00B95642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C7" w:rsidRDefault="009854C7" w:rsidP="0043717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C7" w:rsidRDefault="009854C7" w:rsidP="0043717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C7" w:rsidRDefault="009854C7" w:rsidP="0043717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8822D6" w:rsidTr="00437172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2D6" w:rsidRDefault="008822D6" w:rsidP="008822D6">
            <w:pPr>
              <w:pStyle w:val="Akapitzlist"/>
              <w:widowControl w:val="0"/>
              <w:numPr>
                <w:ilvl w:val="0"/>
                <w:numId w:val="49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2D6" w:rsidRPr="008822D6" w:rsidRDefault="008822D6" w:rsidP="008822D6">
            <w:pPr>
              <w:rPr>
                <w:bCs/>
              </w:rPr>
            </w:pPr>
            <w:r w:rsidRPr="008822D6">
              <w:rPr>
                <w:color w:val="00000A"/>
              </w:rPr>
              <w:t>biurko 220x120x75,6 z wbudowanym kontenerem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2D6" w:rsidRPr="005A7E42" w:rsidRDefault="008822D6" w:rsidP="008822D6">
            <w:pPr>
              <w:widowControl w:val="0"/>
              <w:jc w:val="center"/>
              <w:rPr>
                <w:bCs/>
              </w:rPr>
            </w:pPr>
            <w:r w:rsidRPr="005A7E42">
              <w:rPr>
                <w:color w:val="00000A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2D6" w:rsidRPr="005A7E42" w:rsidRDefault="008822D6" w:rsidP="008822D6">
            <w:pPr>
              <w:widowControl w:val="0"/>
              <w:jc w:val="center"/>
              <w:rPr>
                <w:bCs/>
              </w:rPr>
            </w:pPr>
            <w:r w:rsidRPr="005A7E42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2D6" w:rsidRDefault="008822D6" w:rsidP="008822D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2D6" w:rsidRDefault="008822D6" w:rsidP="008822D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2D6" w:rsidRDefault="008822D6" w:rsidP="008822D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8822D6" w:rsidTr="00437172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2D6" w:rsidRDefault="008822D6" w:rsidP="008822D6">
            <w:pPr>
              <w:pStyle w:val="Akapitzlist"/>
              <w:widowControl w:val="0"/>
              <w:numPr>
                <w:ilvl w:val="0"/>
                <w:numId w:val="49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2D6" w:rsidRPr="008822D6" w:rsidRDefault="008822D6" w:rsidP="008822D6">
            <w:pPr>
              <w:rPr>
                <w:bCs/>
              </w:rPr>
            </w:pPr>
            <w:r w:rsidRPr="008822D6">
              <w:rPr>
                <w:color w:val="00000A"/>
              </w:rPr>
              <w:t>kontener mobilny z szufladami 45x50x65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2D6" w:rsidRPr="006826D3" w:rsidRDefault="008822D6" w:rsidP="008822D6">
            <w:pPr>
              <w:widowControl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2D6" w:rsidRPr="00B95642" w:rsidRDefault="008822D6" w:rsidP="008822D6">
            <w:pPr>
              <w:widowControl w:val="0"/>
              <w:jc w:val="center"/>
              <w:rPr>
                <w:bCs/>
              </w:rPr>
            </w:pPr>
            <w:r w:rsidRPr="00B95642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2D6" w:rsidRDefault="008822D6" w:rsidP="008822D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2D6" w:rsidRDefault="008822D6" w:rsidP="008822D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2D6" w:rsidRDefault="008822D6" w:rsidP="008822D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8822D6" w:rsidTr="00437172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2D6" w:rsidRDefault="008822D6" w:rsidP="008822D6">
            <w:pPr>
              <w:pStyle w:val="Akapitzlist"/>
              <w:widowControl w:val="0"/>
              <w:numPr>
                <w:ilvl w:val="0"/>
                <w:numId w:val="49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2D6" w:rsidRPr="008822D6" w:rsidRDefault="008822D6" w:rsidP="008822D6">
            <w:pPr>
              <w:rPr>
                <w:bCs/>
              </w:rPr>
            </w:pPr>
            <w:r w:rsidRPr="008822D6">
              <w:rPr>
                <w:color w:val="00000A"/>
              </w:rPr>
              <w:t>kontener mobilny otwarty 45x50x65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2D6" w:rsidRPr="006826D3" w:rsidRDefault="008822D6" w:rsidP="008822D6">
            <w:pPr>
              <w:widowControl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2D6" w:rsidRPr="00B95642" w:rsidRDefault="008822D6" w:rsidP="008822D6">
            <w:pPr>
              <w:widowControl w:val="0"/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2D6" w:rsidRDefault="008822D6" w:rsidP="008822D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2D6" w:rsidRDefault="008822D6" w:rsidP="008822D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2D6" w:rsidRDefault="008822D6" w:rsidP="008822D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8822D6" w:rsidRPr="00C05707" w:rsidRDefault="008822D6" w:rsidP="00357ED9">
      <w:pPr>
        <w:pStyle w:val="Tekstpodstawowywcity"/>
        <w:ind w:left="0" w:firstLine="0"/>
        <w:rPr>
          <w:b/>
          <w:szCs w:val="24"/>
        </w:rPr>
      </w:pPr>
      <w:r w:rsidRPr="00C05707">
        <w:rPr>
          <w:b/>
          <w:szCs w:val="24"/>
        </w:rPr>
        <w:t xml:space="preserve">Zad 10 </w:t>
      </w:r>
    </w:p>
    <w:tbl>
      <w:tblPr>
        <w:tblW w:w="10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1"/>
        <w:gridCol w:w="2966"/>
        <w:gridCol w:w="616"/>
        <w:gridCol w:w="992"/>
        <w:gridCol w:w="1701"/>
        <w:gridCol w:w="1418"/>
        <w:gridCol w:w="1984"/>
      </w:tblGrid>
      <w:tr w:rsidR="008822D6" w:rsidTr="00437172">
        <w:trPr>
          <w:trHeight w:val="75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822D6" w:rsidRDefault="008822D6" w:rsidP="00437172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822D6" w:rsidRDefault="008822D6" w:rsidP="00437172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822D6" w:rsidRDefault="008822D6" w:rsidP="00437172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822D6" w:rsidRDefault="008822D6" w:rsidP="00437172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822D6" w:rsidRDefault="008822D6" w:rsidP="0043717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822D6" w:rsidRDefault="008822D6" w:rsidP="0043717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822D6" w:rsidRDefault="008822D6" w:rsidP="0043717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nr katalogowy oferowanego produktu nadany przez producenta.</w:t>
            </w:r>
          </w:p>
          <w:p w:rsidR="008822D6" w:rsidRDefault="008822D6" w:rsidP="0043717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8822D6" w:rsidTr="00437172">
        <w:trPr>
          <w:trHeight w:val="643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2D6" w:rsidRDefault="008822D6" w:rsidP="008822D6">
            <w:pPr>
              <w:pStyle w:val="Akapitzlist"/>
              <w:widowControl w:val="0"/>
              <w:numPr>
                <w:ilvl w:val="0"/>
                <w:numId w:val="50"/>
              </w:numPr>
              <w:spacing w:after="160"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2D6" w:rsidRPr="0082004F" w:rsidRDefault="008822D6" w:rsidP="00437172">
            <w:pPr>
              <w:suppressAutoHyphens/>
              <w:autoSpaceDN w:val="0"/>
              <w:textAlignment w:val="baseline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Fotele obrotowe </w:t>
            </w:r>
            <w:r w:rsidRPr="0082004F">
              <w:rPr>
                <w:color w:val="000000" w:themeColor="text1"/>
              </w:rPr>
              <w:t xml:space="preserve">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2D6" w:rsidRPr="0082004F" w:rsidRDefault="008822D6" w:rsidP="00437172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82004F">
              <w:rPr>
                <w:bCs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2D6" w:rsidRPr="00B95642" w:rsidRDefault="008822D6" w:rsidP="00437172">
            <w:pPr>
              <w:widowControl w:val="0"/>
              <w:jc w:val="center"/>
              <w:rPr>
                <w:bCs/>
                <w:color w:val="000000"/>
              </w:rPr>
            </w:pPr>
            <w:r w:rsidRPr="00B95642">
              <w:rPr>
                <w:bCs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2D6" w:rsidRDefault="008822D6" w:rsidP="0043717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2D6" w:rsidRDefault="008822D6" w:rsidP="0043717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2D6" w:rsidRDefault="008822D6" w:rsidP="0043717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666B4C" w:rsidRPr="00C05707" w:rsidRDefault="00666B4C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2) Oświadczamy, że zakres dostawy przewidzianej do wykonania jest zgodny z zakresem objętym specyfikacją istotnych warunków zamówienia.</w:t>
      </w:r>
    </w:p>
    <w:p w:rsidR="00B935F1" w:rsidRDefault="00B935F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3) Oświadczamy, że zaoferowane meble zostaną wykonane w terminie wskazanym przez Zamawiającego</w:t>
      </w:r>
    </w:p>
    <w:p w:rsidR="00306981" w:rsidRDefault="00357ED9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4</w:t>
      </w:r>
      <w:r w:rsidR="00306981">
        <w:t xml:space="preserve">) oświadczamy, że zapoznaliśmy się ze specyfikacją istotnych warunków zamówienia i uznajemy się za związanych określonymi w niej zasadami postępowania oraz oświadczamy, że dostarczane meble są fabrycznie nowe i pochodzą z bieżącej produkcji. </w:t>
      </w:r>
    </w:p>
    <w:p w:rsidR="00306981" w:rsidRDefault="00357ED9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lastRenderedPageBreak/>
        <w:t>5</w:t>
      </w:r>
      <w:r w:rsidR="00306981">
        <w:t>) Oświadczamy, że uważamy się za związanych niniejszą ofertą na czas wskazany w specyfikacji istotnych warunków zamówienia,</w:t>
      </w:r>
    </w:p>
    <w:p w:rsidR="00306981" w:rsidRDefault="00357ED9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>
        <w:rPr>
          <w:color w:val="000000"/>
        </w:rPr>
        <w:t>6</w:t>
      </w:r>
      <w:r w:rsidR="00306981">
        <w:rPr>
          <w:color w:val="000000"/>
        </w:rPr>
        <w:t>) oświadczamy, iż oferujemy przedmiot zamówienia zgodny z wymaganiami i warunkami opisanymi w ustawie Prawo zamówień publicznych oraz określonymi przez zamawiającego w specyfikacji istotnych warunków zamówienia,</w:t>
      </w:r>
    </w:p>
    <w:p w:rsidR="00306981" w:rsidRDefault="00357ED9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>
        <w:rPr>
          <w:color w:val="000000"/>
        </w:rPr>
        <w:t>7</w:t>
      </w:r>
      <w:r w:rsidR="00306981">
        <w:rPr>
          <w:color w:val="000000"/>
        </w:rPr>
        <w:t xml:space="preserve">) oferta liczy </w:t>
      </w:r>
      <w:r w:rsidR="00306981">
        <w:rPr>
          <w:b/>
          <w:color w:val="000000"/>
        </w:rPr>
        <w:t xml:space="preserve">........................ </w:t>
      </w:r>
      <w:r w:rsidR="00306981">
        <w:rPr>
          <w:color w:val="000000"/>
        </w:rPr>
        <w:t>kolejno ponumerowanych kart,</w:t>
      </w:r>
    </w:p>
    <w:p w:rsidR="00306981" w:rsidRDefault="00357ED9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8)</w:t>
      </w:r>
      <w:r w:rsidR="00306981">
        <w:t xml:space="preserve"> Nazwa podwykonawcy i zakres rzeczowy, któremu Wykonawca zamierza powierzyć wykonanie części przedmiotu zamówienia lub całości przedmiotu zamówienia.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306981" w:rsidTr="00C4087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6981" w:rsidRDefault="00306981" w:rsidP="00C40876">
            <w:pPr>
              <w:tabs>
                <w:tab w:val="center" w:pos="513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</w:pPr>
            <w:r>
              <w:t>Lp</w:t>
            </w:r>
            <w:r>
              <w:tab/>
              <w:t xml:space="preserve">Nazwa 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>
              <w:t>Zakres rzeczowy</w:t>
            </w:r>
          </w:p>
        </w:tc>
      </w:tr>
      <w:tr w:rsidR="00306981" w:rsidTr="00C4087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  <w:tr w:rsidR="00306981" w:rsidTr="00C4087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</w:tbl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16"/>
        </w:rPr>
      </w:pP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</w:rPr>
      </w:pPr>
      <w:r>
        <w:rPr>
          <w:b/>
        </w:rPr>
        <w:t xml:space="preserve">* Wypełnić jeżeli Wykonawca zamierza powierzyć podwykonawstwo </w:t>
      </w:r>
    </w:p>
    <w:p w:rsidR="00306981" w:rsidRDefault="00357ED9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9</w:t>
      </w:r>
      <w:r w:rsidR="00306981">
        <w:t xml:space="preserve">) oświadczamy, że zapoznaliśmy się z istotnymi postanowieniami umowy </w:t>
      </w:r>
      <w:r w:rsidR="00306981">
        <w:rPr>
          <w:color w:val="000000"/>
        </w:rPr>
        <w:t>(wzorem umowy),</w:t>
      </w:r>
      <w:r w:rsidR="00306981">
        <w:t xml:space="preserve"> które zostały zawarte w Specyfikacji Istotnych Warunków Zamówienia i zobowiązujemy się w przypadku wyboru naszej oferty do zawarcia umowy na zawartych tam warunkach w miejscu i terminie wyznaczonym przez Zamawiającego.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p w:rsidR="00306981" w:rsidRDefault="00357ED9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10</w:t>
      </w:r>
      <w:r w:rsidR="00306981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"/>
        <w:gridCol w:w="7919"/>
      </w:tblGrid>
      <w:tr w:rsidR="00306981" w:rsidTr="00C40876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  <w:tr w:rsidR="00306981" w:rsidTr="00C40876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  <w:tr w:rsidR="00306981" w:rsidTr="00C40876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81" w:rsidRDefault="00306981" w:rsidP="00C4087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</w:tbl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pozostałe dokumenty, o których mowa w Specyfikacji Istotnych Warunków Zamówienia,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496"/>
        <w:jc w:val="both"/>
      </w:pPr>
      <w:r>
        <w:t>inne ................................................................. .</w:t>
      </w:r>
    </w:p>
    <w:p w:rsidR="00306981" w:rsidRDefault="00306981" w:rsidP="00535AA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11. Wykonawca należy do sektora małych i średnich przedsiębiorstw*</w:t>
      </w:r>
    </w:p>
    <w:p w:rsidR="00306981" w:rsidRDefault="00306981" w:rsidP="00535AA0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/>
        <w:jc w:val="center"/>
        <w:rPr>
          <w:b/>
        </w:rPr>
      </w:pPr>
      <w:r>
        <w:rPr>
          <w:b/>
          <w:sz w:val="56"/>
        </w:rPr>
        <w:t>□</w:t>
      </w:r>
      <w:r>
        <w:rPr>
          <w:b/>
          <w:sz w:val="96"/>
        </w:rPr>
        <w:t xml:space="preserve"> </w:t>
      </w:r>
      <w:r>
        <w:rPr>
          <w:b/>
        </w:rPr>
        <w:t xml:space="preserve"> NIE                                                         </w:t>
      </w:r>
      <w:r>
        <w:rPr>
          <w:b/>
          <w:sz w:val="56"/>
        </w:rPr>
        <w:t>□</w:t>
      </w:r>
      <w:r>
        <w:rPr>
          <w:b/>
        </w:rPr>
        <w:t xml:space="preserve">  TAK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0"/>
          <w:szCs w:val="20"/>
          <w:u w:val="single"/>
        </w:rPr>
      </w:pPr>
      <w:r>
        <w:rPr>
          <w:sz w:val="20"/>
          <w:szCs w:val="20"/>
        </w:rPr>
        <w:t>*</w:t>
      </w:r>
      <w:r>
        <w:rPr>
          <w:sz w:val="20"/>
          <w:szCs w:val="20"/>
          <w:u w:val="single"/>
        </w:rPr>
        <w:t>Należy zaznaczyć znakiem X właściwe pole.</w:t>
      </w:r>
    </w:p>
    <w:p w:rsidR="00306981" w:rsidRPr="002D1EA6" w:rsidRDefault="00306981" w:rsidP="0060716D">
      <w:pPr>
        <w:ind w:hanging="284"/>
        <w:jc w:val="both"/>
        <w:rPr>
          <w:sz w:val="16"/>
          <w:szCs w:val="16"/>
        </w:rPr>
      </w:pPr>
      <w:r>
        <w:rPr>
          <w:color w:val="000000"/>
          <w:sz w:val="26"/>
          <w:szCs w:val="26"/>
        </w:rPr>
        <w:t xml:space="preserve">12. </w:t>
      </w:r>
      <w:r w:rsidRPr="002D1EA6">
        <w:rPr>
          <w:color w:val="000000"/>
        </w:rPr>
        <w:t xml:space="preserve">Oświadczam, że wypełniłem obowiązki informacyjne przewidziane w art. 13 lub art. 14 RODO wobec osób fizycznych, </w:t>
      </w:r>
      <w:r w:rsidRPr="002D1EA6">
        <w:t>od których dane osobowe bezpośrednio lub pośrednio pozyskałem</w:t>
      </w:r>
      <w:r w:rsidRPr="002D1EA6">
        <w:rPr>
          <w:color w:val="000000"/>
        </w:rPr>
        <w:t xml:space="preserve"> w celu ubiegania się o udzielenie zamówienia publicznego w niniejszym postępowaniu</w:t>
      </w:r>
      <w:r w:rsidRPr="002D1EA6">
        <w:rPr>
          <w:sz w:val="16"/>
          <w:szCs w:val="16"/>
        </w:rPr>
        <w:t>.*</w:t>
      </w:r>
      <w:r w:rsidRPr="002D1EA6">
        <w:rPr>
          <w:i/>
          <w:color w:val="000000"/>
          <w:sz w:val="16"/>
          <w:szCs w:val="16"/>
        </w:rPr>
        <w:t xml:space="preserve"> /Jeśli nie dotyczy wykreślić/</w:t>
      </w:r>
    </w:p>
    <w:p w:rsidR="00306981" w:rsidRPr="00C05707" w:rsidRDefault="00306981" w:rsidP="00C05707">
      <w:pPr>
        <w:pStyle w:val="NormalnyWeb"/>
        <w:spacing w:line="276" w:lineRule="auto"/>
        <w:jc w:val="both"/>
        <w:rPr>
          <w:i/>
          <w:color w:val="000000"/>
          <w:sz w:val="16"/>
          <w:szCs w:val="16"/>
        </w:rPr>
      </w:pPr>
      <w:r w:rsidRPr="002D1EA6">
        <w:rPr>
          <w:i/>
          <w:color w:val="000000"/>
          <w:sz w:val="16"/>
          <w:szCs w:val="16"/>
        </w:rPr>
        <w:t xml:space="preserve">* W przypadku gdy wykonawca </w:t>
      </w:r>
      <w:r w:rsidRPr="002D1EA6">
        <w:rPr>
          <w:i/>
          <w:sz w:val="16"/>
          <w:szCs w:val="16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D1EA6">
        <w:rPr>
          <w:b/>
          <w:i/>
          <w:sz w:val="16"/>
          <w:szCs w:val="16"/>
        </w:rPr>
        <w:t>(usunięcie treści oświadczenia przez jego wykreślenie).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>
        <w:rPr>
          <w:b/>
          <w:u w:val="single"/>
        </w:rPr>
        <w:t>UWAGA!!!!! Proszę wypełnić obowiązkowo.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Dane kontaktowe Wykonawcy:      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Pełna nazwa wykonawcy zgodnie z wpisem do ewidencji działalności gospodarczej lub KRS :  ……………………………………………………………..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telefon ........................................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Fax. .............................................</w:t>
      </w:r>
    </w:p>
    <w:p w:rsidR="00306981" w:rsidRDefault="00306981" w:rsidP="00306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 xml:space="preserve"> e-mail: .......................................</w:t>
      </w:r>
    </w:p>
    <w:p w:rsidR="00306981" w:rsidRPr="00535AA0" w:rsidRDefault="00306981" w:rsidP="00535AA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NIP   : ..........................................</w:t>
      </w:r>
    </w:p>
    <w:p w:rsidR="00306981" w:rsidRDefault="00306981" w:rsidP="00306981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center"/>
        <w:rPr>
          <w:position w:val="6"/>
        </w:rPr>
      </w:pPr>
    </w:p>
    <w:p w:rsidR="00306981" w:rsidRPr="00535AA0" w:rsidRDefault="00306981" w:rsidP="00535AA0">
      <w:pPr>
        <w:tabs>
          <w:tab w:val="left" w:pos="1985"/>
          <w:tab w:val="left" w:pos="4820"/>
          <w:tab w:val="left" w:pos="5387"/>
          <w:tab w:val="left" w:pos="8931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</w:pPr>
      <w:r w:rsidRPr="00EB3159">
        <w:t xml:space="preserve">dnia </w:t>
      </w:r>
      <w:r w:rsidRPr="00EB3159">
        <w:tab/>
      </w:r>
      <w:r w:rsidRPr="00EB3159">
        <w:tab/>
      </w:r>
    </w:p>
    <w:p w:rsidR="00306981" w:rsidRPr="00205D5A" w:rsidRDefault="00306981" w:rsidP="00306981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center"/>
      </w:pPr>
      <w:r w:rsidRPr="00EB3159">
        <w:rPr>
          <w:position w:val="6"/>
        </w:rPr>
        <w:t>podpis osoby uprawnionej do składania oświadczeń woli w imieniu Wykonawcy</w:t>
      </w:r>
    </w:p>
    <w:p w:rsidR="00DA130F" w:rsidRPr="00205D5A" w:rsidRDefault="00DA130F" w:rsidP="00306981">
      <w:pPr>
        <w:spacing w:line="360" w:lineRule="auto"/>
        <w:jc w:val="both"/>
      </w:pPr>
    </w:p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1156" w:rsidRDefault="00271156">
      <w:r>
        <w:separator/>
      </w:r>
    </w:p>
  </w:endnote>
  <w:endnote w:type="continuationSeparator" w:id="0">
    <w:p w:rsidR="00271156" w:rsidRDefault="002711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156" w:rsidRDefault="002711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156" w:rsidRDefault="00271156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D11BC">
      <w:rPr>
        <w:rStyle w:val="Numerstrony"/>
        <w:noProof/>
      </w:rPr>
      <w:t>4</w:t>
    </w:r>
    <w:r>
      <w:rPr>
        <w:rStyle w:val="Numerstrony"/>
      </w:rPr>
      <w:fldChar w:fldCharType="end"/>
    </w:r>
  </w:p>
  <w:p w:rsidR="00271156" w:rsidRDefault="0027115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156" w:rsidRDefault="002711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1156" w:rsidRDefault="00271156">
      <w:r>
        <w:separator/>
      </w:r>
    </w:p>
  </w:footnote>
  <w:footnote w:type="continuationSeparator" w:id="0">
    <w:p w:rsidR="00271156" w:rsidRDefault="002711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156" w:rsidRDefault="002711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156" w:rsidRDefault="002711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156" w:rsidRDefault="002711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E784FB3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1547FF3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5AF6E75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9F4F11"/>
    <w:multiLevelType w:val="hybridMultilevel"/>
    <w:tmpl w:val="D4D0E9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D469E1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E744E8"/>
    <w:multiLevelType w:val="hybridMultilevel"/>
    <w:tmpl w:val="B7444D78"/>
    <w:lvl w:ilvl="0" w:tplc="A44092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68727AE"/>
    <w:multiLevelType w:val="hybridMultilevel"/>
    <w:tmpl w:val="7C0673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6CA2564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1F4FB5"/>
    <w:multiLevelType w:val="hybridMultilevel"/>
    <w:tmpl w:val="D4D0E9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3A29710C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43943A72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52583328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5BC14FD8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4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6" w15:restartNumberingAfterBreak="0">
    <w:nsid w:val="6F5842B5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402F40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1D4861"/>
    <w:multiLevelType w:val="hybridMultilevel"/>
    <w:tmpl w:val="69EAC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C5466D8"/>
    <w:multiLevelType w:val="hybridMultilevel"/>
    <w:tmpl w:val="C94CF6CC"/>
    <w:lvl w:ilvl="0" w:tplc="D7DCC1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8"/>
  </w:num>
  <w:num w:numId="3">
    <w:abstractNumId w:val="32"/>
  </w:num>
  <w:num w:numId="4">
    <w:abstractNumId w:val="6"/>
  </w:num>
  <w:num w:numId="5">
    <w:abstractNumId w:val="35"/>
  </w:num>
  <w:num w:numId="6">
    <w:abstractNumId w:val="8"/>
  </w:num>
  <w:num w:numId="7">
    <w:abstractNumId w:val="9"/>
  </w:num>
  <w:num w:numId="8">
    <w:abstractNumId w:val="41"/>
  </w:num>
  <w:num w:numId="9">
    <w:abstractNumId w:val="4"/>
  </w:num>
  <w:num w:numId="10">
    <w:abstractNumId w:val="40"/>
  </w:num>
  <w:num w:numId="11">
    <w:abstractNumId w:val="34"/>
  </w:num>
  <w:num w:numId="12">
    <w:abstractNumId w:val="13"/>
  </w:num>
  <w:num w:numId="13">
    <w:abstractNumId w:val="33"/>
  </w:num>
  <w:num w:numId="14">
    <w:abstractNumId w:val="45"/>
  </w:num>
  <w:num w:numId="15">
    <w:abstractNumId w:val="30"/>
  </w:num>
  <w:num w:numId="16">
    <w:abstractNumId w:val="44"/>
  </w:num>
  <w:num w:numId="17">
    <w:abstractNumId w:val="12"/>
  </w:num>
  <w:num w:numId="18">
    <w:abstractNumId w:val="20"/>
  </w:num>
  <w:num w:numId="19">
    <w:abstractNumId w:val="43"/>
  </w:num>
  <w:num w:numId="20">
    <w:abstractNumId w:val="1"/>
  </w:num>
  <w:num w:numId="21">
    <w:abstractNumId w:val="38"/>
  </w:num>
  <w:num w:numId="22">
    <w:abstractNumId w:val="2"/>
  </w:num>
  <w:num w:numId="23">
    <w:abstractNumId w:val="14"/>
  </w:num>
  <w:num w:numId="24">
    <w:abstractNumId w:val="42"/>
  </w:num>
  <w:num w:numId="25">
    <w:abstractNumId w:val="10"/>
  </w:num>
  <w:num w:numId="26">
    <w:abstractNumId w:val="19"/>
  </w:num>
  <w:num w:numId="27">
    <w:abstractNumId w:val="26"/>
  </w:num>
  <w:num w:numId="28">
    <w:abstractNumId w:val="21"/>
  </w:num>
  <w:num w:numId="29">
    <w:abstractNumId w:val="3"/>
  </w:num>
  <w:num w:numId="30">
    <w:abstractNumId w:val="22"/>
  </w:num>
  <w:num w:numId="31">
    <w:abstractNumId w:val="0"/>
  </w:num>
  <w:num w:numId="32">
    <w:abstractNumId w:val="37"/>
  </w:num>
  <w:num w:numId="33">
    <w:abstractNumId w:val="29"/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7"/>
  </w:num>
  <w:num w:numId="36">
    <w:abstractNumId w:val="48"/>
  </w:num>
  <w:num w:numId="37">
    <w:abstractNumId w:val="24"/>
  </w:num>
  <w:num w:numId="38">
    <w:abstractNumId w:val="47"/>
  </w:num>
  <w:num w:numId="39">
    <w:abstractNumId w:val="39"/>
  </w:num>
  <w:num w:numId="40">
    <w:abstractNumId w:val="27"/>
  </w:num>
  <w:num w:numId="41">
    <w:abstractNumId w:val="17"/>
  </w:num>
  <w:num w:numId="42">
    <w:abstractNumId w:val="16"/>
  </w:num>
  <w:num w:numId="43">
    <w:abstractNumId w:val="49"/>
  </w:num>
  <w:num w:numId="44">
    <w:abstractNumId w:val="5"/>
  </w:num>
  <w:num w:numId="45">
    <w:abstractNumId w:val="23"/>
  </w:num>
  <w:num w:numId="46">
    <w:abstractNumId w:val="18"/>
  </w:num>
  <w:num w:numId="47">
    <w:abstractNumId w:val="15"/>
  </w:num>
  <w:num w:numId="48">
    <w:abstractNumId w:val="31"/>
  </w:num>
  <w:num w:numId="49">
    <w:abstractNumId w:val="46"/>
  </w:num>
  <w:num w:numId="5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45F"/>
    <w:rsid w:val="000130E0"/>
    <w:rsid w:val="00016D63"/>
    <w:rsid w:val="000505EC"/>
    <w:rsid w:val="000B31AA"/>
    <w:rsid w:val="0016536B"/>
    <w:rsid w:val="00176C98"/>
    <w:rsid w:val="001A11A5"/>
    <w:rsid w:val="001E3509"/>
    <w:rsid w:val="00205D5A"/>
    <w:rsid w:val="0023276A"/>
    <w:rsid w:val="0025510E"/>
    <w:rsid w:val="00264B92"/>
    <w:rsid w:val="00271156"/>
    <w:rsid w:val="00275899"/>
    <w:rsid w:val="00277E35"/>
    <w:rsid w:val="00280050"/>
    <w:rsid w:val="002C4061"/>
    <w:rsid w:val="00304532"/>
    <w:rsid w:val="00306981"/>
    <w:rsid w:val="00313538"/>
    <w:rsid w:val="00345612"/>
    <w:rsid w:val="00357ED9"/>
    <w:rsid w:val="00367E96"/>
    <w:rsid w:val="00393B69"/>
    <w:rsid w:val="003D5DA9"/>
    <w:rsid w:val="003E3EB0"/>
    <w:rsid w:val="004368E0"/>
    <w:rsid w:val="004C1C72"/>
    <w:rsid w:val="004C4264"/>
    <w:rsid w:val="004C5721"/>
    <w:rsid w:val="00505136"/>
    <w:rsid w:val="00535AA0"/>
    <w:rsid w:val="00554A2B"/>
    <w:rsid w:val="0058146E"/>
    <w:rsid w:val="005831C7"/>
    <w:rsid w:val="005A3802"/>
    <w:rsid w:val="005A7E42"/>
    <w:rsid w:val="006033A5"/>
    <w:rsid w:val="00604962"/>
    <w:rsid w:val="00604B96"/>
    <w:rsid w:val="0060716D"/>
    <w:rsid w:val="00643E4C"/>
    <w:rsid w:val="006530F4"/>
    <w:rsid w:val="00660637"/>
    <w:rsid w:val="00666B4C"/>
    <w:rsid w:val="006826D3"/>
    <w:rsid w:val="006B4DB9"/>
    <w:rsid w:val="006F12F2"/>
    <w:rsid w:val="006F5451"/>
    <w:rsid w:val="007A14D0"/>
    <w:rsid w:val="007C231F"/>
    <w:rsid w:val="007E6738"/>
    <w:rsid w:val="00812AB5"/>
    <w:rsid w:val="0082004F"/>
    <w:rsid w:val="00831B3D"/>
    <w:rsid w:val="0085366D"/>
    <w:rsid w:val="00862DAB"/>
    <w:rsid w:val="008822D6"/>
    <w:rsid w:val="008932CD"/>
    <w:rsid w:val="008B0507"/>
    <w:rsid w:val="008B2454"/>
    <w:rsid w:val="008D152B"/>
    <w:rsid w:val="00935CA5"/>
    <w:rsid w:val="00945AF7"/>
    <w:rsid w:val="00957E1B"/>
    <w:rsid w:val="009854C7"/>
    <w:rsid w:val="009A4ABA"/>
    <w:rsid w:val="009B4E3F"/>
    <w:rsid w:val="009C24E5"/>
    <w:rsid w:val="009E495D"/>
    <w:rsid w:val="009F345F"/>
    <w:rsid w:val="00A07A78"/>
    <w:rsid w:val="00A31B72"/>
    <w:rsid w:val="00A64C5A"/>
    <w:rsid w:val="00A65637"/>
    <w:rsid w:val="00A8753C"/>
    <w:rsid w:val="00A97DF6"/>
    <w:rsid w:val="00AA23A4"/>
    <w:rsid w:val="00AD11BC"/>
    <w:rsid w:val="00B12475"/>
    <w:rsid w:val="00B20F89"/>
    <w:rsid w:val="00B40F4C"/>
    <w:rsid w:val="00B5672E"/>
    <w:rsid w:val="00B82F2B"/>
    <w:rsid w:val="00B935F1"/>
    <w:rsid w:val="00B95642"/>
    <w:rsid w:val="00BA2B99"/>
    <w:rsid w:val="00BC16BF"/>
    <w:rsid w:val="00BD0C7B"/>
    <w:rsid w:val="00C05707"/>
    <w:rsid w:val="00C214D6"/>
    <w:rsid w:val="00C40876"/>
    <w:rsid w:val="00CB0972"/>
    <w:rsid w:val="00CE1EC2"/>
    <w:rsid w:val="00D16BAF"/>
    <w:rsid w:val="00D21922"/>
    <w:rsid w:val="00D67BAD"/>
    <w:rsid w:val="00D77DA8"/>
    <w:rsid w:val="00D77E08"/>
    <w:rsid w:val="00D93B5A"/>
    <w:rsid w:val="00DA130F"/>
    <w:rsid w:val="00DB0D98"/>
    <w:rsid w:val="00DC05B5"/>
    <w:rsid w:val="00E0656B"/>
    <w:rsid w:val="00E57172"/>
    <w:rsid w:val="00E65A94"/>
    <w:rsid w:val="00E86855"/>
    <w:rsid w:val="00E9601B"/>
    <w:rsid w:val="00EB44DC"/>
    <w:rsid w:val="00ED3564"/>
    <w:rsid w:val="00ED7E42"/>
    <w:rsid w:val="00F377E7"/>
    <w:rsid w:val="00F41BC7"/>
    <w:rsid w:val="00F65DB7"/>
    <w:rsid w:val="00F9262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5A781D-1B8B-49CD-9D72-DFD79D280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styleId="Akapitzlist">
    <w:name w:val="List Paragraph"/>
    <w:basedOn w:val="Normalny"/>
    <w:uiPriority w:val="34"/>
    <w:qFormat/>
    <w:rsid w:val="00304532"/>
    <w:pPr>
      <w:ind w:left="720"/>
      <w:contextualSpacing/>
    </w:pPr>
  </w:style>
  <w:style w:type="paragraph" w:customStyle="1" w:styleId="Standard">
    <w:name w:val="Standard"/>
    <w:rsid w:val="006B4DB9"/>
    <w:pPr>
      <w:suppressAutoHyphens/>
      <w:autoSpaceDN w:val="0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40F4C"/>
    <w:rPr>
      <w:kern w:val="20"/>
      <w:sz w:val="24"/>
    </w:rPr>
  </w:style>
  <w:style w:type="paragraph" w:styleId="Tekstdymka">
    <w:name w:val="Balloon Text"/>
    <w:basedOn w:val="Normalny"/>
    <w:link w:val="TekstdymkaZnak"/>
    <w:rsid w:val="00C057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057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DF7F9-5653-4CE3-A927-DEAC8AB55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11</Pages>
  <Words>1577</Words>
  <Characters>12942</Characters>
  <Application>Microsoft Office Word</Application>
  <DocSecurity>0</DocSecurity>
  <Lines>107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14491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2018-11-29T16:14:00Z</cp:lastPrinted>
  <dcterms:created xsi:type="dcterms:W3CDTF">2018-11-29T17:36:00Z</dcterms:created>
  <dcterms:modified xsi:type="dcterms:W3CDTF">2018-11-29T17:36:00Z</dcterms:modified>
</cp:coreProperties>
</file>