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35A" w:rsidRPr="008A035A" w:rsidRDefault="008A035A" w:rsidP="00F85B53">
      <w:pPr>
        <w:rPr>
          <w:b/>
          <w:bCs/>
          <w:sz w:val="24"/>
        </w:rPr>
      </w:pPr>
      <w:r w:rsidRPr="008A035A">
        <w:rPr>
          <w:b/>
          <w:bCs/>
          <w:sz w:val="24"/>
        </w:rPr>
        <w:t>Politechnika Rzeszowska</w:t>
      </w:r>
    </w:p>
    <w:p w:rsidR="00FC6614" w:rsidRDefault="008A035A" w:rsidP="00F85B53">
      <w:pPr>
        <w:rPr>
          <w:b/>
          <w:bCs/>
          <w:sz w:val="24"/>
        </w:rPr>
      </w:pPr>
      <w:r w:rsidRPr="008A035A">
        <w:rPr>
          <w:b/>
          <w:bCs/>
          <w:sz w:val="24"/>
        </w:rPr>
        <w:t>Dział Logistyki i Zamówień Publicznych</w:t>
      </w:r>
    </w:p>
    <w:p w:rsidR="00FC6614" w:rsidRDefault="008A035A" w:rsidP="00F85B53">
      <w:pPr>
        <w:rPr>
          <w:b/>
          <w:bCs/>
          <w:sz w:val="24"/>
        </w:rPr>
      </w:pPr>
      <w:r w:rsidRPr="008A035A">
        <w:rPr>
          <w:b/>
          <w:bCs/>
          <w:sz w:val="24"/>
        </w:rPr>
        <w:t>Al. Powstańców Warszawy</w:t>
      </w:r>
      <w:r w:rsidR="00FC6614">
        <w:rPr>
          <w:b/>
          <w:bCs/>
          <w:sz w:val="24"/>
        </w:rPr>
        <w:t xml:space="preserve"> </w:t>
      </w:r>
      <w:r w:rsidRPr="008A035A">
        <w:rPr>
          <w:b/>
          <w:bCs/>
          <w:sz w:val="24"/>
        </w:rPr>
        <w:t>12</w:t>
      </w:r>
    </w:p>
    <w:p w:rsidR="00FC6614" w:rsidRDefault="008A035A" w:rsidP="00F85B53">
      <w:pPr>
        <w:rPr>
          <w:b/>
          <w:bCs/>
          <w:sz w:val="24"/>
        </w:rPr>
      </w:pPr>
      <w:r w:rsidRPr="008A035A">
        <w:rPr>
          <w:b/>
          <w:bCs/>
          <w:sz w:val="24"/>
        </w:rPr>
        <w:t>35-959</w:t>
      </w:r>
      <w:r w:rsidR="00FC6614">
        <w:rPr>
          <w:b/>
          <w:bCs/>
          <w:sz w:val="24"/>
        </w:rPr>
        <w:t xml:space="preserve"> </w:t>
      </w:r>
      <w:r w:rsidRPr="008A035A">
        <w:rPr>
          <w:b/>
          <w:bCs/>
          <w:sz w:val="24"/>
        </w:rPr>
        <w:t>Rzeszów</w:t>
      </w:r>
    </w:p>
    <w:p w:rsidR="00FC6614" w:rsidRDefault="00FC6614" w:rsidP="00EC30DD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:rsidR="00FC6614" w:rsidRDefault="00FC6614" w:rsidP="00EC30DD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8A035A" w:rsidRPr="008A035A">
        <w:rPr>
          <w:b/>
          <w:bCs/>
          <w:sz w:val="24"/>
        </w:rPr>
        <w:t>NA/P/393/2018/8</w:t>
      </w:r>
      <w:r>
        <w:rPr>
          <w:sz w:val="24"/>
        </w:rPr>
        <w:tab/>
        <w:t xml:space="preserve"> </w:t>
      </w:r>
      <w:r w:rsidR="008A035A" w:rsidRPr="008A035A">
        <w:rPr>
          <w:sz w:val="24"/>
        </w:rPr>
        <w:t>Rzeszów</w:t>
      </w:r>
      <w:r>
        <w:rPr>
          <w:sz w:val="24"/>
        </w:rPr>
        <w:t xml:space="preserve"> dnia: </w:t>
      </w:r>
      <w:r w:rsidR="008A035A" w:rsidRPr="008A035A">
        <w:rPr>
          <w:sz w:val="24"/>
        </w:rPr>
        <w:t>2018-12-03</w:t>
      </w:r>
    </w:p>
    <w:p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  <w:bookmarkStart w:id="0" w:name="_GoBack"/>
      <w:bookmarkEnd w:id="0"/>
    </w:p>
    <w:p w:rsidR="00EC30DD" w:rsidRDefault="00EC30DD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:rsidR="00FC6614" w:rsidRPr="00EC30DD" w:rsidRDefault="00970A0A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>ZAWIADOMIENI</w:t>
      </w:r>
      <w:r w:rsidR="00FC6614" w:rsidRPr="00EC30DD">
        <w:rPr>
          <w:rFonts w:ascii="Times New Roman" w:hAnsi="Times New Roman"/>
          <w:spacing w:val="20"/>
        </w:rPr>
        <w:t>E</w:t>
      </w:r>
    </w:p>
    <w:p w:rsidR="00FC6614" w:rsidRPr="00EC30DD" w:rsidRDefault="00FC6614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 xml:space="preserve">o </w:t>
      </w:r>
      <w:r w:rsidR="00970A0A" w:rsidRPr="00EC30DD">
        <w:rPr>
          <w:rFonts w:ascii="Times New Roman" w:hAnsi="Times New Roman"/>
          <w:spacing w:val="20"/>
        </w:rPr>
        <w:t>wniesieniu odwołania</w:t>
      </w:r>
    </w:p>
    <w:p w:rsidR="00FC6614" w:rsidRDefault="00FC6614" w:rsidP="00EC30DD">
      <w:pPr>
        <w:spacing w:after="120"/>
        <w:ind w:left="539" w:firstLine="540"/>
        <w:jc w:val="both"/>
        <w:rPr>
          <w:sz w:val="24"/>
        </w:rPr>
      </w:pPr>
    </w:p>
    <w:p w:rsidR="00FC6614" w:rsidRDefault="00FC6614" w:rsidP="00EC30DD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0083F" w:rsidRDefault="00A0083F" w:rsidP="00EC30DD">
      <w:pPr>
        <w:spacing w:after="120"/>
        <w:ind w:firstLine="284"/>
        <w:jc w:val="both"/>
        <w:rPr>
          <w:i/>
          <w:sz w:val="24"/>
        </w:rPr>
      </w:pPr>
    </w:p>
    <w:p w:rsidR="00FC6614" w:rsidRDefault="00A0083F" w:rsidP="00A0083F">
      <w:pPr>
        <w:pStyle w:val="Tekstpodstawowywcity"/>
        <w:spacing w:after="120"/>
        <w:ind w:firstLine="284"/>
      </w:pPr>
      <w:r>
        <w:t xml:space="preserve">     </w:t>
      </w:r>
      <w:r w:rsidR="008D1587">
        <w:t>Zamawiający informuje, że w dniu</w:t>
      </w:r>
      <w:r w:rsidR="00FC6614">
        <w:t xml:space="preserve"> </w:t>
      </w:r>
      <w:r>
        <w:t>03.12.2018 r.</w:t>
      </w:r>
      <w:r w:rsidR="00970A0A">
        <w:t xml:space="preserve"> </w:t>
      </w:r>
      <w:r w:rsidR="008D1587">
        <w:t>wniesione zostało odwołanie</w:t>
      </w:r>
      <w:r>
        <w:t>, dotyczące</w:t>
      </w:r>
      <w:r w:rsidR="00FC6614">
        <w:t xml:space="preserve"> postępowania prowadzonego na podstawie przepisów ustawy z dnia </w:t>
      </w:r>
      <w:r w:rsidR="0020723B">
        <w:t>29 stycznia 2004 roku Prawo Zamówień Publicznych</w:t>
      </w:r>
      <w:r w:rsidR="00FC6614">
        <w:t xml:space="preserve"> </w:t>
      </w:r>
      <w:r w:rsidR="008D1587">
        <w:t>(</w:t>
      </w:r>
      <w:proofErr w:type="spellStart"/>
      <w:r w:rsidR="008D1587">
        <w:t>t.j</w:t>
      </w:r>
      <w:proofErr w:type="spellEnd"/>
      <w:r w:rsidR="008D1587">
        <w:t>. Dz. U. z 2017</w:t>
      </w:r>
      <w:r w:rsidR="008A035A" w:rsidRPr="008A035A">
        <w:t xml:space="preserve"> r. poz. 1579 z </w:t>
      </w:r>
      <w:proofErr w:type="spellStart"/>
      <w:r w:rsidR="008A035A" w:rsidRPr="008A035A">
        <w:t>późn</w:t>
      </w:r>
      <w:proofErr w:type="spellEnd"/>
      <w:r w:rsidR="008A035A" w:rsidRPr="008A035A">
        <w:t>. zm.)</w:t>
      </w:r>
      <w:r w:rsidR="00FC6614">
        <w:t xml:space="preserve"> </w:t>
      </w:r>
      <w:r>
        <w:br/>
      </w:r>
      <w:r w:rsidR="00FC6614">
        <w:t xml:space="preserve">w trybie </w:t>
      </w:r>
      <w:r w:rsidR="00FC6614" w:rsidRPr="008D1587">
        <w:t xml:space="preserve">przetargu </w:t>
      </w:r>
      <w:r w:rsidR="008A035A" w:rsidRPr="008D1587">
        <w:t>nieograniczon</w:t>
      </w:r>
      <w:r w:rsidR="008D1587" w:rsidRPr="008D1587">
        <w:t>ego</w:t>
      </w:r>
      <w:r w:rsidR="00FC6614" w:rsidRPr="008D1587">
        <w:t xml:space="preserve"> na</w:t>
      </w:r>
      <w:r w:rsidR="00FC6614">
        <w:t>:</w:t>
      </w:r>
      <w:r w:rsidR="008D1587">
        <w:t xml:space="preserve"> </w:t>
      </w:r>
      <w:r w:rsidR="008A035A" w:rsidRPr="008A035A">
        <w:rPr>
          <w:b/>
        </w:rPr>
        <w:t>Wymiana oświetlenia na terenie kampusu Politechniki Rzeszowskiej</w:t>
      </w:r>
      <w:r w:rsidR="008D1587">
        <w:t>.</w:t>
      </w:r>
    </w:p>
    <w:p w:rsidR="00A518F3" w:rsidRDefault="00A518F3" w:rsidP="00EC30DD">
      <w:pPr>
        <w:spacing w:after="120"/>
        <w:jc w:val="both"/>
        <w:rPr>
          <w:sz w:val="24"/>
        </w:rPr>
      </w:pPr>
      <w:r>
        <w:rPr>
          <w:sz w:val="24"/>
        </w:rPr>
        <w:t>Zgodnie z art. 185 ust. 1 ustawy w załączeniu przekazujemy kopię odwołania jednocześnie wzywając Państwa do przystąpienia do postępowania odwoławczego.</w:t>
      </w:r>
    </w:p>
    <w:p w:rsidR="003306B9" w:rsidRDefault="003306B9" w:rsidP="00EC30DD">
      <w:pPr>
        <w:spacing w:after="120"/>
        <w:jc w:val="both"/>
        <w:rPr>
          <w:sz w:val="24"/>
        </w:rPr>
      </w:pPr>
      <w:r>
        <w:rPr>
          <w:sz w:val="24"/>
        </w:rPr>
        <w:t>Prosimy o zgłoszenie przystąpienia do postępow</w:t>
      </w:r>
      <w:r w:rsidR="00823768">
        <w:rPr>
          <w:sz w:val="24"/>
        </w:rPr>
        <w:t xml:space="preserve">ania odwoławczego w terminie </w:t>
      </w:r>
      <w:r>
        <w:rPr>
          <w:sz w:val="24"/>
        </w:rPr>
        <w:t xml:space="preserve">3 dni od </w:t>
      </w:r>
      <w:r w:rsidR="00E9596D">
        <w:rPr>
          <w:sz w:val="24"/>
        </w:rPr>
        <w:t xml:space="preserve">dnia </w:t>
      </w:r>
      <w:r>
        <w:rPr>
          <w:sz w:val="24"/>
        </w:rPr>
        <w:t>otrzymania kopii odwołania według zasad określonych w art. 185 ust. 2 ustawy.</w:t>
      </w:r>
    </w:p>
    <w:p w:rsidR="003306B9" w:rsidRDefault="003306B9" w:rsidP="00EC30DD">
      <w:pPr>
        <w:spacing w:after="120"/>
        <w:jc w:val="both"/>
        <w:rPr>
          <w:sz w:val="24"/>
        </w:rPr>
      </w:pPr>
    </w:p>
    <w:p w:rsidR="00FC6614" w:rsidRDefault="00FC6614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:rsidR="00FC6614" w:rsidRDefault="00FC6614" w:rsidP="00EC30DD">
      <w:pPr>
        <w:spacing w:after="120"/>
        <w:jc w:val="right"/>
        <w:rPr>
          <w:sz w:val="24"/>
        </w:rPr>
      </w:pPr>
    </w:p>
    <w:p w:rsidR="0020723B" w:rsidRDefault="0020723B" w:rsidP="00EC30DD">
      <w:pPr>
        <w:spacing w:after="120"/>
        <w:jc w:val="right"/>
        <w:rPr>
          <w:sz w:val="24"/>
        </w:rPr>
      </w:pPr>
    </w:p>
    <w:sectPr w:rsidR="00207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FA6" w:rsidRDefault="006F5FA6">
      <w:r>
        <w:separator/>
      </w:r>
    </w:p>
  </w:endnote>
  <w:endnote w:type="continuationSeparator" w:id="0">
    <w:p w:rsidR="006F5FA6" w:rsidRDefault="006F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B53" w:rsidRDefault="00F85B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5B53" w:rsidRDefault="00F85B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B53" w:rsidRDefault="00F85B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F85B53" w:rsidRPr="0011249B" w:rsidRDefault="00F85B5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11249B">
      <w:rPr>
        <w:rFonts w:ascii="Arial" w:hAnsi="Arial" w:cs="Arial"/>
        <w:sz w:val="18"/>
        <w:szCs w:val="18"/>
      </w:rPr>
      <w:t>Syst</w:t>
    </w:r>
    <w:r w:rsidR="007A5838">
      <w:rPr>
        <w:rFonts w:ascii="Arial" w:hAnsi="Arial" w:cs="Arial"/>
        <w:sz w:val="18"/>
        <w:szCs w:val="18"/>
      </w:rPr>
      <w:t xml:space="preserve">em ProPublico © Datacomp </w:t>
    </w:r>
    <w:r w:rsidR="007A583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B53" w:rsidRDefault="00F85B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85B53" w:rsidRDefault="00F85B53">
    <w:pPr>
      <w:pStyle w:val="Stopka"/>
      <w:tabs>
        <w:tab w:val="clear" w:pos="4536"/>
      </w:tabs>
      <w:jc w:val="center"/>
    </w:pPr>
  </w:p>
  <w:p w:rsidR="00F85B53" w:rsidRDefault="00F85B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08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FA6" w:rsidRDefault="006F5FA6">
      <w:r>
        <w:separator/>
      </w:r>
    </w:p>
  </w:footnote>
  <w:footnote w:type="continuationSeparator" w:id="0">
    <w:p w:rsidR="006F5FA6" w:rsidRDefault="006F5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35A" w:rsidRDefault="008A0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35A" w:rsidRDefault="008A0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35A" w:rsidRDefault="008A0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FA6"/>
    <w:rsid w:val="00010C5E"/>
    <w:rsid w:val="00086232"/>
    <w:rsid w:val="0009562E"/>
    <w:rsid w:val="0011249B"/>
    <w:rsid w:val="001B34A1"/>
    <w:rsid w:val="001C141F"/>
    <w:rsid w:val="0020723B"/>
    <w:rsid w:val="002C510D"/>
    <w:rsid w:val="003306B9"/>
    <w:rsid w:val="004357A5"/>
    <w:rsid w:val="00453FA6"/>
    <w:rsid w:val="005C0C20"/>
    <w:rsid w:val="00640BFA"/>
    <w:rsid w:val="00681839"/>
    <w:rsid w:val="006F5FA6"/>
    <w:rsid w:val="00783929"/>
    <w:rsid w:val="007A5838"/>
    <w:rsid w:val="007A6DD0"/>
    <w:rsid w:val="007D450E"/>
    <w:rsid w:val="00823768"/>
    <w:rsid w:val="008A035A"/>
    <w:rsid w:val="008D1587"/>
    <w:rsid w:val="00970A0A"/>
    <w:rsid w:val="00990B1D"/>
    <w:rsid w:val="00A0083F"/>
    <w:rsid w:val="00A518F3"/>
    <w:rsid w:val="00B2044C"/>
    <w:rsid w:val="00B705B3"/>
    <w:rsid w:val="00C276BA"/>
    <w:rsid w:val="00C42E24"/>
    <w:rsid w:val="00D03D5C"/>
    <w:rsid w:val="00E8009A"/>
    <w:rsid w:val="00E9596D"/>
    <w:rsid w:val="00EC30DD"/>
    <w:rsid w:val="00ED5E0A"/>
    <w:rsid w:val="00EF534E"/>
    <w:rsid w:val="00F85B53"/>
    <w:rsid w:val="00F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07B021"/>
  <w15:chartTrackingRefBased/>
  <w15:docId w15:val="{5E02D960-DEEB-4E36-8D13-7F686F2D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008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0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2018-12-03T12:31:00Z</cp:lastPrinted>
  <dcterms:created xsi:type="dcterms:W3CDTF">2018-12-03T12:31:00Z</dcterms:created>
  <dcterms:modified xsi:type="dcterms:W3CDTF">2018-12-03T12:31:00Z</dcterms:modified>
</cp:coreProperties>
</file>