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6F12F2" w:rsidP="006F12F2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</w:t>
      </w:r>
      <w:r w:rsidRPr="00C938FB">
        <w:rPr>
          <w:szCs w:val="24"/>
        </w:rPr>
        <w:t xml:space="preserve">OFERTY  ZAŁ </w:t>
      </w:r>
      <w:r w:rsidR="00EB44DC" w:rsidRPr="00C938FB">
        <w:rPr>
          <w:szCs w:val="24"/>
        </w:rPr>
        <w:t>2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9A0206" w:rsidP="006F12F2">
      <w:pPr>
        <w:spacing w:line="360" w:lineRule="auto"/>
        <w:ind w:left="709" w:hanging="425"/>
        <w:jc w:val="center"/>
        <w:rPr>
          <w:b/>
        </w:rPr>
      </w:pPr>
      <w:r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3C43B7" w:rsidRPr="003C43B7" w:rsidRDefault="003C43B7" w:rsidP="006F12F2">
      <w:pPr>
        <w:ind w:firstLine="3969"/>
        <w:rPr>
          <w:b/>
        </w:rPr>
      </w:pPr>
      <w:r w:rsidRPr="003C43B7">
        <w:rPr>
          <w:b/>
        </w:rPr>
        <w:t>Politechnika Rzeszowska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Dział Logistyki i Zamówień Publicznych</w:t>
      </w:r>
    </w:p>
    <w:p w:rsidR="006F12F2" w:rsidRPr="00205D5A" w:rsidRDefault="003C43B7" w:rsidP="006F12F2">
      <w:pPr>
        <w:ind w:left="3969"/>
        <w:rPr>
          <w:b/>
        </w:rPr>
      </w:pPr>
      <w:r w:rsidRPr="003C43B7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3C43B7">
        <w:rPr>
          <w:b/>
        </w:rPr>
        <w:t>12</w:t>
      </w:r>
    </w:p>
    <w:p w:rsidR="006F12F2" w:rsidRPr="00205D5A" w:rsidRDefault="003C43B7" w:rsidP="006F12F2">
      <w:pPr>
        <w:ind w:firstLine="3969"/>
        <w:rPr>
          <w:b/>
        </w:rPr>
      </w:pPr>
      <w:r w:rsidRPr="003C43B7">
        <w:rPr>
          <w:b/>
        </w:rPr>
        <w:t>35-959</w:t>
      </w:r>
      <w:r w:rsidR="006F12F2" w:rsidRPr="00205D5A">
        <w:rPr>
          <w:b/>
        </w:rPr>
        <w:t xml:space="preserve"> </w:t>
      </w:r>
      <w:r w:rsidRPr="003C43B7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3C43B7" w:rsidRPr="003C43B7">
        <w:rPr>
          <w:b/>
        </w:rPr>
        <w:t>przetarg nieograniczony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3C43B7" w:rsidRPr="003C43B7">
        <w:rPr>
          <w:b/>
        </w:rPr>
        <w:t>Zakup robota z kontrolą siły i pozycjonerem</w:t>
      </w:r>
      <w:r w:rsidRPr="00205D5A">
        <w:t>”.</w:t>
      </w: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6F12F2" w:rsidP="006F12F2">
      <w:pPr>
        <w:spacing w:line="360" w:lineRule="auto"/>
        <w:ind w:hanging="284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0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46"/>
        <w:gridCol w:w="2880"/>
        <w:gridCol w:w="2238"/>
      </w:tblGrid>
      <w:tr w:rsidR="00D73544" w:rsidRPr="00205D5A" w:rsidTr="00D73544">
        <w:trPr>
          <w:jc w:val="center"/>
        </w:trPr>
        <w:tc>
          <w:tcPr>
            <w:tcW w:w="3946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D73544" w:rsidRPr="00205D5A" w:rsidRDefault="002C6DBA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Marka/model/numer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D73544" w:rsidRPr="00205D5A" w:rsidRDefault="00D73544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D73544" w:rsidRPr="00205D5A" w:rsidTr="00D73544">
        <w:trPr>
          <w:jc w:val="center"/>
        </w:trPr>
        <w:tc>
          <w:tcPr>
            <w:tcW w:w="3946" w:type="dxa"/>
          </w:tcPr>
          <w:p w:rsidR="00D73544" w:rsidRPr="00D73544" w:rsidRDefault="00D73544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D73544" w:rsidRPr="00205D5A" w:rsidRDefault="00D73544" w:rsidP="00A01D43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7"/>
      </w:tblGrid>
      <w:tr w:rsidR="002C6DBA" w:rsidRPr="00205D5A" w:rsidTr="002C6DBA">
        <w:trPr>
          <w:jc w:val="center"/>
        </w:trPr>
        <w:tc>
          <w:tcPr>
            <w:tcW w:w="9017" w:type="dxa"/>
          </w:tcPr>
          <w:p w:rsidR="002C6DBA" w:rsidRPr="00205D5A" w:rsidRDefault="002C6DBA" w:rsidP="00A01D4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3C43B7">
              <w:t>Zakup robota z kontrolą siły i pozycjonerem</w:t>
            </w:r>
            <w:r w:rsidRPr="00205D5A">
              <w:t xml:space="preserve"> </w:t>
            </w:r>
          </w:p>
          <w:p w:rsidR="002C6DBA" w:rsidRPr="00205D5A" w:rsidRDefault="002C6DBA" w:rsidP="00A01D43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4B677B" w:rsidRDefault="00607153" w:rsidP="004B677B">
      <w:pPr>
        <w:jc w:val="both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 xml:space="preserve">Kryterium </w:t>
      </w:r>
      <w:r w:rsidR="004B677B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D56721">
        <w:rPr>
          <w:b/>
          <w:u w:val="single"/>
        </w:rPr>
        <w:t>Obsługa robota w języku polskim</w:t>
      </w:r>
    </w:p>
    <w:p w:rsidR="004B677B" w:rsidRDefault="004B677B" w:rsidP="004B677B">
      <w:pPr>
        <w:jc w:val="both"/>
        <w:rPr>
          <w:b/>
          <w:u w:val="single"/>
        </w:rPr>
      </w:pPr>
    </w:p>
    <w:p w:rsidR="004B677B" w:rsidRPr="004B677B" w:rsidRDefault="004B677B" w:rsidP="004B677B">
      <w:pPr>
        <w:jc w:val="both"/>
        <w:rPr>
          <w:b/>
          <w:u w:val="single"/>
        </w:rPr>
      </w:pPr>
      <w:r>
        <w:t>Oświadczamy, że: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 xml:space="preserve">□ </w:t>
      </w:r>
      <w:r w:rsidRPr="004B677B">
        <w:t xml:space="preserve">Wykonawca zapewni  obsługę robota w języku polskim-  </w:t>
      </w:r>
      <w:r w:rsidR="00810A9A">
        <w:t>2</w:t>
      </w:r>
      <w:bookmarkStart w:id="0" w:name="_GoBack"/>
      <w:bookmarkEnd w:id="0"/>
      <w:r w:rsidRPr="004B677B">
        <w:t>0 punktów</w:t>
      </w:r>
      <w:r>
        <w:t>⃰</w:t>
      </w:r>
    </w:p>
    <w:p w:rsidR="004B677B" w:rsidRPr="004B677B" w:rsidRDefault="004B677B" w:rsidP="004B677B">
      <w:pPr>
        <w:jc w:val="both"/>
      </w:pPr>
      <w:r>
        <w:rPr>
          <w:b/>
          <w:sz w:val="36"/>
          <w:szCs w:val="36"/>
        </w:rPr>
        <w:t>□</w:t>
      </w:r>
      <w:r w:rsidRPr="004B677B">
        <w:t>- Wykonawca nie zapewni  obsługi robota w języku polskim-  0 punktów</w:t>
      </w:r>
      <w:r>
        <w:t>⃰</w:t>
      </w:r>
    </w:p>
    <w:p w:rsidR="00607153" w:rsidRDefault="00607153" w:rsidP="00607153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607153" w:rsidRDefault="00607153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56721" w:rsidRDefault="004B677B" w:rsidP="00D56721">
      <w:pPr>
        <w:pStyle w:val="Tekstpodstawowywcity"/>
        <w:spacing w:line="360" w:lineRule="auto"/>
        <w:rPr>
          <w:b/>
          <w:u w:val="single"/>
        </w:rPr>
      </w:pPr>
      <w:r w:rsidRPr="009843FE">
        <w:rPr>
          <w:b/>
          <w:u w:val="single"/>
        </w:rPr>
        <w:t xml:space="preserve">II </w:t>
      </w:r>
      <w:r>
        <w:rPr>
          <w:b/>
          <w:u w:val="single"/>
        </w:rPr>
        <w:t>Kryterium –</w:t>
      </w:r>
      <w:r w:rsidR="00D56721" w:rsidRPr="00D56721">
        <w:t xml:space="preserve"> </w:t>
      </w:r>
      <w:r w:rsidR="00D56721" w:rsidRPr="00D56721">
        <w:rPr>
          <w:b/>
          <w:u w:val="single"/>
        </w:rPr>
        <w:t>Termin realizacji</w:t>
      </w:r>
    </w:p>
    <w:p w:rsidR="00D56721" w:rsidRPr="004B677B" w:rsidRDefault="00D56721" w:rsidP="00D56721">
      <w:pPr>
        <w:jc w:val="both"/>
        <w:rPr>
          <w:b/>
          <w:u w:val="single"/>
        </w:rPr>
      </w:pPr>
      <w:r>
        <w:lastRenderedPageBreak/>
        <w:t>Oświadczamy, że oferujemy termin realizacji:</w:t>
      </w:r>
    </w:p>
    <w:p w:rsidR="00D56721" w:rsidRPr="00D56721" w:rsidRDefault="00D56721" w:rsidP="00D56721">
      <w:pPr>
        <w:pStyle w:val="Tekstpodstawowywcity"/>
        <w:spacing w:line="360" w:lineRule="auto"/>
        <w:rPr>
          <w:b/>
          <w:u w:val="single"/>
        </w:rPr>
      </w:pP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 xml:space="preserve">do </w:t>
      </w:r>
      <w:r w:rsidR="007254EF">
        <w:t>1</w:t>
      </w:r>
      <w:r w:rsidR="00D40D11">
        <w:t>3</w:t>
      </w:r>
      <w:r w:rsidR="007254EF">
        <w:t>0</w:t>
      </w:r>
      <w:r w:rsidRPr="00D56721">
        <w:t xml:space="preserve"> dni od daty podpisania umowy- 0 punktów</w:t>
      </w:r>
      <w:r>
        <w:t>⃰</w:t>
      </w:r>
    </w:p>
    <w:p w:rsidR="00D56721" w:rsidRPr="00D56721" w:rsidRDefault="00D56721" w:rsidP="00D56721">
      <w:pPr>
        <w:pStyle w:val="Tekstpodstawowywcity"/>
        <w:spacing w:line="360" w:lineRule="auto"/>
      </w:pPr>
      <w:r>
        <w:rPr>
          <w:b/>
          <w:sz w:val="36"/>
          <w:szCs w:val="36"/>
        </w:rPr>
        <w:t xml:space="preserve">□ </w:t>
      </w:r>
      <w:r w:rsidRPr="00D56721">
        <w:t xml:space="preserve">do </w:t>
      </w:r>
      <w:r w:rsidR="007254EF">
        <w:t>9</w:t>
      </w:r>
      <w:r w:rsidRPr="00D56721">
        <w:t>0 dni od daty podpisania umowy- 10 punktów</w:t>
      </w:r>
      <w:r>
        <w:t>⃰</w:t>
      </w:r>
    </w:p>
    <w:p w:rsidR="004B677B" w:rsidRDefault="00D56721" w:rsidP="00D56721">
      <w:pPr>
        <w:pStyle w:val="Tekstpodstawowywcity"/>
        <w:spacing w:line="360" w:lineRule="auto"/>
        <w:ind w:left="0" w:firstLine="0"/>
      </w:pPr>
      <w:r>
        <w:rPr>
          <w:b/>
          <w:sz w:val="36"/>
          <w:szCs w:val="36"/>
        </w:rPr>
        <w:t xml:space="preserve">   □ </w:t>
      </w:r>
      <w:r w:rsidRPr="00D56721">
        <w:t xml:space="preserve">do </w:t>
      </w:r>
      <w:r w:rsidR="007254EF">
        <w:t>6</w:t>
      </w:r>
      <w:r w:rsidRPr="00D56721">
        <w:t>0 dni od daty podpisania umowy- 20 punktów</w:t>
      </w:r>
      <w:r>
        <w:t>⃰</w:t>
      </w:r>
    </w:p>
    <w:p w:rsidR="00D56721" w:rsidRDefault="00D56721" w:rsidP="00D56721">
      <w:pPr>
        <w:jc w:val="both"/>
        <w:rPr>
          <w:kern w:val="20"/>
          <w:sz w:val="16"/>
          <w:szCs w:val="16"/>
        </w:rPr>
      </w:pPr>
      <w:r>
        <w:rPr>
          <w:kern w:val="20"/>
          <w:sz w:val="16"/>
          <w:szCs w:val="16"/>
        </w:rPr>
        <w:t>* Należy zaznaczyć znakiem X właściwe pole.</w:t>
      </w:r>
    </w:p>
    <w:p w:rsidR="00D56721" w:rsidRPr="00D56721" w:rsidRDefault="00D56721" w:rsidP="00D56721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730D9F">
        <w:t>2</w:t>
      </w:r>
      <w:r w:rsidR="00DA130F" w:rsidRPr="00730D9F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DA130F" w:rsidRPr="00205D5A" w:rsidRDefault="00831B3D" w:rsidP="00DA130F">
      <w:pPr>
        <w:jc w:val="both"/>
        <w:rPr>
          <w:rFonts w:eastAsia="Calibri"/>
        </w:rPr>
      </w:pPr>
      <w:r w:rsidRPr="00205D5A">
        <w:rPr>
          <w:rFonts w:eastAsia="Calibri"/>
        </w:rPr>
        <w:t>3</w:t>
      </w:r>
      <w:r w:rsidR="00DA130F" w:rsidRPr="00205D5A">
        <w:rPr>
          <w:rFonts w:eastAsia="Calibri"/>
        </w:rPr>
        <w:t xml:space="preserve">) </w:t>
      </w:r>
      <w:r w:rsidR="00DA130F" w:rsidRPr="00205D5A">
        <w:t>oświadczamy, że uważamy się za związanych niniejszą ofertą na czas wskazany w specyfikacji istotnych warunków zamówienia,</w:t>
      </w:r>
    </w:p>
    <w:p w:rsidR="006F12F2" w:rsidRPr="00205D5A" w:rsidRDefault="006F12F2" w:rsidP="00DA130F">
      <w:pPr>
        <w:spacing w:line="360" w:lineRule="auto"/>
        <w:jc w:val="both"/>
      </w:pPr>
    </w:p>
    <w:p w:rsidR="00957E1B" w:rsidRPr="00730D9F" w:rsidRDefault="00831B3D" w:rsidP="00730D9F">
      <w:pPr>
        <w:spacing w:line="360" w:lineRule="auto"/>
        <w:jc w:val="both"/>
      </w:pPr>
      <w:r w:rsidRPr="00730D9F">
        <w:t>4</w:t>
      </w:r>
      <w:r w:rsidR="006F12F2" w:rsidRPr="00730D9F">
        <w:t xml:space="preserve">) oświadczamy, że udzielamy gwarancji na okres </w:t>
      </w:r>
      <w:r w:rsidR="0028259F">
        <w:t>……… (</w:t>
      </w:r>
      <w:r w:rsidR="00730D9F" w:rsidRPr="00730D9F">
        <w:rPr>
          <w:b/>
        </w:rPr>
        <w:t>minimum 12</w:t>
      </w:r>
      <w:r w:rsidR="00730D9F" w:rsidRPr="00730D9F">
        <w:t xml:space="preserve"> </w:t>
      </w:r>
      <w:r w:rsidR="006F12F2" w:rsidRPr="00730D9F">
        <w:t xml:space="preserve"> </w:t>
      </w:r>
      <w:r w:rsidR="006F12F2" w:rsidRPr="0028259F">
        <w:rPr>
          <w:b/>
        </w:rPr>
        <w:t>miesięcy</w:t>
      </w:r>
      <w:r w:rsidR="0028259F" w:rsidRPr="0028259F">
        <w:rPr>
          <w:b/>
        </w:rPr>
        <w:t>)</w:t>
      </w:r>
      <w:r w:rsidR="006F12F2" w:rsidRPr="00730D9F">
        <w:t xml:space="preserve"> licząc od daty odbioru końcowego.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730D9F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730D9F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730D9F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730D9F" w:rsidP="00DA130F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F86E42" w:rsidP="00205D5A">
      <w:pPr>
        <w:spacing w:line="360" w:lineRule="auto"/>
        <w:ind w:hanging="284"/>
        <w:jc w:val="both"/>
      </w:pPr>
      <w:r>
        <w:lastRenderedPageBreak/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205D5A" w:rsidP="00DA130F">
      <w:pPr>
        <w:spacing w:line="360" w:lineRule="auto"/>
        <w:ind w:hanging="284"/>
        <w:jc w:val="both"/>
      </w:pPr>
      <w:r w:rsidRPr="00205D5A">
        <w:t>1</w:t>
      </w:r>
      <w:r w:rsidR="00F86E42">
        <w:t>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FD0D90" w:rsidRDefault="00FD0D90" w:rsidP="00FD0D90">
      <w:pPr>
        <w:ind w:hanging="284"/>
        <w:jc w:val="both"/>
        <w:rPr>
          <w:bCs/>
        </w:rPr>
      </w:pPr>
      <w:r>
        <w:t xml:space="preserve">11) Wykonawca należy do </w:t>
      </w:r>
      <w:r>
        <w:rPr>
          <w:bCs/>
        </w:rPr>
        <w:t>sektora małych i średnich przedsiębiorstw</w:t>
      </w:r>
    </w:p>
    <w:p w:rsidR="00FD0D90" w:rsidRDefault="00FD0D90" w:rsidP="00FD0D90">
      <w:pPr>
        <w:ind w:left="142" w:hanging="426"/>
        <w:jc w:val="both"/>
      </w:pPr>
    </w:p>
    <w:p w:rsidR="00FD0D90" w:rsidRDefault="00FD0D90" w:rsidP="00FD0D90">
      <w:pPr>
        <w:ind w:right="110"/>
        <w:rPr>
          <w:sz w:val="20"/>
          <w:szCs w:val="20"/>
        </w:rPr>
      </w:pPr>
      <w:r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10A9A">
        <w:rPr>
          <w:b/>
          <w:sz w:val="32"/>
          <w:szCs w:val="32"/>
        </w:rPr>
      </w:r>
      <w:r w:rsidR="00810A9A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NIE                                                         </w:t>
      </w:r>
      <w:r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  <w:sz w:val="32"/>
          <w:szCs w:val="32"/>
        </w:rPr>
        <w:instrText xml:space="preserve"> FORMCHECKBOX </w:instrText>
      </w:r>
      <w:r w:rsidR="00810A9A">
        <w:rPr>
          <w:b/>
          <w:sz w:val="32"/>
          <w:szCs w:val="32"/>
        </w:rPr>
      </w:r>
      <w:r w:rsidR="00810A9A">
        <w:rPr>
          <w:b/>
          <w:sz w:val="32"/>
          <w:szCs w:val="32"/>
        </w:rPr>
        <w:fldChar w:fldCharType="separate"/>
      </w:r>
      <w:r>
        <w:rPr>
          <w:b/>
          <w:sz w:val="32"/>
          <w:szCs w:val="32"/>
        </w:rPr>
        <w:fldChar w:fldCharType="end"/>
      </w:r>
      <w:r>
        <w:rPr>
          <w:b/>
          <w:sz w:val="32"/>
          <w:szCs w:val="32"/>
        </w:rPr>
        <w:t xml:space="preserve">  TAK</w:t>
      </w:r>
      <w:r>
        <w:rPr>
          <w:b/>
        </w:rPr>
        <w:t xml:space="preserve">  </w:t>
      </w:r>
      <w:r>
        <w:t xml:space="preserve">  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  <w:r>
        <w:rPr>
          <w:kern w:val="20"/>
          <w:sz w:val="18"/>
          <w:szCs w:val="18"/>
        </w:rPr>
        <w:t>Należy zaznaczyć znakiem X właściwe pole.</w:t>
      </w:r>
    </w:p>
    <w:p w:rsidR="00FD0D90" w:rsidRDefault="00FD0D90" w:rsidP="00FD0D90">
      <w:pPr>
        <w:ind w:hanging="284"/>
        <w:jc w:val="both"/>
        <w:rPr>
          <w:kern w:val="20"/>
          <w:sz w:val="18"/>
          <w:szCs w:val="18"/>
        </w:rPr>
      </w:pPr>
    </w:p>
    <w:p w:rsidR="00FD0D90" w:rsidRDefault="00FD0D90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0D63" w:rsidRDefault="00A80D63">
      <w:r>
        <w:separator/>
      </w:r>
    </w:p>
  </w:endnote>
  <w:endnote w:type="continuationSeparator" w:id="0">
    <w:p w:rsidR="00A80D63" w:rsidRDefault="00A80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10A9A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0D63" w:rsidRDefault="00A80D63">
      <w:r>
        <w:separator/>
      </w:r>
    </w:p>
  </w:footnote>
  <w:footnote w:type="continuationSeparator" w:id="0">
    <w:p w:rsidR="00A80D63" w:rsidRDefault="00A80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3B7" w:rsidRDefault="003C43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1F5"/>
    <w:rsid w:val="00016D63"/>
    <w:rsid w:val="000333A8"/>
    <w:rsid w:val="00205D5A"/>
    <w:rsid w:val="00264B92"/>
    <w:rsid w:val="00275899"/>
    <w:rsid w:val="00280050"/>
    <w:rsid w:val="0028259F"/>
    <w:rsid w:val="002C6DBA"/>
    <w:rsid w:val="00345612"/>
    <w:rsid w:val="003C43B7"/>
    <w:rsid w:val="003E3EB0"/>
    <w:rsid w:val="004368E0"/>
    <w:rsid w:val="004B677B"/>
    <w:rsid w:val="004C4264"/>
    <w:rsid w:val="00554A2B"/>
    <w:rsid w:val="0058146E"/>
    <w:rsid w:val="005A3802"/>
    <w:rsid w:val="006033A5"/>
    <w:rsid w:val="00604962"/>
    <w:rsid w:val="00607153"/>
    <w:rsid w:val="006F12F2"/>
    <w:rsid w:val="006F5451"/>
    <w:rsid w:val="007254EF"/>
    <w:rsid w:val="00730D9F"/>
    <w:rsid w:val="008101F5"/>
    <w:rsid w:val="00810A9A"/>
    <w:rsid w:val="00831B3D"/>
    <w:rsid w:val="0085366D"/>
    <w:rsid w:val="008B0507"/>
    <w:rsid w:val="008B2454"/>
    <w:rsid w:val="00935CA5"/>
    <w:rsid w:val="00957E1B"/>
    <w:rsid w:val="009A0206"/>
    <w:rsid w:val="009A4ABA"/>
    <w:rsid w:val="009C24E5"/>
    <w:rsid w:val="00A80D63"/>
    <w:rsid w:val="00A97DF6"/>
    <w:rsid w:val="00AA23A4"/>
    <w:rsid w:val="00AF152E"/>
    <w:rsid w:val="00B5672E"/>
    <w:rsid w:val="00BC16BF"/>
    <w:rsid w:val="00BD0C7B"/>
    <w:rsid w:val="00C214D6"/>
    <w:rsid w:val="00C938FB"/>
    <w:rsid w:val="00CE1EC2"/>
    <w:rsid w:val="00D21922"/>
    <w:rsid w:val="00D40D11"/>
    <w:rsid w:val="00D56721"/>
    <w:rsid w:val="00D67BAD"/>
    <w:rsid w:val="00D73544"/>
    <w:rsid w:val="00D77E08"/>
    <w:rsid w:val="00DA130F"/>
    <w:rsid w:val="00E0656B"/>
    <w:rsid w:val="00E9601B"/>
    <w:rsid w:val="00EB44DC"/>
    <w:rsid w:val="00F41BC7"/>
    <w:rsid w:val="00F65DB7"/>
    <w:rsid w:val="00F86E42"/>
    <w:rsid w:val="00FD0D90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1E7C4-93E5-4A97-9DEC-B50BE073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18108-308B-4C5E-94FC-BB7D11B31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500</Words>
  <Characters>3935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4</cp:revision>
  <cp:lastPrinted>2001-01-24T12:21:00Z</cp:lastPrinted>
  <dcterms:created xsi:type="dcterms:W3CDTF">2018-11-05T12:08:00Z</dcterms:created>
  <dcterms:modified xsi:type="dcterms:W3CDTF">2018-12-03T15:09:00Z</dcterms:modified>
</cp:coreProperties>
</file>