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95432E" w:rsidRPr="0095432E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432E" w:rsidRPr="0095432E">
        <w:rPr>
          <w:rFonts w:ascii="Times New Roman" w:hAnsi="Times New Roman"/>
          <w:b/>
        </w:rPr>
        <w:t>NA/P/411/2018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432E" w:rsidRPr="0095432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432E" w:rsidRPr="0095432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5432E" w:rsidRPr="0095432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432E" w:rsidRPr="0095432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5432E" w:rsidRPr="0095432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5432E" w:rsidRPr="0095432E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5432E" w:rsidRPr="0095432E">
        <w:rPr>
          <w:rFonts w:ascii="Times New Roman" w:hAnsi="Times New Roman"/>
          <w:b/>
        </w:rPr>
        <w:t>Zakup robota z kontrolą siły i pozycjonerem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5432E" w:rsidRPr="0095432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5432E" w:rsidRPr="00997D0F" w:rsidRDefault="0095432E" w:rsidP="0095432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5432E" w:rsidRPr="00023477" w:rsidRDefault="0095432E" w:rsidP="0095432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5432E" w:rsidRPr="00997D0F" w:rsidRDefault="0095432E" w:rsidP="0095432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5432E" w:rsidRPr="000247FF" w:rsidRDefault="0095432E" w:rsidP="0095432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95432E" w:rsidRPr="000247FF" w:rsidRDefault="0095432E" w:rsidP="0095432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95432E" w:rsidRPr="00292198" w:rsidRDefault="0095432E" w:rsidP="0095432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5432E" w:rsidRPr="000247FF" w:rsidRDefault="0095432E" w:rsidP="0095432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95432E" w:rsidRDefault="0095432E" w:rsidP="0095432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2A5" w:rsidRDefault="00E542A5" w:rsidP="0038231F">
      <w:pPr>
        <w:spacing w:after="0" w:line="240" w:lineRule="auto"/>
      </w:pPr>
      <w:r>
        <w:separator/>
      </w:r>
    </w:p>
  </w:endnote>
  <w:endnote w:type="continuationSeparator" w:id="0">
    <w:p w:rsidR="00E542A5" w:rsidRDefault="00E542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32E" w:rsidRDefault="009543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43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432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32E" w:rsidRDefault="009543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2A5" w:rsidRDefault="00E542A5" w:rsidP="0038231F">
      <w:pPr>
        <w:spacing w:after="0" w:line="240" w:lineRule="auto"/>
      </w:pPr>
      <w:r>
        <w:separator/>
      </w:r>
    </w:p>
  </w:footnote>
  <w:footnote w:type="continuationSeparator" w:id="0">
    <w:p w:rsidR="00E542A5" w:rsidRDefault="00E542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32E" w:rsidRDefault="009543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32E" w:rsidRDefault="009543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32E" w:rsidRDefault="009543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2A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432E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2A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32EAFA-6003-4521-A057-B2044EE0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DE04A-CAA7-41CE-9FCB-9D4020DE5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2018-12-03T14:55:00Z</dcterms:created>
  <dcterms:modified xsi:type="dcterms:W3CDTF">2018-12-03T14:55:00Z</dcterms:modified>
</cp:coreProperties>
</file>