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73A77" w:rsidRPr="00E73A77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73A77" w:rsidRPr="00E73A77">
        <w:rPr>
          <w:rFonts w:ascii="Times New Roman" w:eastAsia="Times New Roman" w:hAnsi="Times New Roman"/>
          <w:b/>
          <w:sz w:val="24"/>
          <w:szCs w:val="20"/>
          <w:lang w:eastAsia="pl-PL"/>
        </w:rPr>
        <w:t>NA/P/411/2018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73A77" w:rsidRPr="00E73A77">
        <w:rPr>
          <w:rFonts w:ascii="Times New Roman" w:hAnsi="Times New Roman"/>
          <w:sz w:val="24"/>
          <w:szCs w:val="24"/>
        </w:rPr>
        <w:t>(t.j.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73A7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3A77">
        <w:rPr>
          <w:rFonts w:ascii="Times New Roman" w:eastAsia="Times New Roman" w:hAnsi="Times New Roman"/>
          <w:b/>
          <w:sz w:val="24"/>
          <w:szCs w:val="24"/>
          <w:lang w:eastAsia="pl-PL"/>
        </w:rPr>
        <w:t>Zakup robota z kontrolą siły i pozycjonerem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683" w:rsidRDefault="00EE2683" w:rsidP="00025386">
      <w:pPr>
        <w:spacing w:after="0" w:line="240" w:lineRule="auto"/>
      </w:pPr>
      <w:r>
        <w:separator/>
      </w:r>
    </w:p>
  </w:endnote>
  <w:endnote w:type="continuationSeparator" w:id="0">
    <w:p w:rsidR="00EE2683" w:rsidRDefault="00EE268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A77" w:rsidRDefault="00E73A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A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3A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A77" w:rsidRDefault="00E73A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683" w:rsidRDefault="00EE2683" w:rsidP="00025386">
      <w:pPr>
        <w:spacing w:after="0" w:line="240" w:lineRule="auto"/>
      </w:pPr>
      <w:r>
        <w:separator/>
      </w:r>
    </w:p>
  </w:footnote>
  <w:footnote w:type="continuationSeparator" w:id="0">
    <w:p w:rsidR="00EE2683" w:rsidRDefault="00EE268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A77" w:rsidRDefault="00E73A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A77" w:rsidRDefault="00E73A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A77" w:rsidRDefault="00E73A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2683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73A77"/>
    <w:rsid w:val="00E86D3B"/>
    <w:rsid w:val="00EE268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34E55D4-0F7F-4F0E-899D-87F29DA6A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2018-12-03T14:55:00Z</dcterms:created>
  <dcterms:modified xsi:type="dcterms:W3CDTF">2018-12-03T14:55:00Z</dcterms:modified>
</cp:coreProperties>
</file>